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735B" w14:textId="45EBB805" w:rsidR="00D665F5" w:rsidRPr="00BB547B" w:rsidRDefault="007B7767" w:rsidP="003C2975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B7767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B7767">
        <w:rPr>
          <w:rFonts w:ascii="Arial" w:hAnsi="Arial" w:cs="Arial"/>
          <w:sz w:val="24"/>
          <w:szCs w:val="24"/>
        </w:rPr>
        <w:t>2022-05-</w:t>
      </w:r>
      <w:r w:rsidR="003C33AD">
        <w:rPr>
          <w:rFonts w:ascii="Arial" w:hAnsi="Arial" w:cs="Arial"/>
          <w:sz w:val="24"/>
          <w:szCs w:val="24"/>
        </w:rPr>
        <w:t>23</w:t>
      </w:r>
    </w:p>
    <w:p w14:paraId="5EF9AFB0" w14:textId="77777777" w:rsidR="007B7767" w:rsidRPr="007B7767" w:rsidRDefault="007B7767" w:rsidP="003C2975">
      <w:pPr>
        <w:rPr>
          <w:rFonts w:ascii="Arial" w:hAnsi="Arial" w:cs="Arial"/>
          <w:b/>
          <w:bCs/>
          <w:sz w:val="24"/>
          <w:szCs w:val="24"/>
        </w:rPr>
      </w:pPr>
      <w:r w:rsidRPr="007B776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D5DC97" w14:textId="77777777" w:rsidR="00D665F5" w:rsidRPr="00BB547B" w:rsidRDefault="007B7767" w:rsidP="003C2975">
      <w:pPr>
        <w:rPr>
          <w:rFonts w:ascii="Arial" w:hAnsi="Arial" w:cs="Arial"/>
          <w:b/>
          <w:bCs/>
          <w:sz w:val="24"/>
          <w:szCs w:val="24"/>
        </w:rPr>
      </w:pPr>
      <w:r w:rsidRPr="007B776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7C44AD" w14:textId="77777777" w:rsidR="00D665F5" w:rsidRPr="00BB547B" w:rsidRDefault="007B7767" w:rsidP="003C2975">
      <w:pPr>
        <w:rPr>
          <w:rFonts w:ascii="Arial" w:hAnsi="Arial" w:cs="Arial"/>
          <w:sz w:val="24"/>
          <w:szCs w:val="24"/>
        </w:rPr>
      </w:pPr>
      <w:r w:rsidRPr="007B7767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7767">
        <w:rPr>
          <w:rFonts w:ascii="Arial" w:hAnsi="Arial" w:cs="Arial"/>
          <w:sz w:val="24"/>
          <w:szCs w:val="24"/>
        </w:rPr>
        <w:t>7/19</w:t>
      </w:r>
    </w:p>
    <w:p w14:paraId="2863870D" w14:textId="77777777" w:rsidR="00D665F5" w:rsidRPr="00BB547B" w:rsidRDefault="007B7767" w:rsidP="003C2975">
      <w:pPr>
        <w:rPr>
          <w:rFonts w:ascii="Arial" w:hAnsi="Arial" w:cs="Arial"/>
          <w:sz w:val="24"/>
          <w:szCs w:val="24"/>
        </w:rPr>
      </w:pPr>
      <w:r w:rsidRPr="007B7767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7767">
        <w:rPr>
          <w:rFonts w:ascii="Arial" w:hAnsi="Arial" w:cs="Arial"/>
          <w:sz w:val="24"/>
          <w:szCs w:val="24"/>
        </w:rPr>
        <w:t>Poznań</w:t>
      </w:r>
    </w:p>
    <w:p w14:paraId="13931846" w14:textId="77777777" w:rsidR="00D665F5" w:rsidRPr="00BB547B" w:rsidRDefault="00D665F5" w:rsidP="003C297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D16E982" w14:textId="77777777" w:rsidR="00A80738" w:rsidRPr="00BB547B" w:rsidRDefault="00D665F5" w:rsidP="003C297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B7767" w:rsidRPr="007B7767">
        <w:rPr>
          <w:rFonts w:ascii="Arial" w:hAnsi="Arial" w:cs="Arial"/>
          <w:b/>
          <w:sz w:val="24"/>
          <w:szCs w:val="24"/>
        </w:rPr>
        <w:t>SZW/DZP/17/2022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6100228" w14:textId="77777777" w:rsidR="00A80738" w:rsidRPr="00BB547B" w:rsidRDefault="00A80738" w:rsidP="003C297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EFF01D" w14:textId="77777777" w:rsidR="003C33AD" w:rsidRDefault="003C33AD" w:rsidP="003C33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</w:rPr>
      </w:pPr>
    </w:p>
    <w:p w14:paraId="6F2F89C0" w14:textId="383135F6" w:rsidR="00A80738" w:rsidRPr="003C33AD" w:rsidRDefault="003C33AD" w:rsidP="003C33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3C33AD">
        <w:rPr>
          <w:rFonts w:ascii="Arial" w:hAnsi="Arial" w:cs="Arial"/>
          <w:b/>
          <w:bCs/>
          <w:color w:val="FF0000"/>
          <w:sz w:val="28"/>
          <w:szCs w:val="28"/>
        </w:rPr>
        <w:t>SPROSTOWANIE</w:t>
      </w:r>
    </w:p>
    <w:p w14:paraId="0DC4870F" w14:textId="77777777" w:rsidR="00A80738" w:rsidRPr="00BB547B" w:rsidRDefault="00A80738" w:rsidP="003C297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77E0B1D" w14:textId="1FEA676B" w:rsidR="00A80738" w:rsidRDefault="00A80738" w:rsidP="003C297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E8E2F36" w14:textId="77777777" w:rsidR="00F51BD2" w:rsidRPr="00BB547B" w:rsidRDefault="00F51BD2" w:rsidP="003C297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97D2802" w14:textId="28B76634" w:rsidR="00C659E2" w:rsidRDefault="00C659E2" w:rsidP="003C297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7767" w:rsidRPr="007B7767">
        <w:rPr>
          <w:rFonts w:ascii="Arial" w:hAnsi="Arial" w:cs="Arial"/>
          <w:sz w:val="24"/>
          <w:szCs w:val="24"/>
        </w:rPr>
        <w:t>przetarg</w:t>
      </w:r>
      <w:r w:rsidR="003C2975">
        <w:rPr>
          <w:rFonts w:ascii="Arial" w:hAnsi="Arial" w:cs="Arial"/>
          <w:sz w:val="24"/>
          <w:szCs w:val="24"/>
        </w:rPr>
        <w:t>u</w:t>
      </w:r>
      <w:r w:rsidR="007B7767" w:rsidRPr="007B7767">
        <w:rPr>
          <w:rFonts w:ascii="Arial" w:hAnsi="Arial" w:cs="Arial"/>
          <w:sz w:val="24"/>
          <w:szCs w:val="24"/>
        </w:rPr>
        <w:t xml:space="preserve"> nieograniczon</w:t>
      </w:r>
      <w:r w:rsidR="003C2975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ED8AB64" w14:textId="77777777" w:rsidR="003C2975" w:rsidRPr="00BB547B" w:rsidRDefault="003C2975" w:rsidP="003C297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174B1B6" w14:textId="27DC1EDB" w:rsidR="00A80738" w:rsidRDefault="007B7767" w:rsidP="003C297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B7767">
        <w:rPr>
          <w:rFonts w:ascii="Arial" w:hAnsi="Arial" w:cs="Arial"/>
          <w:b/>
          <w:szCs w:val="24"/>
        </w:rPr>
        <w:t xml:space="preserve">Dostawa zestawów odczynnikowych, podłoży i krążków, testów, </w:t>
      </w:r>
      <w:proofErr w:type="spellStart"/>
      <w:r w:rsidRPr="007B7767">
        <w:rPr>
          <w:rFonts w:ascii="Arial" w:hAnsi="Arial" w:cs="Arial"/>
          <w:b/>
          <w:szCs w:val="24"/>
        </w:rPr>
        <w:t>wymazówek</w:t>
      </w:r>
      <w:proofErr w:type="spellEnd"/>
      <w:r w:rsidRPr="007B7767">
        <w:rPr>
          <w:rFonts w:ascii="Arial" w:hAnsi="Arial" w:cs="Arial"/>
          <w:b/>
          <w:szCs w:val="24"/>
        </w:rPr>
        <w:t xml:space="preserve">, wkładek cytologicznych do </w:t>
      </w:r>
      <w:proofErr w:type="spellStart"/>
      <w:r w:rsidRPr="007B7767">
        <w:rPr>
          <w:rFonts w:ascii="Arial" w:hAnsi="Arial" w:cs="Arial"/>
          <w:b/>
          <w:szCs w:val="24"/>
        </w:rPr>
        <w:t>ZDLiM</w:t>
      </w:r>
      <w:proofErr w:type="spellEnd"/>
      <w:r w:rsidRPr="007B7767">
        <w:rPr>
          <w:rFonts w:ascii="Arial" w:hAnsi="Arial" w:cs="Arial"/>
          <w:b/>
          <w:szCs w:val="24"/>
        </w:rPr>
        <w:t xml:space="preserve"> Szpitala Wojewódzkiego w Poznaniu</w:t>
      </w:r>
    </w:p>
    <w:p w14:paraId="42986DA8" w14:textId="77777777" w:rsidR="003C2975" w:rsidRPr="00BB547B" w:rsidRDefault="003C2975" w:rsidP="003C2975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4D27CEA" w14:textId="57ACD3EC" w:rsidR="00D665F5" w:rsidRDefault="00D665F5" w:rsidP="003C297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B7767" w:rsidRPr="007B7767">
        <w:rPr>
          <w:rFonts w:ascii="Arial" w:hAnsi="Arial" w:cs="Arial"/>
          <w:sz w:val="24"/>
          <w:szCs w:val="24"/>
        </w:rPr>
        <w:t>(t.j.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81ED27D" w14:textId="77777777" w:rsidR="003C2975" w:rsidRDefault="003C2975" w:rsidP="003C2975">
      <w:pPr>
        <w:rPr>
          <w:rFonts w:ascii="Arial" w:hAnsi="Arial" w:cs="Arial"/>
          <w:sz w:val="24"/>
          <w:szCs w:val="24"/>
        </w:rPr>
      </w:pPr>
    </w:p>
    <w:p w14:paraId="55403641" w14:textId="15E90984" w:rsid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D8B5801" w14:textId="126688E5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118800,00 zł brutto</w:t>
      </w:r>
    </w:p>
    <w:p w14:paraId="79753A75" w14:textId="13066A6F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529200,00 zł brutto</w:t>
      </w:r>
    </w:p>
    <w:p w14:paraId="29AE21B6" w14:textId="12DC2F38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5940,00 zł brutto</w:t>
      </w:r>
    </w:p>
    <w:p w14:paraId="50E47DAC" w14:textId="01E4CB30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50760,00 zł brutto</w:t>
      </w:r>
    </w:p>
    <w:p w14:paraId="2ACCE41C" w14:textId="42BE02EC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15120,00 zł brutto</w:t>
      </w:r>
    </w:p>
    <w:p w14:paraId="71AFD67A" w14:textId="4EA5DB27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25920,00 zł brutto</w:t>
      </w:r>
    </w:p>
    <w:p w14:paraId="568907E1" w14:textId="5208BA6B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2700,00 zł brutto</w:t>
      </w:r>
    </w:p>
    <w:p w14:paraId="3A88D49A" w14:textId="61CAF458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2160,00 zł brutto</w:t>
      </w:r>
    </w:p>
    <w:p w14:paraId="73D3EC9E" w14:textId="7CBF40FF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10800,00 zł brutto</w:t>
      </w:r>
    </w:p>
    <w:p w14:paraId="62AB575D" w14:textId="791B5FF5" w:rsidR="003C2975" w:rsidRPr="003C2975" w:rsidRDefault="003C2975" w:rsidP="003C2975">
      <w:pPr>
        <w:rPr>
          <w:rFonts w:ascii="Arial" w:hAnsi="Arial" w:cs="Arial"/>
          <w:sz w:val="24"/>
          <w:szCs w:val="24"/>
        </w:rPr>
      </w:pPr>
      <w:r w:rsidRPr="003C2975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3C2975">
        <w:rPr>
          <w:rFonts w:ascii="Arial" w:hAnsi="Arial" w:cs="Arial"/>
          <w:sz w:val="24"/>
          <w:szCs w:val="24"/>
        </w:rPr>
        <w:t>108,00 zł brutto</w:t>
      </w:r>
    </w:p>
    <w:p w14:paraId="707959E4" w14:textId="77777777" w:rsidR="003C2975" w:rsidRPr="003C2975" w:rsidRDefault="003C2975" w:rsidP="003C2975">
      <w:pPr>
        <w:jc w:val="both"/>
        <w:rPr>
          <w:rFonts w:ascii="Arial" w:hAnsi="Arial" w:cs="Arial"/>
          <w:sz w:val="24"/>
          <w:szCs w:val="24"/>
        </w:rPr>
      </w:pPr>
    </w:p>
    <w:p w14:paraId="2A0F0922" w14:textId="6782CC74" w:rsidR="00A80738" w:rsidRPr="00BB547B" w:rsidRDefault="00D665F5" w:rsidP="003C297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51BD2">
        <w:rPr>
          <w:rFonts w:ascii="Arial" w:hAnsi="Arial" w:cs="Arial"/>
          <w:sz w:val="24"/>
          <w:szCs w:val="24"/>
        </w:rPr>
        <w:t>20/05/2022r.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51BD2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C739D12" w14:textId="77777777" w:rsidTr="00C82837">
        <w:tc>
          <w:tcPr>
            <w:tcW w:w="993" w:type="dxa"/>
            <w:shd w:val="clear" w:color="auto" w:fill="auto"/>
            <w:vAlign w:val="center"/>
          </w:tcPr>
          <w:p w14:paraId="1DDE14F3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67F92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E90751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CA6AE4" w14:textId="77777777" w:rsidR="006B27ED" w:rsidRPr="00BB547B" w:rsidRDefault="006B27ED" w:rsidP="003C297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B7767" w:rsidRPr="00BB547B" w14:paraId="7FF176E5" w14:textId="77777777" w:rsidTr="00AD10FA">
        <w:tc>
          <w:tcPr>
            <w:tcW w:w="993" w:type="dxa"/>
            <w:shd w:val="clear" w:color="auto" w:fill="auto"/>
            <w:vAlign w:val="center"/>
          </w:tcPr>
          <w:p w14:paraId="6A5D9946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DF530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F43F55A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Argenta</w:t>
            </w:r>
            <w:proofErr w:type="spellEnd"/>
            <w:r w:rsidRPr="007B7767">
              <w:rPr>
                <w:rFonts w:ascii="Arial" w:hAnsi="Arial" w:cs="Arial"/>
              </w:rPr>
              <w:t xml:space="preserve"> Sp. z o.o.</w:t>
            </w:r>
          </w:p>
          <w:p w14:paraId="5D283909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210913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612F0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5 497.20 zł</w:t>
            </w:r>
          </w:p>
        </w:tc>
      </w:tr>
      <w:tr w:rsidR="007B7767" w:rsidRPr="00BB547B" w14:paraId="2FC3C396" w14:textId="77777777" w:rsidTr="00AD10FA">
        <w:tc>
          <w:tcPr>
            <w:tcW w:w="993" w:type="dxa"/>
            <w:shd w:val="clear" w:color="auto" w:fill="auto"/>
            <w:vAlign w:val="center"/>
          </w:tcPr>
          <w:p w14:paraId="6D6B3D2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6EFA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8F45000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Argenta</w:t>
            </w:r>
            <w:proofErr w:type="spellEnd"/>
            <w:r w:rsidRPr="007B7767">
              <w:rPr>
                <w:rFonts w:ascii="Arial" w:hAnsi="Arial" w:cs="Arial"/>
              </w:rPr>
              <w:t xml:space="preserve"> Sp. z o.o.</w:t>
            </w:r>
          </w:p>
          <w:p w14:paraId="4FADFFA4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35294B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DFF9B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5 410.80 zł</w:t>
            </w:r>
          </w:p>
        </w:tc>
      </w:tr>
      <w:tr w:rsidR="007B7767" w:rsidRPr="00BB547B" w14:paraId="7FAD0EC1" w14:textId="77777777" w:rsidTr="00AD10FA">
        <w:tc>
          <w:tcPr>
            <w:tcW w:w="993" w:type="dxa"/>
            <w:shd w:val="clear" w:color="auto" w:fill="auto"/>
            <w:vAlign w:val="center"/>
          </w:tcPr>
          <w:p w14:paraId="04332903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91190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BE38101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Argenta</w:t>
            </w:r>
            <w:proofErr w:type="spellEnd"/>
            <w:r w:rsidRPr="007B7767">
              <w:rPr>
                <w:rFonts w:ascii="Arial" w:hAnsi="Arial" w:cs="Arial"/>
              </w:rPr>
              <w:t xml:space="preserve"> Sp. z o.o.</w:t>
            </w:r>
          </w:p>
          <w:p w14:paraId="31D8C5FA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2FCDA7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16499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8 127.00 zł</w:t>
            </w:r>
          </w:p>
        </w:tc>
      </w:tr>
      <w:tr w:rsidR="007B7767" w:rsidRPr="00BB547B" w14:paraId="7BA6DC3D" w14:textId="77777777" w:rsidTr="00AD10FA">
        <w:tc>
          <w:tcPr>
            <w:tcW w:w="993" w:type="dxa"/>
            <w:shd w:val="clear" w:color="auto" w:fill="auto"/>
            <w:vAlign w:val="center"/>
          </w:tcPr>
          <w:p w14:paraId="2D1C05C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5E93A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EA11251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PPHU BOR-POL</w:t>
            </w:r>
          </w:p>
          <w:p w14:paraId="54486266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F3CD00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lastRenderedPageBreak/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0C730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lastRenderedPageBreak/>
              <w:t>47 483.44 zł</w:t>
            </w:r>
          </w:p>
        </w:tc>
      </w:tr>
      <w:tr w:rsidR="007B7767" w:rsidRPr="00BB547B" w14:paraId="2788EFA1" w14:textId="77777777" w:rsidTr="00AD10FA">
        <w:tc>
          <w:tcPr>
            <w:tcW w:w="993" w:type="dxa"/>
            <w:shd w:val="clear" w:color="auto" w:fill="auto"/>
            <w:vAlign w:val="center"/>
          </w:tcPr>
          <w:p w14:paraId="4B5C0F8A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CF2E2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28E8219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PPHU BOR-POL</w:t>
            </w:r>
          </w:p>
          <w:p w14:paraId="7021C32F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49D490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C8721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17 584.80 zł</w:t>
            </w:r>
          </w:p>
        </w:tc>
      </w:tr>
      <w:tr w:rsidR="007B7767" w:rsidRPr="00BB547B" w14:paraId="3DB9CE58" w14:textId="77777777" w:rsidTr="00AD10FA">
        <w:tc>
          <w:tcPr>
            <w:tcW w:w="993" w:type="dxa"/>
            <w:shd w:val="clear" w:color="auto" w:fill="auto"/>
            <w:vAlign w:val="center"/>
          </w:tcPr>
          <w:p w14:paraId="4B5DC9E1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6A722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816C0DB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PPHU BOR-POL</w:t>
            </w:r>
          </w:p>
          <w:p w14:paraId="2BF174EA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Pl. Jaśminu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1F094D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44-152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4B612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9 698.40 zł</w:t>
            </w:r>
          </w:p>
        </w:tc>
      </w:tr>
      <w:tr w:rsidR="007B7767" w:rsidRPr="00BB547B" w14:paraId="2CA35174" w14:textId="77777777" w:rsidTr="00AD10FA">
        <w:tc>
          <w:tcPr>
            <w:tcW w:w="993" w:type="dxa"/>
            <w:shd w:val="clear" w:color="auto" w:fill="auto"/>
            <w:vAlign w:val="center"/>
          </w:tcPr>
          <w:p w14:paraId="1C2DDED6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A7B8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0F2B8D3" w14:textId="2FB6256D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Werfen</w:t>
            </w:r>
            <w:proofErr w:type="spellEnd"/>
            <w:r w:rsidRPr="007B7767">
              <w:rPr>
                <w:rFonts w:ascii="Arial" w:hAnsi="Arial" w:cs="Arial"/>
              </w:rPr>
              <w:t xml:space="preserve"> Polska Sp. z</w:t>
            </w:r>
            <w:r w:rsidR="00F51BD2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o.o.</w:t>
            </w:r>
          </w:p>
          <w:p w14:paraId="3AA94002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Wolińska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095FE7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03-699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0C5D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524 734.20 zł</w:t>
            </w:r>
          </w:p>
        </w:tc>
      </w:tr>
      <w:tr w:rsidR="007B7767" w:rsidRPr="00BB547B" w14:paraId="41BF2542" w14:textId="77777777" w:rsidTr="00AD10FA">
        <w:tc>
          <w:tcPr>
            <w:tcW w:w="993" w:type="dxa"/>
            <w:shd w:val="clear" w:color="auto" w:fill="auto"/>
            <w:vAlign w:val="center"/>
          </w:tcPr>
          <w:p w14:paraId="1078A26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A823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B632291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BioMaxima</w:t>
            </w:r>
            <w:proofErr w:type="spellEnd"/>
            <w:r w:rsidRPr="007B7767">
              <w:rPr>
                <w:rFonts w:ascii="Arial" w:hAnsi="Arial" w:cs="Arial"/>
              </w:rPr>
              <w:t xml:space="preserve"> S.A.</w:t>
            </w:r>
          </w:p>
          <w:p w14:paraId="55320EBC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Vetterów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6C1816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20-277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5035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6 104.16 zł</w:t>
            </w:r>
          </w:p>
        </w:tc>
      </w:tr>
      <w:tr w:rsidR="007B7767" w:rsidRPr="00BB547B" w14:paraId="2A00B818" w14:textId="77777777" w:rsidTr="00AD10FA">
        <w:tc>
          <w:tcPr>
            <w:tcW w:w="993" w:type="dxa"/>
            <w:shd w:val="clear" w:color="auto" w:fill="auto"/>
            <w:vAlign w:val="center"/>
          </w:tcPr>
          <w:p w14:paraId="5D053555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BEE59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F539876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BioMaxima</w:t>
            </w:r>
            <w:proofErr w:type="spellEnd"/>
            <w:r w:rsidRPr="007B7767">
              <w:rPr>
                <w:rFonts w:ascii="Arial" w:hAnsi="Arial" w:cs="Arial"/>
              </w:rPr>
              <w:t xml:space="preserve"> S.A.</w:t>
            </w:r>
          </w:p>
          <w:p w14:paraId="350CAF53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Vetterów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AECF6E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20-277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8855A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9 163.80 zł</w:t>
            </w:r>
          </w:p>
        </w:tc>
      </w:tr>
      <w:tr w:rsidR="007B7767" w:rsidRPr="00BB547B" w14:paraId="0EFE0943" w14:textId="77777777" w:rsidTr="00AD10FA">
        <w:tc>
          <w:tcPr>
            <w:tcW w:w="993" w:type="dxa"/>
            <w:shd w:val="clear" w:color="auto" w:fill="auto"/>
            <w:vAlign w:val="center"/>
          </w:tcPr>
          <w:p w14:paraId="78A347DB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08A647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5DFC63E" w14:textId="32A530B2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MEDAN</w:t>
            </w:r>
            <w:r w:rsidR="00F51BD2">
              <w:rPr>
                <w:rFonts w:ascii="Arial" w:hAnsi="Arial" w:cs="Arial"/>
              </w:rPr>
              <w:t xml:space="preserve"> Andrzej Hędrzak</w:t>
            </w:r>
          </w:p>
          <w:p w14:paraId="6049C237" w14:textId="77777777" w:rsidR="00F51BD2" w:rsidRDefault="00F51BD2" w:rsidP="003C2975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A.Korczaka</w:t>
            </w:r>
            <w:proofErr w:type="spellEnd"/>
            <w:r>
              <w:rPr>
                <w:rFonts w:ascii="Arial" w:hAnsi="Arial" w:cs="Arial"/>
              </w:rPr>
              <w:t xml:space="preserve"> 32</w:t>
            </w:r>
          </w:p>
          <w:p w14:paraId="3FF240F1" w14:textId="01802F02" w:rsidR="007B7767" w:rsidRPr="00BB547B" w:rsidRDefault="00F51BD2" w:rsidP="003C29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44-</w:t>
            </w:r>
            <w:r w:rsidR="003249FD">
              <w:rPr>
                <w:rFonts w:ascii="Arial" w:hAnsi="Arial" w:cs="Arial"/>
              </w:rPr>
              <w:t>103</w:t>
            </w:r>
            <w:r w:rsidR="007B7767" w:rsidRPr="00BB547B">
              <w:rPr>
                <w:rFonts w:ascii="Arial" w:hAnsi="Arial" w:cs="Arial"/>
              </w:rPr>
              <w:t xml:space="preserve"> </w:t>
            </w:r>
            <w:r w:rsidR="007B7767"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B2373D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26 827.20 zł</w:t>
            </w:r>
          </w:p>
        </w:tc>
      </w:tr>
      <w:tr w:rsidR="003C33AD" w:rsidRPr="003C33AD" w14:paraId="14A829D9" w14:textId="77777777" w:rsidTr="00AD10FA">
        <w:tc>
          <w:tcPr>
            <w:tcW w:w="993" w:type="dxa"/>
            <w:shd w:val="clear" w:color="auto" w:fill="auto"/>
            <w:vAlign w:val="center"/>
          </w:tcPr>
          <w:p w14:paraId="23654F4E" w14:textId="125A3960" w:rsidR="003C33AD" w:rsidRPr="003C33AD" w:rsidRDefault="003C33AD" w:rsidP="003C2975">
            <w:pPr>
              <w:jc w:val="center"/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02EB8" w14:textId="2A57C7F1" w:rsidR="003C33AD" w:rsidRPr="003C33AD" w:rsidRDefault="003C33AD" w:rsidP="003C2975">
            <w:pPr>
              <w:jc w:val="center"/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85411F3" w14:textId="77777777" w:rsidR="003C33AD" w:rsidRPr="003C33AD" w:rsidRDefault="003C33AD" w:rsidP="003C33AD">
            <w:pPr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MEDAN Andrzej Hędrzak</w:t>
            </w:r>
          </w:p>
          <w:p w14:paraId="2C418DE4" w14:textId="77777777" w:rsidR="003C33AD" w:rsidRPr="003C33AD" w:rsidRDefault="003C33AD" w:rsidP="003C33AD">
            <w:pPr>
              <w:jc w:val="both"/>
              <w:rPr>
                <w:rFonts w:ascii="Arial" w:hAnsi="Arial" w:cs="Arial"/>
                <w:color w:val="FF0000"/>
              </w:rPr>
            </w:pPr>
            <w:proofErr w:type="spellStart"/>
            <w:r w:rsidRPr="003C33AD">
              <w:rPr>
                <w:rFonts w:ascii="Arial" w:hAnsi="Arial" w:cs="Arial"/>
                <w:color w:val="FF0000"/>
              </w:rPr>
              <w:t>A.Korczaka</w:t>
            </w:r>
            <w:proofErr w:type="spellEnd"/>
            <w:r w:rsidRPr="003C33AD">
              <w:rPr>
                <w:rFonts w:ascii="Arial" w:hAnsi="Arial" w:cs="Arial"/>
                <w:color w:val="FF0000"/>
              </w:rPr>
              <w:t xml:space="preserve"> 32</w:t>
            </w:r>
          </w:p>
          <w:p w14:paraId="1C2CF1FB" w14:textId="69ED2BE8" w:rsidR="003C33AD" w:rsidRPr="003C33AD" w:rsidRDefault="003C33AD" w:rsidP="003C33AD">
            <w:pPr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44-103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BF950" w14:textId="619E67B4" w:rsidR="003C33AD" w:rsidRPr="003C33AD" w:rsidRDefault="003C33AD" w:rsidP="003C2975">
            <w:pPr>
              <w:jc w:val="center"/>
              <w:rPr>
                <w:rFonts w:ascii="Arial" w:hAnsi="Arial" w:cs="Arial"/>
                <w:color w:val="FF0000"/>
              </w:rPr>
            </w:pPr>
            <w:r w:rsidRPr="003C33AD">
              <w:rPr>
                <w:rFonts w:ascii="Arial" w:hAnsi="Arial" w:cs="Arial"/>
                <w:color w:val="FF0000"/>
              </w:rPr>
              <w:t>2 851.20 zł</w:t>
            </w:r>
          </w:p>
        </w:tc>
      </w:tr>
      <w:tr w:rsidR="007B7767" w:rsidRPr="00BB547B" w14:paraId="14E62EB9" w14:textId="77777777" w:rsidTr="00AD10FA">
        <w:tc>
          <w:tcPr>
            <w:tcW w:w="993" w:type="dxa"/>
            <w:shd w:val="clear" w:color="auto" w:fill="auto"/>
            <w:vAlign w:val="center"/>
          </w:tcPr>
          <w:p w14:paraId="42B60A9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C1D025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545B60C" w14:textId="77777777" w:rsidR="003249FD" w:rsidRPr="00BB547B" w:rsidRDefault="003249FD" w:rsidP="003249FD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MEDAN</w:t>
            </w:r>
            <w:r>
              <w:rPr>
                <w:rFonts w:ascii="Arial" w:hAnsi="Arial" w:cs="Arial"/>
              </w:rPr>
              <w:t xml:space="preserve"> Andrzej Hędrzak</w:t>
            </w:r>
          </w:p>
          <w:p w14:paraId="4E65C386" w14:textId="77777777" w:rsidR="003249FD" w:rsidRDefault="003249FD" w:rsidP="003249FD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A.Korczaka</w:t>
            </w:r>
            <w:proofErr w:type="spellEnd"/>
            <w:r>
              <w:rPr>
                <w:rFonts w:ascii="Arial" w:hAnsi="Arial" w:cs="Arial"/>
              </w:rPr>
              <w:t xml:space="preserve"> 32</w:t>
            </w:r>
          </w:p>
          <w:p w14:paraId="5E0630B3" w14:textId="310ACB5D" w:rsidR="007B7767" w:rsidRPr="00BB547B" w:rsidRDefault="003249FD" w:rsidP="003249F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44-103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73AC4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5 922.72 zł</w:t>
            </w:r>
          </w:p>
        </w:tc>
      </w:tr>
      <w:tr w:rsidR="007B7767" w:rsidRPr="00BB547B" w14:paraId="15576561" w14:textId="77777777" w:rsidTr="00AD10FA">
        <w:tc>
          <w:tcPr>
            <w:tcW w:w="993" w:type="dxa"/>
            <w:shd w:val="clear" w:color="auto" w:fill="auto"/>
            <w:vAlign w:val="center"/>
          </w:tcPr>
          <w:p w14:paraId="5D9B278D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93CD8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8AFDE2C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Salus</w:t>
            </w:r>
            <w:proofErr w:type="spellEnd"/>
            <w:r w:rsidRPr="007B7767">
              <w:rPr>
                <w:rFonts w:ascii="Arial" w:hAnsi="Arial" w:cs="Arial"/>
              </w:rPr>
              <w:t xml:space="preserve"> International Sp. z o.o.</w:t>
            </w:r>
          </w:p>
          <w:p w14:paraId="7DEAFE32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26B78E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C91EF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6 324.91 zł</w:t>
            </w:r>
          </w:p>
        </w:tc>
      </w:tr>
      <w:tr w:rsidR="007B7767" w:rsidRPr="00BB547B" w14:paraId="455C7147" w14:textId="77777777" w:rsidTr="00AD10FA">
        <w:tc>
          <w:tcPr>
            <w:tcW w:w="993" w:type="dxa"/>
            <w:shd w:val="clear" w:color="auto" w:fill="auto"/>
            <w:vAlign w:val="center"/>
          </w:tcPr>
          <w:p w14:paraId="54D8EEC3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4C9558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20A1708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Profilab</w:t>
            </w:r>
            <w:proofErr w:type="spellEnd"/>
            <w:r w:rsidRPr="007B7767">
              <w:rPr>
                <w:rFonts w:ascii="Arial" w:hAnsi="Arial" w:cs="Arial"/>
              </w:rPr>
              <w:t xml:space="preserve"> SC</w:t>
            </w:r>
          </w:p>
          <w:p w14:paraId="28223B04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Emaliowa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3EC944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01-295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C141D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35 640.00 zł</w:t>
            </w:r>
          </w:p>
        </w:tc>
      </w:tr>
      <w:tr w:rsidR="007B7767" w:rsidRPr="00BB547B" w14:paraId="32E39483" w14:textId="77777777" w:rsidTr="00AD10FA">
        <w:tc>
          <w:tcPr>
            <w:tcW w:w="993" w:type="dxa"/>
            <w:shd w:val="clear" w:color="auto" w:fill="auto"/>
            <w:vAlign w:val="center"/>
          </w:tcPr>
          <w:p w14:paraId="06729B58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BE3DA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E513DB0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proofErr w:type="spellStart"/>
            <w:r w:rsidRPr="007B7767">
              <w:rPr>
                <w:rFonts w:ascii="Arial" w:hAnsi="Arial" w:cs="Arial"/>
              </w:rPr>
              <w:t>Bio</w:t>
            </w:r>
            <w:proofErr w:type="spellEnd"/>
            <w:r w:rsidRPr="007B7767">
              <w:rPr>
                <w:rFonts w:ascii="Arial" w:hAnsi="Arial" w:cs="Arial"/>
              </w:rPr>
              <w:t>-Novum Sp. z o.o.</w:t>
            </w:r>
          </w:p>
          <w:p w14:paraId="2DB85DFC" w14:textId="77777777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Nowy Świat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23A/3U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FA463F" w14:textId="77777777" w:rsidR="007B7767" w:rsidRPr="00BB547B" w:rsidRDefault="007B7767" w:rsidP="003C2975">
            <w:pPr>
              <w:jc w:val="both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20-418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7767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58D1E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5 016.60 zł</w:t>
            </w:r>
          </w:p>
        </w:tc>
      </w:tr>
      <w:tr w:rsidR="007B7767" w:rsidRPr="00BB547B" w14:paraId="3D5B52F0" w14:textId="77777777" w:rsidTr="00AD10FA">
        <w:tc>
          <w:tcPr>
            <w:tcW w:w="993" w:type="dxa"/>
            <w:shd w:val="clear" w:color="auto" w:fill="auto"/>
            <w:vAlign w:val="center"/>
          </w:tcPr>
          <w:p w14:paraId="5FC52C8C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AD139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34953CC" w14:textId="4B0B859E" w:rsidR="007B7767" w:rsidRPr="00BB547B" w:rsidRDefault="007B7767" w:rsidP="003C2975">
            <w:pPr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Bia</w:t>
            </w:r>
            <w:r w:rsidR="003249FD">
              <w:rPr>
                <w:rFonts w:ascii="Arial" w:hAnsi="Arial" w:cs="Arial"/>
              </w:rPr>
              <w:t>meditek</w:t>
            </w:r>
            <w:r w:rsidRPr="007B7767">
              <w:rPr>
                <w:rFonts w:ascii="Arial" w:hAnsi="Arial" w:cs="Arial"/>
              </w:rPr>
              <w:t xml:space="preserve"> Spółka z o.o.</w:t>
            </w:r>
          </w:p>
          <w:p w14:paraId="631C4E6E" w14:textId="77777777" w:rsidR="003249FD" w:rsidRDefault="003249FD" w:rsidP="003C29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Elewatorska 58</w:t>
            </w:r>
          </w:p>
          <w:p w14:paraId="1B4E5885" w14:textId="619AFC59" w:rsidR="007B7767" w:rsidRPr="00BB547B" w:rsidRDefault="003249FD" w:rsidP="003C29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15-620</w:t>
            </w:r>
            <w:r w:rsidR="007B7767" w:rsidRPr="00BB547B">
              <w:rPr>
                <w:rFonts w:ascii="Arial" w:hAnsi="Arial" w:cs="Arial"/>
              </w:rPr>
              <w:t xml:space="preserve"> </w:t>
            </w:r>
            <w:r w:rsidR="007B7767" w:rsidRPr="007B7767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6997F" w14:textId="77777777" w:rsidR="007B7767" w:rsidRPr="00BB547B" w:rsidRDefault="007B7767" w:rsidP="003C2975">
            <w:pPr>
              <w:jc w:val="center"/>
              <w:rPr>
                <w:rFonts w:ascii="Arial" w:hAnsi="Arial" w:cs="Arial"/>
              </w:rPr>
            </w:pPr>
            <w:r w:rsidRPr="007B7767">
              <w:rPr>
                <w:rFonts w:ascii="Arial" w:hAnsi="Arial" w:cs="Arial"/>
              </w:rPr>
              <w:t>2 106.00 zł</w:t>
            </w:r>
          </w:p>
        </w:tc>
      </w:tr>
    </w:tbl>
    <w:p w14:paraId="0A487D5B" w14:textId="77777777" w:rsidR="003249FD" w:rsidRDefault="003249FD" w:rsidP="003C297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38984B2" w14:textId="1FB37560" w:rsidR="00A80738" w:rsidRDefault="00A80738" w:rsidP="003C297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2AAA3A4" w14:textId="77777777" w:rsidR="003249FD" w:rsidRPr="00BB547B" w:rsidRDefault="003249FD" w:rsidP="003C297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6097E5" w14:textId="77777777" w:rsidR="003249FD" w:rsidRDefault="007B7767" w:rsidP="003249FD">
      <w:pPr>
        <w:pStyle w:val="Tekstpodstawowy"/>
        <w:ind w:firstLine="425"/>
        <w:jc w:val="right"/>
        <w:rPr>
          <w:sz w:val="22"/>
          <w:szCs w:val="22"/>
        </w:rPr>
      </w:pPr>
      <w:r w:rsidRPr="007B7767">
        <w:rPr>
          <w:rFonts w:ascii="Arial" w:hAnsi="Arial" w:cs="Arial"/>
          <w:szCs w:val="24"/>
        </w:rPr>
        <w:t xml:space="preserve"> </w:t>
      </w:r>
      <w:r w:rsidR="003249FD">
        <w:rPr>
          <w:sz w:val="22"/>
          <w:szCs w:val="22"/>
        </w:rPr>
        <w:t xml:space="preserve">/-/ Dyrektor Szpitala Wojewódzkiego </w:t>
      </w:r>
    </w:p>
    <w:p w14:paraId="16B01192" w14:textId="77777777" w:rsidR="003249FD" w:rsidRDefault="003249FD" w:rsidP="003249FD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B9EDEA9" w14:textId="77777777" w:rsidR="003249FD" w:rsidRPr="006B27ED" w:rsidRDefault="003249FD" w:rsidP="003249FD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DB493C0" w14:textId="18D0E452" w:rsidR="00C236D3" w:rsidRPr="00BB547B" w:rsidRDefault="007B7767" w:rsidP="003C2975">
      <w:pPr>
        <w:jc w:val="right"/>
        <w:rPr>
          <w:rFonts w:ascii="Arial" w:hAnsi="Arial" w:cs="Arial"/>
          <w:sz w:val="22"/>
          <w:szCs w:val="22"/>
        </w:rPr>
      </w:pPr>
      <w:r w:rsidRPr="007B7767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19988" w14:textId="77777777" w:rsidR="00B00F30" w:rsidRDefault="00B00F30">
      <w:r>
        <w:separator/>
      </w:r>
    </w:p>
  </w:endnote>
  <w:endnote w:type="continuationSeparator" w:id="0">
    <w:p w14:paraId="0B97B252" w14:textId="77777777" w:rsidR="00B00F30" w:rsidRDefault="00B0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BB0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8E59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2D964" w14:textId="771F080E" w:rsidR="009F189D" w:rsidRDefault="003249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D093F8" wp14:editId="77C90DB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4585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2AA3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E7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A462FB" w14:textId="77777777" w:rsidR="009F189D" w:rsidRDefault="009F189D">
    <w:pPr>
      <w:pStyle w:val="Stopka"/>
      <w:tabs>
        <w:tab w:val="clear" w:pos="4536"/>
      </w:tabs>
      <w:jc w:val="center"/>
    </w:pPr>
  </w:p>
  <w:p w14:paraId="4A7620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1C7FE" w14:textId="77777777" w:rsidR="00B00F30" w:rsidRDefault="00B00F30">
      <w:r>
        <w:separator/>
      </w:r>
    </w:p>
  </w:footnote>
  <w:footnote w:type="continuationSeparator" w:id="0">
    <w:p w14:paraId="1A95154D" w14:textId="77777777" w:rsidR="00B00F30" w:rsidRDefault="00B00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10DF" w14:textId="77777777" w:rsidR="007B7767" w:rsidRDefault="007B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2A74" w14:textId="77777777" w:rsidR="007B7767" w:rsidRDefault="007B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2759" w14:textId="77777777" w:rsidR="007B7767" w:rsidRDefault="007B7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30"/>
    <w:rsid w:val="00007727"/>
    <w:rsid w:val="00017720"/>
    <w:rsid w:val="00035488"/>
    <w:rsid w:val="000D7F25"/>
    <w:rsid w:val="000E00E5"/>
    <w:rsid w:val="00173B20"/>
    <w:rsid w:val="001C69FF"/>
    <w:rsid w:val="0023318D"/>
    <w:rsid w:val="003249FD"/>
    <w:rsid w:val="003C2975"/>
    <w:rsid w:val="003C33A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B7767"/>
    <w:rsid w:val="00843263"/>
    <w:rsid w:val="00861E75"/>
    <w:rsid w:val="009D19BD"/>
    <w:rsid w:val="009F189D"/>
    <w:rsid w:val="00A80738"/>
    <w:rsid w:val="00B00F3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1BD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C47D7"/>
  <w15:chartTrackingRefBased/>
  <w15:docId w15:val="{16E8B120-AEEB-4CA7-9B87-79482D91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C29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2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7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37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44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8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95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26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2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5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9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4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96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2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80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5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67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45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7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6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59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78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2022-05-20T09:03:00Z</cp:lastPrinted>
  <dcterms:created xsi:type="dcterms:W3CDTF">2022-05-23T09:30:00Z</dcterms:created>
  <dcterms:modified xsi:type="dcterms:W3CDTF">2022-05-23T09:30:00Z</dcterms:modified>
</cp:coreProperties>
</file>