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19735B" w14:textId="45EBB805" w:rsidR="00D665F5" w:rsidRPr="00BB547B" w:rsidRDefault="007B7767" w:rsidP="003C2975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7B7767">
        <w:rPr>
          <w:rFonts w:ascii="Arial" w:hAnsi="Arial" w:cs="Arial"/>
          <w:sz w:val="24"/>
          <w:szCs w:val="24"/>
        </w:rPr>
        <w:t>Poznań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7B7767">
        <w:rPr>
          <w:rFonts w:ascii="Arial" w:hAnsi="Arial" w:cs="Arial"/>
          <w:sz w:val="24"/>
          <w:szCs w:val="24"/>
        </w:rPr>
        <w:t>2022-05-</w:t>
      </w:r>
      <w:r w:rsidR="003C33AD">
        <w:rPr>
          <w:rFonts w:ascii="Arial" w:hAnsi="Arial" w:cs="Arial"/>
          <w:sz w:val="24"/>
          <w:szCs w:val="24"/>
        </w:rPr>
        <w:t>23</w:t>
      </w:r>
    </w:p>
    <w:p w14:paraId="5EF9AFB0" w14:textId="77777777" w:rsidR="007B7767" w:rsidRPr="007B7767" w:rsidRDefault="007B7767" w:rsidP="003C2975">
      <w:pPr>
        <w:rPr>
          <w:rFonts w:ascii="Arial" w:hAnsi="Arial" w:cs="Arial"/>
          <w:b/>
          <w:bCs/>
          <w:sz w:val="24"/>
          <w:szCs w:val="24"/>
        </w:rPr>
      </w:pPr>
      <w:r w:rsidRPr="007B7767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2BD5DC97" w14:textId="77777777" w:rsidR="00D665F5" w:rsidRPr="00BB547B" w:rsidRDefault="007B7767" w:rsidP="003C2975">
      <w:pPr>
        <w:rPr>
          <w:rFonts w:ascii="Arial" w:hAnsi="Arial" w:cs="Arial"/>
          <w:b/>
          <w:bCs/>
          <w:sz w:val="24"/>
          <w:szCs w:val="24"/>
        </w:rPr>
      </w:pPr>
      <w:r w:rsidRPr="007B7767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467C44AD" w14:textId="77777777" w:rsidR="00D665F5" w:rsidRPr="00BB547B" w:rsidRDefault="007B7767" w:rsidP="003C2975">
      <w:pPr>
        <w:rPr>
          <w:rFonts w:ascii="Arial" w:hAnsi="Arial" w:cs="Arial"/>
          <w:sz w:val="24"/>
          <w:szCs w:val="24"/>
        </w:rPr>
      </w:pPr>
      <w:r w:rsidRPr="007B7767">
        <w:rPr>
          <w:rFonts w:ascii="Arial" w:hAnsi="Arial" w:cs="Arial"/>
          <w:sz w:val="24"/>
          <w:szCs w:val="24"/>
        </w:rPr>
        <w:t>Juraszów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7B7767">
        <w:rPr>
          <w:rFonts w:ascii="Arial" w:hAnsi="Arial" w:cs="Arial"/>
          <w:sz w:val="24"/>
          <w:szCs w:val="24"/>
        </w:rPr>
        <w:t>7/19</w:t>
      </w:r>
    </w:p>
    <w:p w14:paraId="2863870D" w14:textId="77777777" w:rsidR="00D665F5" w:rsidRPr="00BB547B" w:rsidRDefault="007B7767" w:rsidP="003C2975">
      <w:pPr>
        <w:rPr>
          <w:rFonts w:ascii="Arial" w:hAnsi="Arial" w:cs="Arial"/>
          <w:sz w:val="24"/>
          <w:szCs w:val="24"/>
        </w:rPr>
      </w:pPr>
      <w:r w:rsidRPr="007B7767">
        <w:rPr>
          <w:rFonts w:ascii="Arial" w:hAnsi="Arial" w:cs="Arial"/>
          <w:sz w:val="24"/>
          <w:szCs w:val="24"/>
        </w:rPr>
        <w:t>60-479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7B7767">
        <w:rPr>
          <w:rFonts w:ascii="Arial" w:hAnsi="Arial" w:cs="Arial"/>
          <w:sz w:val="24"/>
          <w:szCs w:val="24"/>
        </w:rPr>
        <w:t>Poznań</w:t>
      </w:r>
    </w:p>
    <w:p w14:paraId="13931846" w14:textId="77777777" w:rsidR="00D665F5" w:rsidRPr="00BB547B" w:rsidRDefault="00D665F5" w:rsidP="003C297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0D16E982" w14:textId="77777777" w:rsidR="00A80738" w:rsidRPr="00BB547B" w:rsidRDefault="00D665F5" w:rsidP="003C297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7B7767" w:rsidRPr="007B7767">
        <w:rPr>
          <w:rFonts w:ascii="Arial" w:hAnsi="Arial" w:cs="Arial"/>
          <w:b/>
          <w:sz w:val="24"/>
          <w:szCs w:val="24"/>
        </w:rPr>
        <w:t>SZW/DZP/17/2022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46100228" w14:textId="77777777" w:rsidR="00A80738" w:rsidRPr="00BB547B" w:rsidRDefault="00A80738" w:rsidP="003C297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2EFF01D" w14:textId="77777777" w:rsidR="003C33AD" w:rsidRDefault="003C33AD" w:rsidP="003C33AD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</w:rPr>
      </w:pPr>
    </w:p>
    <w:p w14:paraId="6F2F89C0" w14:textId="383135F6" w:rsidR="00A80738" w:rsidRPr="003C33AD" w:rsidRDefault="003C33AD" w:rsidP="003C33AD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bCs/>
          <w:color w:val="FF0000"/>
          <w:sz w:val="28"/>
          <w:szCs w:val="28"/>
        </w:rPr>
      </w:pPr>
      <w:r w:rsidRPr="003C33AD">
        <w:rPr>
          <w:rFonts w:ascii="Arial" w:hAnsi="Arial" w:cs="Arial"/>
          <w:b/>
          <w:bCs/>
          <w:color w:val="FF0000"/>
          <w:sz w:val="28"/>
          <w:szCs w:val="28"/>
        </w:rPr>
        <w:t>SPROSTOWANIE</w:t>
      </w:r>
    </w:p>
    <w:p w14:paraId="0DC4870F" w14:textId="77777777" w:rsidR="00A80738" w:rsidRPr="00BB547B" w:rsidRDefault="00A80738" w:rsidP="003C2975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477E0B1D" w14:textId="1FEA676B" w:rsidR="00A80738" w:rsidRDefault="00A80738" w:rsidP="003C2975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7E8E2F36" w14:textId="77777777" w:rsidR="00F51BD2" w:rsidRPr="00BB547B" w:rsidRDefault="00F51BD2" w:rsidP="003C2975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497D2802" w14:textId="28B76634" w:rsidR="00C659E2" w:rsidRDefault="00C659E2" w:rsidP="003C2975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7B7767" w:rsidRPr="007B7767">
        <w:rPr>
          <w:rFonts w:ascii="Arial" w:hAnsi="Arial" w:cs="Arial"/>
          <w:sz w:val="24"/>
          <w:szCs w:val="24"/>
        </w:rPr>
        <w:t>przetarg</w:t>
      </w:r>
      <w:r w:rsidR="003C2975">
        <w:rPr>
          <w:rFonts w:ascii="Arial" w:hAnsi="Arial" w:cs="Arial"/>
          <w:sz w:val="24"/>
          <w:szCs w:val="24"/>
        </w:rPr>
        <w:t>u</w:t>
      </w:r>
      <w:r w:rsidR="007B7767" w:rsidRPr="007B7767">
        <w:rPr>
          <w:rFonts w:ascii="Arial" w:hAnsi="Arial" w:cs="Arial"/>
          <w:sz w:val="24"/>
          <w:szCs w:val="24"/>
        </w:rPr>
        <w:t xml:space="preserve"> nieograniczon</w:t>
      </w:r>
      <w:r w:rsidR="003C2975">
        <w:rPr>
          <w:rFonts w:ascii="Arial" w:hAnsi="Arial" w:cs="Arial"/>
          <w:sz w:val="24"/>
          <w:szCs w:val="24"/>
        </w:rPr>
        <w:t>ego</w:t>
      </w:r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1ED8AB64" w14:textId="77777777" w:rsidR="003C2975" w:rsidRPr="00BB547B" w:rsidRDefault="003C2975" w:rsidP="003C2975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6174B1B6" w14:textId="27DC1EDB" w:rsidR="00A80738" w:rsidRDefault="007B7767" w:rsidP="003C2975">
      <w:pPr>
        <w:pStyle w:val="Tekstpodstawowywcity"/>
        <w:ind w:firstLine="0"/>
        <w:jc w:val="center"/>
        <w:rPr>
          <w:rFonts w:ascii="Arial" w:hAnsi="Arial" w:cs="Arial"/>
          <w:b/>
          <w:szCs w:val="24"/>
        </w:rPr>
      </w:pPr>
      <w:r w:rsidRPr="007B7767">
        <w:rPr>
          <w:rFonts w:ascii="Arial" w:hAnsi="Arial" w:cs="Arial"/>
          <w:b/>
          <w:szCs w:val="24"/>
        </w:rPr>
        <w:t xml:space="preserve">Dostawa zestawów odczynnikowych, podłoży i krążków, testów, </w:t>
      </w:r>
      <w:proofErr w:type="spellStart"/>
      <w:r w:rsidRPr="007B7767">
        <w:rPr>
          <w:rFonts w:ascii="Arial" w:hAnsi="Arial" w:cs="Arial"/>
          <w:b/>
          <w:szCs w:val="24"/>
        </w:rPr>
        <w:t>wymazówek</w:t>
      </w:r>
      <w:proofErr w:type="spellEnd"/>
      <w:r w:rsidRPr="007B7767">
        <w:rPr>
          <w:rFonts w:ascii="Arial" w:hAnsi="Arial" w:cs="Arial"/>
          <w:b/>
          <w:szCs w:val="24"/>
        </w:rPr>
        <w:t xml:space="preserve">, wkładek cytologicznych do </w:t>
      </w:r>
      <w:proofErr w:type="spellStart"/>
      <w:r w:rsidRPr="007B7767">
        <w:rPr>
          <w:rFonts w:ascii="Arial" w:hAnsi="Arial" w:cs="Arial"/>
          <w:b/>
          <w:szCs w:val="24"/>
        </w:rPr>
        <w:t>ZDLiM</w:t>
      </w:r>
      <w:proofErr w:type="spellEnd"/>
      <w:r w:rsidRPr="007B7767">
        <w:rPr>
          <w:rFonts w:ascii="Arial" w:hAnsi="Arial" w:cs="Arial"/>
          <w:b/>
          <w:szCs w:val="24"/>
        </w:rPr>
        <w:t xml:space="preserve"> Szpitala Wojewódzkiego w Poznaniu</w:t>
      </w:r>
    </w:p>
    <w:p w14:paraId="42986DA8" w14:textId="77777777" w:rsidR="003C2975" w:rsidRPr="00BB547B" w:rsidRDefault="003C2975" w:rsidP="003C2975">
      <w:pPr>
        <w:pStyle w:val="Tekstpodstawowywcity"/>
        <w:ind w:firstLine="0"/>
        <w:jc w:val="center"/>
        <w:rPr>
          <w:rFonts w:ascii="Arial" w:hAnsi="Arial" w:cs="Arial"/>
          <w:szCs w:val="24"/>
        </w:rPr>
      </w:pPr>
    </w:p>
    <w:p w14:paraId="54D27CEA" w14:textId="57ACD3EC" w:rsidR="00D665F5" w:rsidRDefault="00D665F5" w:rsidP="003C2975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7B7767" w:rsidRPr="007B7767">
        <w:rPr>
          <w:rFonts w:ascii="Arial" w:hAnsi="Arial" w:cs="Arial"/>
          <w:sz w:val="24"/>
          <w:szCs w:val="24"/>
        </w:rPr>
        <w:t>(t.j. Dz.U. z 2021r. poz. 1129)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281ED27D" w14:textId="77777777" w:rsidR="003C2975" w:rsidRDefault="003C2975" w:rsidP="003C2975">
      <w:pPr>
        <w:rPr>
          <w:rFonts w:ascii="Arial" w:hAnsi="Arial" w:cs="Arial"/>
          <w:sz w:val="24"/>
          <w:szCs w:val="24"/>
        </w:rPr>
      </w:pPr>
    </w:p>
    <w:p w14:paraId="55403641" w14:textId="15E90984" w:rsidR="003C2975" w:rsidRDefault="003C2975" w:rsidP="003C2975">
      <w:pPr>
        <w:rPr>
          <w:rFonts w:ascii="Arial" w:hAnsi="Arial" w:cs="Arial"/>
          <w:sz w:val="24"/>
          <w:szCs w:val="24"/>
        </w:rPr>
      </w:pPr>
      <w:r w:rsidRPr="003C2975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7D8B5801" w14:textId="126688E5" w:rsidR="003C2975" w:rsidRPr="003C2975" w:rsidRDefault="003C2975" w:rsidP="003C2975">
      <w:pPr>
        <w:rPr>
          <w:rFonts w:ascii="Arial" w:hAnsi="Arial" w:cs="Arial"/>
          <w:sz w:val="24"/>
          <w:szCs w:val="24"/>
        </w:rPr>
      </w:pPr>
      <w:r w:rsidRPr="003C2975">
        <w:rPr>
          <w:rFonts w:ascii="Arial" w:hAnsi="Arial" w:cs="Arial"/>
          <w:sz w:val="24"/>
          <w:szCs w:val="24"/>
        </w:rPr>
        <w:t>Zadanie 1 -</w:t>
      </w:r>
      <w:r>
        <w:rPr>
          <w:rFonts w:ascii="Arial" w:hAnsi="Arial" w:cs="Arial"/>
          <w:sz w:val="24"/>
          <w:szCs w:val="24"/>
        </w:rPr>
        <w:t xml:space="preserve"> </w:t>
      </w:r>
      <w:r w:rsidRPr="003C2975">
        <w:rPr>
          <w:rFonts w:ascii="Arial" w:hAnsi="Arial" w:cs="Arial"/>
          <w:sz w:val="24"/>
          <w:szCs w:val="24"/>
        </w:rPr>
        <w:t>118800,00 zł brutto</w:t>
      </w:r>
    </w:p>
    <w:p w14:paraId="79753A75" w14:textId="13066A6F" w:rsidR="003C2975" w:rsidRPr="003C2975" w:rsidRDefault="003C2975" w:rsidP="003C2975">
      <w:pPr>
        <w:rPr>
          <w:rFonts w:ascii="Arial" w:hAnsi="Arial" w:cs="Arial"/>
          <w:sz w:val="24"/>
          <w:szCs w:val="24"/>
        </w:rPr>
      </w:pPr>
      <w:r w:rsidRPr="003C2975">
        <w:rPr>
          <w:rFonts w:ascii="Arial" w:hAnsi="Arial" w:cs="Arial"/>
          <w:sz w:val="24"/>
          <w:szCs w:val="24"/>
        </w:rPr>
        <w:t>Zadanie 2 -</w:t>
      </w:r>
      <w:r>
        <w:rPr>
          <w:rFonts w:ascii="Arial" w:hAnsi="Arial" w:cs="Arial"/>
          <w:sz w:val="24"/>
          <w:szCs w:val="24"/>
        </w:rPr>
        <w:t xml:space="preserve"> </w:t>
      </w:r>
      <w:r w:rsidRPr="003C2975">
        <w:rPr>
          <w:rFonts w:ascii="Arial" w:hAnsi="Arial" w:cs="Arial"/>
          <w:sz w:val="24"/>
          <w:szCs w:val="24"/>
        </w:rPr>
        <w:t>529200,00 zł brutto</w:t>
      </w:r>
    </w:p>
    <w:p w14:paraId="29AE21B6" w14:textId="12DC2F38" w:rsidR="003C2975" w:rsidRPr="003C2975" w:rsidRDefault="003C2975" w:rsidP="003C2975">
      <w:pPr>
        <w:rPr>
          <w:rFonts w:ascii="Arial" w:hAnsi="Arial" w:cs="Arial"/>
          <w:sz w:val="24"/>
          <w:szCs w:val="24"/>
        </w:rPr>
      </w:pPr>
      <w:r w:rsidRPr="003C2975">
        <w:rPr>
          <w:rFonts w:ascii="Arial" w:hAnsi="Arial" w:cs="Arial"/>
          <w:sz w:val="24"/>
          <w:szCs w:val="24"/>
        </w:rPr>
        <w:t>Zadanie 3 -</w:t>
      </w:r>
      <w:r>
        <w:rPr>
          <w:rFonts w:ascii="Arial" w:hAnsi="Arial" w:cs="Arial"/>
          <w:sz w:val="24"/>
          <w:szCs w:val="24"/>
        </w:rPr>
        <w:t xml:space="preserve"> </w:t>
      </w:r>
      <w:r w:rsidRPr="003C2975">
        <w:rPr>
          <w:rFonts w:ascii="Arial" w:hAnsi="Arial" w:cs="Arial"/>
          <w:sz w:val="24"/>
          <w:szCs w:val="24"/>
        </w:rPr>
        <w:t>5940,00 zł brutto</w:t>
      </w:r>
    </w:p>
    <w:p w14:paraId="50E47DAC" w14:textId="01E4CB30" w:rsidR="003C2975" w:rsidRPr="003C2975" w:rsidRDefault="003C2975" w:rsidP="003C2975">
      <w:pPr>
        <w:rPr>
          <w:rFonts w:ascii="Arial" w:hAnsi="Arial" w:cs="Arial"/>
          <w:sz w:val="24"/>
          <w:szCs w:val="24"/>
        </w:rPr>
      </w:pPr>
      <w:r w:rsidRPr="003C2975">
        <w:rPr>
          <w:rFonts w:ascii="Arial" w:hAnsi="Arial" w:cs="Arial"/>
          <w:sz w:val="24"/>
          <w:szCs w:val="24"/>
        </w:rPr>
        <w:t>Zadanie 4 -</w:t>
      </w:r>
      <w:r>
        <w:rPr>
          <w:rFonts w:ascii="Arial" w:hAnsi="Arial" w:cs="Arial"/>
          <w:sz w:val="24"/>
          <w:szCs w:val="24"/>
        </w:rPr>
        <w:t xml:space="preserve"> </w:t>
      </w:r>
      <w:r w:rsidRPr="003C2975">
        <w:rPr>
          <w:rFonts w:ascii="Arial" w:hAnsi="Arial" w:cs="Arial"/>
          <w:sz w:val="24"/>
          <w:szCs w:val="24"/>
        </w:rPr>
        <w:t>50760,00 zł brutto</w:t>
      </w:r>
    </w:p>
    <w:p w14:paraId="2ACCE41C" w14:textId="42BE02EC" w:rsidR="003C2975" w:rsidRPr="003C2975" w:rsidRDefault="003C2975" w:rsidP="003C2975">
      <w:pPr>
        <w:rPr>
          <w:rFonts w:ascii="Arial" w:hAnsi="Arial" w:cs="Arial"/>
          <w:sz w:val="24"/>
          <w:szCs w:val="24"/>
        </w:rPr>
      </w:pPr>
      <w:r w:rsidRPr="003C2975">
        <w:rPr>
          <w:rFonts w:ascii="Arial" w:hAnsi="Arial" w:cs="Arial"/>
          <w:sz w:val="24"/>
          <w:szCs w:val="24"/>
        </w:rPr>
        <w:t>Zadanie 5 -</w:t>
      </w:r>
      <w:r>
        <w:rPr>
          <w:rFonts w:ascii="Arial" w:hAnsi="Arial" w:cs="Arial"/>
          <w:sz w:val="24"/>
          <w:szCs w:val="24"/>
        </w:rPr>
        <w:t xml:space="preserve"> </w:t>
      </w:r>
      <w:r w:rsidRPr="003C2975">
        <w:rPr>
          <w:rFonts w:ascii="Arial" w:hAnsi="Arial" w:cs="Arial"/>
          <w:sz w:val="24"/>
          <w:szCs w:val="24"/>
        </w:rPr>
        <w:t>15120,00 zł brutto</w:t>
      </w:r>
    </w:p>
    <w:p w14:paraId="71AFD67A" w14:textId="4EA5DB27" w:rsidR="003C2975" w:rsidRPr="003C2975" w:rsidRDefault="003C2975" w:rsidP="003C2975">
      <w:pPr>
        <w:rPr>
          <w:rFonts w:ascii="Arial" w:hAnsi="Arial" w:cs="Arial"/>
          <w:sz w:val="24"/>
          <w:szCs w:val="24"/>
        </w:rPr>
      </w:pPr>
      <w:r w:rsidRPr="003C2975">
        <w:rPr>
          <w:rFonts w:ascii="Arial" w:hAnsi="Arial" w:cs="Arial"/>
          <w:sz w:val="24"/>
          <w:szCs w:val="24"/>
        </w:rPr>
        <w:t>Zadanie 6 -</w:t>
      </w:r>
      <w:r>
        <w:rPr>
          <w:rFonts w:ascii="Arial" w:hAnsi="Arial" w:cs="Arial"/>
          <w:sz w:val="24"/>
          <w:szCs w:val="24"/>
        </w:rPr>
        <w:t xml:space="preserve"> </w:t>
      </w:r>
      <w:r w:rsidRPr="003C2975">
        <w:rPr>
          <w:rFonts w:ascii="Arial" w:hAnsi="Arial" w:cs="Arial"/>
          <w:sz w:val="24"/>
          <w:szCs w:val="24"/>
        </w:rPr>
        <w:t>25920,00 zł brutto</w:t>
      </w:r>
    </w:p>
    <w:p w14:paraId="568907E1" w14:textId="5208BA6B" w:rsidR="003C2975" w:rsidRPr="003C2975" w:rsidRDefault="003C2975" w:rsidP="003C2975">
      <w:pPr>
        <w:rPr>
          <w:rFonts w:ascii="Arial" w:hAnsi="Arial" w:cs="Arial"/>
          <w:sz w:val="24"/>
          <w:szCs w:val="24"/>
        </w:rPr>
      </w:pPr>
      <w:r w:rsidRPr="003C2975">
        <w:rPr>
          <w:rFonts w:ascii="Arial" w:hAnsi="Arial" w:cs="Arial"/>
          <w:sz w:val="24"/>
          <w:szCs w:val="24"/>
        </w:rPr>
        <w:t>Zadanie 7 -</w:t>
      </w:r>
      <w:r>
        <w:rPr>
          <w:rFonts w:ascii="Arial" w:hAnsi="Arial" w:cs="Arial"/>
          <w:sz w:val="24"/>
          <w:szCs w:val="24"/>
        </w:rPr>
        <w:t xml:space="preserve"> </w:t>
      </w:r>
      <w:r w:rsidRPr="003C2975">
        <w:rPr>
          <w:rFonts w:ascii="Arial" w:hAnsi="Arial" w:cs="Arial"/>
          <w:sz w:val="24"/>
          <w:szCs w:val="24"/>
        </w:rPr>
        <w:t>2700,00 zł brutto</w:t>
      </w:r>
    </w:p>
    <w:p w14:paraId="3A88D49A" w14:textId="61CAF458" w:rsidR="003C2975" w:rsidRPr="003C2975" w:rsidRDefault="003C2975" w:rsidP="003C2975">
      <w:pPr>
        <w:rPr>
          <w:rFonts w:ascii="Arial" w:hAnsi="Arial" w:cs="Arial"/>
          <w:sz w:val="24"/>
          <w:szCs w:val="24"/>
        </w:rPr>
      </w:pPr>
      <w:r w:rsidRPr="003C2975">
        <w:rPr>
          <w:rFonts w:ascii="Arial" w:hAnsi="Arial" w:cs="Arial"/>
          <w:sz w:val="24"/>
          <w:szCs w:val="24"/>
        </w:rPr>
        <w:t>Zadanie 8 -</w:t>
      </w:r>
      <w:r>
        <w:rPr>
          <w:rFonts w:ascii="Arial" w:hAnsi="Arial" w:cs="Arial"/>
          <w:sz w:val="24"/>
          <w:szCs w:val="24"/>
        </w:rPr>
        <w:t xml:space="preserve"> </w:t>
      </w:r>
      <w:r w:rsidRPr="003C2975">
        <w:rPr>
          <w:rFonts w:ascii="Arial" w:hAnsi="Arial" w:cs="Arial"/>
          <w:sz w:val="24"/>
          <w:szCs w:val="24"/>
        </w:rPr>
        <w:t>2160,00 zł brutto</w:t>
      </w:r>
    </w:p>
    <w:p w14:paraId="73D3EC9E" w14:textId="7CBF40FF" w:rsidR="003C2975" w:rsidRPr="003C2975" w:rsidRDefault="003C2975" w:rsidP="003C2975">
      <w:pPr>
        <w:rPr>
          <w:rFonts w:ascii="Arial" w:hAnsi="Arial" w:cs="Arial"/>
          <w:sz w:val="24"/>
          <w:szCs w:val="24"/>
        </w:rPr>
      </w:pPr>
      <w:r w:rsidRPr="003C2975">
        <w:rPr>
          <w:rFonts w:ascii="Arial" w:hAnsi="Arial" w:cs="Arial"/>
          <w:sz w:val="24"/>
          <w:szCs w:val="24"/>
        </w:rPr>
        <w:t>Zadanie 9 -</w:t>
      </w:r>
      <w:r>
        <w:rPr>
          <w:rFonts w:ascii="Arial" w:hAnsi="Arial" w:cs="Arial"/>
          <w:sz w:val="24"/>
          <w:szCs w:val="24"/>
        </w:rPr>
        <w:t xml:space="preserve"> </w:t>
      </w:r>
      <w:r w:rsidRPr="003C2975">
        <w:rPr>
          <w:rFonts w:ascii="Arial" w:hAnsi="Arial" w:cs="Arial"/>
          <w:sz w:val="24"/>
          <w:szCs w:val="24"/>
        </w:rPr>
        <w:t>10800,00 zł brutto</w:t>
      </w:r>
    </w:p>
    <w:p w14:paraId="62AB575D" w14:textId="791B5FF5" w:rsidR="003C2975" w:rsidRPr="003C2975" w:rsidRDefault="003C2975" w:rsidP="003C2975">
      <w:pPr>
        <w:rPr>
          <w:rFonts w:ascii="Arial" w:hAnsi="Arial" w:cs="Arial"/>
          <w:sz w:val="24"/>
          <w:szCs w:val="24"/>
        </w:rPr>
      </w:pPr>
      <w:r w:rsidRPr="003C2975">
        <w:rPr>
          <w:rFonts w:ascii="Arial" w:hAnsi="Arial" w:cs="Arial"/>
          <w:sz w:val="24"/>
          <w:szCs w:val="24"/>
        </w:rPr>
        <w:t>Zadanie 10 -</w:t>
      </w:r>
      <w:r>
        <w:rPr>
          <w:rFonts w:ascii="Arial" w:hAnsi="Arial" w:cs="Arial"/>
          <w:sz w:val="24"/>
          <w:szCs w:val="24"/>
        </w:rPr>
        <w:t xml:space="preserve"> </w:t>
      </w:r>
      <w:r w:rsidRPr="003C2975">
        <w:rPr>
          <w:rFonts w:ascii="Arial" w:hAnsi="Arial" w:cs="Arial"/>
          <w:sz w:val="24"/>
          <w:szCs w:val="24"/>
        </w:rPr>
        <w:t>108,00 zł brutto</w:t>
      </w:r>
    </w:p>
    <w:p w14:paraId="707959E4" w14:textId="77777777" w:rsidR="003C2975" w:rsidRPr="003C2975" w:rsidRDefault="003C2975" w:rsidP="003C2975">
      <w:pPr>
        <w:jc w:val="both"/>
        <w:rPr>
          <w:rFonts w:ascii="Arial" w:hAnsi="Arial" w:cs="Arial"/>
          <w:sz w:val="24"/>
          <w:szCs w:val="24"/>
        </w:rPr>
      </w:pPr>
    </w:p>
    <w:p w14:paraId="2A0F0922" w14:textId="6782CC74" w:rsidR="00A80738" w:rsidRPr="00BB547B" w:rsidRDefault="00D665F5" w:rsidP="003C2975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F51BD2">
        <w:rPr>
          <w:rFonts w:ascii="Arial" w:hAnsi="Arial" w:cs="Arial"/>
          <w:sz w:val="24"/>
          <w:szCs w:val="24"/>
        </w:rPr>
        <w:t>20/05/2022r.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F51BD2">
        <w:rPr>
          <w:rFonts w:ascii="Arial" w:hAnsi="Arial" w:cs="Arial"/>
          <w:sz w:val="24"/>
          <w:szCs w:val="24"/>
        </w:rPr>
        <w:t>10:00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2C739D12" w14:textId="77777777" w:rsidTr="00C82837">
        <w:tc>
          <w:tcPr>
            <w:tcW w:w="993" w:type="dxa"/>
            <w:shd w:val="clear" w:color="auto" w:fill="auto"/>
            <w:vAlign w:val="center"/>
          </w:tcPr>
          <w:p w14:paraId="1DDE14F3" w14:textId="77777777" w:rsidR="006B27ED" w:rsidRPr="00BB547B" w:rsidRDefault="006B27ED" w:rsidP="003C2975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D67F92" w14:textId="77777777" w:rsidR="006B27ED" w:rsidRPr="00BB547B" w:rsidRDefault="006B27ED" w:rsidP="003C2975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1EE90751" w14:textId="77777777" w:rsidR="006B27ED" w:rsidRPr="00BB547B" w:rsidRDefault="006B27ED" w:rsidP="003C2975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CA6AE4" w14:textId="77777777" w:rsidR="006B27ED" w:rsidRPr="00BB547B" w:rsidRDefault="006B27ED" w:rsidP="003C2975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7B7767" w:rsidRPr="00BB547B" w14:paraId="7FF176E5" w14:textId="77777777" w:rsidTr="00AD10FA">
        <w:tc>
          <w:tcPr>
            <w:tcW w:w="993" w:type="dxa"/>
            <w:shd w:val="clear" w:color="auto" w:fill="auto"/>
            <w:vAlign w:val="center"/>
          </w:tcPr>
          <w:p w14:paraId="6A5D9946" w14:textId="77777777" w:rsidR="007B7767" w:rsidRPr="00BB547B" w:rsidRDefault="007B7767" w:rsidP="003C2975">
            <w:pPr>
              <w:jc w:val="center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CDF530" w14:textId="77777777" w:rsidR="007B7767" w:rsidRPr="00BB547B" w:rsidRDefault="007B7767" w:rsidP="003C2975">
            <w:pPr>
              <w:jc w:val="center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2F43F55A" w14:textId="77777777" w:rsidR="007B7767" w:rsidRPr="00BB547B" w:rsidRDefault="007B7767" w:rsidP="003C2975">
            <w:pPr>
              <w:rPr>
                <w:rFonts w:ascii="Arial" w:hAnsi="Arial" w:cs="Arial"/>
              </w:rPr>
            </w:pPr>
            <w:proofErr w:type="spellStart"/>
            <w:r w:rsidRPr="007B7767">
              <w:rPr>
                <w:rFonts w:ascii="Arial" w:hAnsi="Arial" w:cs="Arial"/>
              </w:rPr>
              <w:t>Argenta</w:t>
            </w:r>
            <w:proofErr w:type="spellEnd"/>
            <w:r w:rsidRPr="007B7767">
              <w:rPr>
                <w:rFonts w:ascii="Arial" w:hAnsi="Arial" w:cs="Arial"/>
              </w:rPr>
              <w:t xml:space="preserve"> Sp. z o.o.</w:t>
            </w:r>
          </w:p>
          <w:p w14:paraId="5D283909" w14:textId="77777777" w:rsidR="007B7767" w:rsidRPr="00BB547B" w:rsidRDefault="007B7767" w:rsidP="003C2975">
            <w:pPr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Polska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B7767">
              <w:rPr>
                <w:rFonts w:ascii="Arial" w:hAnsi="Arial" w:cs="Arial"/>
              </w:rPr>
              <w:t>114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B210913" w14:textId="77777777" w:rsidR="007B7767" w:rsidRPr="00BB547B" w:rsidRDefault="007B7767" w:rsidP="003C2975">
            <w:pPr>
              <w:jc w:val="both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60-401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B7767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6612F0" w14:textId="77777777" w:rsidR="007B7767" w:rsidRPr="00BB547B" w:rsidRDefault="007B7767" w:rsidP="003C2975">
            <w:pPr>
              <w:jc w:val="center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5 497.20 zł</w:t>
            </w:r>
          </w:p>
        </w:tc>
      </w:tr>
      <w:tr w:rsidR="007B7767" w:rsidRPr="00BB547B" w14:paraId="2FC3C396" w14:textId="77777777" w:rsidTr="00AD10FA">
        <w:tc>
          <w:tcPr>
            <w:tcW w:w="993" w:type="dxa"/>
            <w:shd w:val="clear" w:color="auto" w:fill="auto"/>
            <w:vAlign w:val="center"/>
          </w:tcPr>
          <w:p w14:paraId="6D6B3D2E" w14:textId="77777777" w:rsidR="007B7767" w:rsidRPr="00BB547B" w:rsidRDefault="007B7767" w:rsidP="003C2975">
            <w:pPr>
              <w:jc w:val="center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16EFA4" w14:textId="77777777" w:rsidR="007B7767" w:rsidRPr="00BB547B" w:rsidRDefault="007B7767" w:rsidP="003C2975">
            <w:pPr>
              <w:jc w:val="center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78F45000" w14:textId="77777777" w:rsidR="007B7767" w:rsidRPr="00BB547B" w:rsidRDefault="007B7767" w:rsidP="003C2975">
            <w:pPr>
              <w:rPr>
                <w:rFonts w:ascii="Arial" w:hAnsi="Arial" w:cs="Arial"/>
              </w:rPr>
            </w:pPr>
            <w:proofErr w:type="spellStart"/>
            <w:r w:rsidRPr="007B7767">
              <w:rPr>
                <w:rFonts w:ascii="Arial" w:hAnsi="Arial" w:cs="Arial"/>
              </w:rPr>
              <w:t>Argenta</w:t>
            </w:r>
            <w:proofErr w:type="spellEnd"/>
            <w:r w:rsidRPr="007B7767">
              <w:rPr>
                <w:rFonts w:ascii="Arial" w:hAnsi="Arial" w:cs="Arial"/>
              </w:rPr>
              <w:t xml:space="preserve"> Sp. z o.o.</w:t>
            </w:r>
          </w:p>
          <w:p w14:paraId="4FADFFA4" w14:textId="77777777" w:rsidR="007B7767" w:rsidRPr="00BB547B" w:rsidRDefault="007B7767" w:rsidP="003C2975">
            <w:pPr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Polska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B7767">
              <w:rPr>
                <w:rFonts w:ascii="Arial" w:hAnsi="Arial" w:cs="Arial"/>
              </w:rPr>
              <w:t>114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135294B" w14:textId="77777777" w:rsidR="007B7767" w:rsidRPr="00BB547B" w:rsidRDefault="007B7767" w:rsidP="003C2975">
            <w:pPr>
              <w:jc w:val="both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60-401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B7767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7DFF9B" w14:textId="77777777" w:rsidR="007B7767" w:rsidRPr="00BB547B" w:rsidRDefault="007B7767" w:rsidP="003C2975">
            <w:pPr>
              <w:jc w:val="center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5 410.80 zł</w:t>
            </w:r>
          </w:p>
        </w:tc>
      </w:tr>
      <w:tr w:rsidR="007B7767" w:rsidRPr="00BB547B" w14:paraId="7FAD0EC1" w14:textId="77777777" w:rsidTr="00AD10FA">
        <w:tc>
          <w:tcPr>
            <w:tcW w:w="993" w:type="dxa"/>
            <w:shd w:val="clear" w:color="auto" w:fill="auto"/>
            <w:vAlign w:val="center"/>
          </w:tcPr>
          <w:p w14:paraId="04332903" w14:textId="77777777" w:rsidR="007B7767" w:rsidRPr="00BB547B" w:rsidRDefault="007B7767" w:rsidP="003C2975">
            <w:pPr>
              <w:jc w:val="center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B91190" w14:textId="77777777" w:rsidR="007B7767" w:rsidRPr="00BB547B" w:rsidRDefault="007B7767" w:rsidP="003C2975">
            <w:pPr>
              <w:jc w:val="center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0BE38101" w14:textId="77777777" w:rsidR="007B7767" w:rsidRPr="00BB547B" w:rsidRDefault="007B7767" w:rsidP="003C2975">
            <w:pPr>
              <w:rPr>
                <w:rFonts w:ascii="Arial" w:hAnsi="Arial" w:cs="Arial"/>
              </w:rPr>
            </w:pPr>
            <w:proofErr w:type="spellStart"/>
            <w:r w:rsidRPr="007B7767">
              <w:rPr>
                <w:rFonts w:ascii="Arial" w:hAnsi="Arial" w:cs="Arial"/>
              </w:rPr>
              <w:t>Argenta</w:t>
            </w:r>
            <w:proofErr w:type="spellEnd"/>
            <w:r w:rsidRPr="007B7767">
              <w:rPr>
                <w:rFonts w:ascii="Arial" w:hAnsi="Arial" w:cs="Arial"/>
              </w:rPr>
              <w:t xml:space="preserve"> Sp. z o.o.</w:t>
            </w:r>
          </w:p>
          <w:p w14:paraId="31D8C5FA" w14:textId="77777777" w:rsidR="007B7767" w:rsidRPr="00BB547B" w:rsidRDefault="007B7767" w:rsidP="003C2975">
            <w:pPr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Polska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B7767">
              <w:rPr>
                <w:rFonts w:ascii="Arial" w:hAnsi="Arial" w:cs="Arial"/>
              </w:rPr>
              <w:t>114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42FCDA7" w14:textId="77777777" w:rsidR="007B7767" w:rsidRPr="00BB547B" w:rsidRDefault="007B7767" w:rsidP="003C2975">
            <w:pPr>
              <w:jc w:val="both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60-401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B7767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8F16499" w14:textId="77777777" w:rsidR="007B7767" w:rsidRPr="00BB547B" w:rsidRDefault="007B7767" w:rsidP="003C2975">
            <w:pPr>
              <w:jc w:val="center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8 127.00 zł</w:t>
            </w:r>
          </w:p>
        </w:tc>
      </w:tr>
      <w:tr w:rsidR="007B7767" w:rsidRPr="00BB547B" w14:paraId="7BA6DC3D" w14:textId="77777777" w:rsidTr="00AD10FA">
        <w:tc>
          <w:tcPr>
            <w:tcW w:w="993" w:type="dxa"/>
            <w:shd w:val="clear" w:color="auto" w:fill="auto"/>
            <w:vAlign w:val="center"/>
          </w:tcPr>
          <w:p w14:paraId="2D1C05C4" w14:textId="77777777" w:rsidR="007B7767" w:rsidRPr="00BB547B" w:rsidRDefault="007B7767" w:rsidP="003C2975">
            <w:pPr>
              <w:jc w:val="center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15E93A" w14:textId="77777777" w:rsidR="007B7767" w:rsidRPr="00BB547B" w:rsidRDefault="007B7767" w:rsidP="003C2975">
            <w:pPr>
              <w:jc w:val="center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0EA11251" w14:textId="77777777" w:rsidR="007B7767" w:rsidRPr="00BB547B" w:rsidRDefault="007B7767" w:rsidP="003C2975">
            <w:pPr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PPHU BOR-POL</w:t>
            </w:r>
          </w:p>
          <w:p w14:paraId="54486266" w14:textId="77777777" w:rsidR="007B7767" w:rsidRPr="00BB547B" w:rsidRDefault="007B7767" w:rsidP="003C2975">
            <w:pPr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Pl. Jaśminu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B7767">
              <w:rPr>
                <w:rFonts w:ascii="Arial" w:hAnsi="Arial" w:cs="Arial"/>
              </w:rPr>
              <w:t>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7F3CD00" w14:textId="77777777" w:rsidR="007B7767" w:rsidRPr="00BB547B" w:rsidRDefault="007B7767" w:rsidP="003C2975">
            <w:pPr>
              <w:jc w:val="both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lastRenderedPageBreak/>
              <w:t>44-152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B7767">
              <w:rPr>
                <w:rFonts w:ascii="Arial" w:hAnsi="Arial" w:cs="Arial"/>
              </w:rPr>
              <w:t>Gliwice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0C730E" w14:textId="77777777" w:rsidR="007B7767" w:rsidRPr="00BB547B" w:rsidRDefault="007B7767" w:rsidP="003C2975">
            <w:pPr>
              <w:jc w:val="center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lastRenderedPageBreak/>
              <w:t>47 483.44 zł</w:t>
            </w:r>
          </w:p>
        </w:tc>
      </w:tr>
      <w:tr w:rsidR="007B7767" w:rsidRPr="00BB547B" w14:paraId="2788EFA1" w14:textId="77777777" w:rsidTr="00AD10FA">
        <w:tc>
          <w:tcPr>
            <w:tcW w:w="993" w:type="dxa"/>
            <w:shd w:val="clear" w:color="auto" w:fill="auto"/>
            <w:vAlign w:val="center"/>
          </w:tcPr>
          <w:p w14:paraId="4B5C0F8A" w14:textId="77777777" w:rsidR="007B7767" w:rsidRPr="00BB547B" w:rsidRDefault="007B7767" w:rsidP="003C2975">
            <w:pPr>
              <w:jc w:val="center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CCF2E2" w14:textId="77777777" w:rsidR="007B7767" w:rsidRPr="00BB547B" w:rsidRDefault="007B7767" w:rsidP="003C2975">
            <w:pPr>
              <w:jc w:val="center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428E8219" w14:textId="77777777" w:rsidR="007B7767" w:rsidRPr="00BB547B" w:rsidRDefault="007B7767" w:rsidP="003C2975">
            <w:pPr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PPHU BOR-POL</w:t>
            </w:r>
          </w:p>
          <w:p w14:paraId="7021C32F" w14:textId="77777777" w:rsidR="007B7767" w:rsidRPr="00BB547B" w:rsidRDefault="007B7767" w:rsidP="003C2975">
            <w:pPr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Pl. Jaśminu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B7767">
              <w:rPr>
                <w:rFonts w:ascii="Arial" w:hAnsi="Arial" w:cs="Arial"/>
              </w:rPr>
              <w:t>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A49D490" w14:textId="77777777" w:rsidR="007B7767" w:rsidRPr="00BB547B" w:rsidRDefault="007B7767" w:rsidP="003C2975">
            <w:pPr>
              <w:jc w:val="both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44-152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B7767">
              <w:rPr>
                <w:rFonts w:ascii="Arial" w:hAnsi="Arial" w:cs="Arial"/>
              </w:rPr>
              <w:t>Gliwice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D6C8721" w14:textId="77777777" w:rsidR="007B7767" w:rsidRPr="00BB547B" w:rsidRDefault="007B7767" w:rsidP="003C2975">
            <w:pPr>
              <w:jc w:val="center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17 584.80 zł</w:t>
            </w:r>
          </w:p>
        </w:tc>
      </w:tr>
      <w:tr w:rsidR="007B7767" w:rsidRPr="00BB547B" w14:paraId="3DB9CE58" w14:textId="77777777" w:rsidTr="00AD10FA">
        <w:tc>
          <w:tcPr>
            <w:tcW w:w="993" w:type="dxa"/>
            <w:shd w:val="clear" w:color="auto" w:fill="auto"/>
            <w:vAlign w:val="center"/>
          </w:tcPr>
          <w:p w14:paraId="4B5DC9E1" w14:textId="77777777" w:rsidR="007B7767" w:rsidRPr="00BB547B" w:rsidRDefault="007B7767" w:rsidP="003C2975">
            <w:pPr>
              <w:jc w:val="center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16A722" w14:textId="77777777" w:rsidR="007B7767" w:rsidRPr="00BB547B" w:rsidRDefault="007B7767" w:rsidP="003C2975">
            <w:pPr>
              <w:jc w:val="center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4816C0DB" w14:textId="77777777" w:rsidR="007B7767" w:rsidRPr="00BB547B" w:rsidRDefault="007B7767" w:rsidP="003C2975">
            <w:pPr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PPHU BOR-POL</w:t>
            </w:r>
          </w:p>
          <w:p w14:paraId="2BF174EA" w14:textId="77777777" w:rsidR="007B7767" w:rsidRPr="00BB547B" w:rsidRDefault="007B7767" w:rsidP="003C2975">
            <w:pPr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Pl. Jaśminu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B7767">
              <w:rPr>
                <w:rFonts w:ascii="Arial" w:hAnsi="Arial" w:cs="Arial"/>
              </w:rPr>
              <w:t>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91F094D" w14:textId="77777777" w:rsidR="007B7767" w:rsidRPr="00BB547B" w:rsidRDefault="007B7767" w:rsidP="003C2975">
            <w:pPr>
              <w:jc w:val="both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44-152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B7767">
              <w:rPr>
                <w:rFonts w:ascii="Arial" w:hAnsi="Arial" w:cs="Arial"/>
              </w:rPr>
              <w:t>Gliwice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6B4B612" w14:textId="77777777" w:rsidR="007B7767" w:rsidRPr="00BB547B" w:rsidRDefault="007B7767" w:rsidP="003C2975">
            <w:pPr>
              <w:jc w:val="center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9 698.40 zł</w:t>
            </w:r>
          </w:p>
        </w:tc>
      </w:tr>
      <w:tr w:rsidR="007B7767" w:rsidRPr="00BB547B" w14:paraId="2CA35174" w14:textId="77777777" w:rsidTr="00AD10FA">
        <w:tc>
          <w:tcPr>
            <w:tcW w:w="993" w:type="dxa"/>
            <w:shd w:val="clear" w:color="auto" w:fill="auto"/>
            <w:vAlign w:val="center"/>
          </w:tcPr>
          <w:p w14:paraId="1C2DDED6" w14:textId="77777777" w:rsidR="007B7767" w:rsidRPr="00BB547B" w:rsidRDefault="007B7767" w:rsidP="003C2975">
            <w:pPr>
              <w:jc w:val="center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CA7B8E" w14:textId="77777777" w:rsidR="007B7767" w:rsidRPr="00BB547B" w:rsidRDefault="007B7767" w:rsidP="003C2975">
            <w:pPr>
              <w:jc w:val="center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40F2B8D3" w14:textId="2FB6256D" w:rsidR="007B7767" w:rsidRPr="00BB547B" w:rsidRDefault="007B7767" w:rsidP="003C2975">
            <w:pPr>
              <w:rPr>
                <w:rFonts w:ascii="Arial" w:hAnsi="Arial" w:cs="Arial"/>
              </w:rPr>
            </w:pPr>
            <w:proofErr w:type="spellStart"/>
            <w:r w:rsidRPr="007B7767">
              <w:rPr>
                <w:rFonts w:ascii="Arial" w:hAnsi="Arial" w:cs="Arial"/>
              </w:rPr>
              <w:t>Werfen</w:t>
            </w:r>
            <w:proofErr w:type="spellEnd"/>
            <w:r w:rsidRPr="007B7767">
              <w:rPr>
                <w:rFonts w:ascii="Arial" w:hAnsi="Arial" w:cs="Arial"/>
              </w:rPr>
              <w:t xml:space="preserve"> Polska Sp. z</w:t>
            </w:r>
            <w:r w:rsidR="00F51BD2">
              <w:rPr>
                <w:rFonts w:ascii="Arial" w:hAnsi="Arial" w:cs="Arial"/>
              </w:rPr>
              <w:t xml:space="preserve"> </w:t>
            </w:r>
            <w:r w:rsidRPr="007B7767">
              <w:rPr>
                <w:rFonts w:ascii="Arial" w:hAnsi="Arial" w:cs="Arial"/>
              </w:rPr>
              <w:t>o.o.</w:t>
            </w:r>
          </w:p>
          <w:p w14:paraId="3AA94002" w14:textId="77777777" w:rsidR="007B7767" w:rsidRPr="00BB547B" w:rsidRDefault="007B7767" w:rsidP="003C2975">
            <w:pPr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Wolińska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B7767">
              <w:rPr>
                <w:rFonts w:ascii="Arial" w:hAnsi="Arial" w:cs="Arial"/>
              </w:rPr>
              <w:t>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A095FE7" w14:textId="77777777" w:rsidR="007B7767" w:rsidRPr="00BB547B" w:rsidRDefault="007B7767" w:rsidP="003C2975">
            <w:pPr>
              <w:jc w:val="both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03-699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B7767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B0C5DC" w14:textId="77777777" w:rsidR="007B7767" w:rsidRPr="00BB547B" w:rsidRDefault="007B7767" w:rsidP="003C2975">
            <w:pPr>
              <w:jc w:val="center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524 734.20 zł</w:t>
            </w:r>
          </w:p>
        </w:tc>
      </w:tr>
      <w:tr w:rsidR="007B7767" w:rsidRPr="00BB547B" w14:paraId="41BF2542" w14:textId="77777777" w:rsidTr="00AD10FA">
        <w:tc>
          <w:tcPr>
            <w:tcW w:w="993" w:type="dxa"/>
            <w:shd w:val="clear" w:color="auto" w:fill="auto"/>
            <w:vAlign w:val="center"/>
          </w:tcPr>
          <w:p w14:paraId="1078A264" w14:textId="77777777" w:rsidR="007B7767" w:rsidRPr="00BB547B" w:rsidRDefault="007B7767" w:rsidP="003C2975">
            <w:pPr>
              <w:jc w:val="center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FA823C" w14:textId="77777777" w:rsidR="007B7767" w:rsidRPr="00BB547B" w:rsidRDefault="007B7767" w:rsidP="003C2975">
            <w:pPr>
              <w:jc w:val="center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6B632291" w14:textId="77777777" w:rsidR="007B7767" w:rsidRPr="00BB547B" w:rsidRDefault="007B7767" w:rsidP="003C2975">
            <w:pPr>
              <w:rPr>
                <w:rFonts w:ascii="Arial" w:hAnsi="Arial" w:cs="Arial"/>
              </w:rPr>
            </w:pPr>
            <w:proofErr w:type="spellStart"/>
            <w:r w:rsidRPr="007B7767">
              <w:rPr>
                <w:rFonts w:ascii="Arial" w:hAnsi="Arial" w:cs="Arial"/>
              </w:rPr>
              <w:t>BioMaxima</w:t>
            </w:r>
            <w:proofErr w:type="spellEnd"/>
            <w:r w:rsidRPr="007B7767">
              <w:rPr>
                <w:rFonts w:ascii="Arial" w:hAnsi="Arial" w:cs="Arial"/>
              </w:rPr>
              <w:t xml:space="preserve"> S.A.</w:t>
            </w:r>
          </w:p>
          <w:p w14:paraId="55320EBC" w14:textId="77777777" w:rsidR="007B7767" w:rsidRPr="00BB547B" w:rsidRDefault="007B7767" w:rsidP="003C2975">
            <w:pPr>
              <w:rPr>
                <w:rFonts w:ascii="Arial" w:hAnsi="Arial" w:cs="Arial"/>
              </w:rPr>
            </w:pPr>
            <w:proofErr w:type="spellStart"/>
            <w:r w:rsidRPr="007B7767">
              <w:rPr>
                <w:rFonts w:ascii="Arial" w:hAnsi="Arial" w:cs="Arial"/>
              </w:rPr>
              <w:t>Vetterów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7B7767">
              <w:rPr>
                <w:rFonts w:ascii="Arial" w:hAnsi="Arial" w:cs="Arial"/>
              </w:rPr>
              <w:t>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C6C1816" w14:textId="77777777" w:rsidR="007B7767" w:rsidRPr="00BB547B" w:rsidRDefault="007B7767" w:rsidP="003C2975">
            <w:pPr>
              <w:jc w:val="both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20-277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B7767">
              <w:rPr>
                <w:rFonts w:ascii="Arial" w:hAnsi="Arial" w:cs="Arial"/>
              </w:rPr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E5035E" w14:textId="77777777" w:rsidR="007B7767" w:rsidRPr="00BB547B" w:rsidRDefault="007B7767" w:rsidP="003C2975">
            <w:pPr>
              <w:jc w:val="center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6 104.16 zł</w:t>
            </w:r>
          </w:p>
        </w:tc>
      </w:tr>
      <w:tr w:rsidR="007B7767" w:rsidRPr="00BB547B" w14:paraId="2A00B818" w14:textId="77777777" w:rsidTr="00AD10FA">
        <w:tc>
          <w:tcPr>
            <w:tcW w:w="993" w:type="dxa"/>
            <w:shd w:val="clear" w:color="auto" w:fill="auto"/>
            <w:vAlign w:val="center"/>
          </w:tcPr>
          <w:p w14:paraId="5D053555" w14:textId="77777777" w:rsidR="007B7767" w:rsidRPr="00BB547B" w:rsidRDefault="007B7767" w:rsidP="003C2975">
            <w:pPr>
              <w:jc w:val="center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DBEE59" w14:textId="77777777" w:rsidR="007B7767" w:rsidRPr="00BB547B" w:rsidRDefault="007B7767" w:rsidP="003C2975">
            <w:pPr>
              <w:jc w:val="center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2F539876" w14:textId="77777777" w:rsidR="007B7767" w:rsidRPr="00BB547B" w:rsidRDefault="007B7767" w:rsidP="003C2975">
            <w:pPr>
              <w:rPr>
                <w:rFonts w:ascii="Arial" w:hAnsi="Arial" w:cs="Arial"/>
              </w:rPr>
            </w:pPr>
            <w:proofErr w:type="spellStart"/>
            <w:r w:rsidRPr="007B7767">
              <w:rPr>
                <w:rFonts w:ascii="Arial" w:hAnsi="Arial" w:cs="Arial"/>
              </w:rPr>
              <w:t>BioMaxima</w:t>
            </w:r>
            <w:proofErr w:type="spellEnd"/>
            <w:r w:rsidRPr="007B7767">
              <w:rPr>
                <w:rFonts w:ascii="Arial" w:hAnsi="Arial" w:cs="Arial"/>
              </w:rPr>
              <w:t xml:space="preserve"> S.A.</w:t>
            </w:r>
          </w:p>
          <w:p w14:paraId="350CAF53" w14:textId="77777777" w:rsidR="007B7767" w:rsidRPr="00BB547B" w:rsidRDefault="007B7767" w:rsidP="003C2975">
            <w:pPr>
              <w:rPr>
                <w:rFonts w:ascii="Arial" w:hAnsi="Arial" w:cs="Arial"/>
              </w:rPr>
            </w:pPr>
            <w:proofErr w:type="spellStart"/>
            <w:r w:rsidRPr="007B7767">
              <w:rPr>
                <w:rFonts w:ascii="Arial" w:hAnsi="Arial" w:cs="Arial"/>
              </w:rPr>
              <w:t>Vetterów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7B7767">
              <w:rPr>
                <w:rFonts w:ascii="Arial" w:hAnsi="Arial" w:cs="Arial"/>
              </w:rPr>
              <w:t>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2AECF6E" w14:textId="77777777" w:rsidR="007B7767" w:rsidRPr="00BB547B" w:rsidRDefault="007B7767" w:rsidP="003C2975">
            <w:pPr>
              <w:jc w:val="both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20-277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B7767">
              <w:rPr>
                <w:rFonts w:ascii="Arial" w:hAnsi="Arial" w:cs="Arial"/>
              </w:rPr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758855A" w14:textId="77777777" w:rsidR="007B7767" w:rsidRPr="00BB547B" w:rsidRDefault="007B7767" w:rsidP="003C2975">
            <w:pPr>
              <w:jc w:val="center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9 163.80 zł</w:t>
            </w:r>
          </w:p>
        </w:tc>
      </w:tr>
      <w:tr w:rsidR="007B7767" w:rsidRPr="00BB547B" w14:paraId="0EFE0943" w14:textId="77777777" w:rsidTr="00AD10FA">
        <w:tc>
          <w:tcPr>
            <w:tcW w:w="993" w:type="dxa"/>
            <w:shd w:val="clear" w:color="auto" w:fill="auto"/>
            <w:vAlign w:val="center"/>
          </w:tcPr>
          <w:p w14:paraId="78A347DB" w14:textId="77777777" w:rsidR="007B7767" w:rsidRPr="00BB547B" w:rsidRDefault="007B7767" w:rsidP="003C2975">
            <w:pPr>
              <w:jc w:val="center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08A647" w14:textId="77777777" w:rsidR="007B7767" w:rsidRPr="00BB547B" w:rsidRDefault="007B7767" w:rsidP="003C2975">
            <w:pPr>
              <w:jc w:val="center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05DFC63E" w14:textId="32A530B2" w:rsidR="007B7767" w:rsidRPr="00BB547B" w:rsidRDefault="007B7767" w:rsidP="003C2975">
            <w:pPr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MEDAN</w:t>
            </w:r>
            <w:r w:rsidR="00F51BD2">
              <w:rPr>
                <w:rFonts w:ascii="Arial" w:hAnsi="Arial" w:cs="Arial"/>
              </w:rPr>
              <w:t xml:space="preserve"> Andrzej Hędrzak</w:t>
            </w:r>
          </w:p>
          <w:p w14:paraId="6049C237" w14:textId="77777777" w:rsidR="00F51BD2" w:rsidRDefault="00F51BD2" w:rsidP="003C2975">
            <w:pPr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A.Korczaka</w:t>
            </w:r>
            <w:proofErr w:type="spellEnd"/>
            <w:r>
              <w:rPr>
                <w:rFonts w:ascii="Arial" w:hAnsi="Arial" w:cs="Arial"/>
              </w:rPr>
              <w:t xml:space="preserve"> 32</w:t>
            </w:r>
          </w:p>
          <w:p w14:paraId="3FF240F1" w14:textId="01802F02" w:rsidR="007B7767" w:rsidRPr="00BB547B" w:rsidRDefault="00F51BD2" w:rsidP="003C297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44-</w:t>
            </w:r>
            <w:r w:rsidR="003249FD">
              <w:rPr>
                <w:rFonts w:ascii="Arial" w:hAnsi="Arial" w:cs="Arial"/>
              </w:rPr>
              <w:t>103</w:t>
            </w:r>
            <w:r w:rsidR="007B7767" w:rsidRPr="00BB547B">
              <w:rPr>
                <w:rFonts w:ascii="Arial" w:hAnsi="Arial" w:cs="Arial"/>
              </w:rPr>
              <w:t xml:space="preserve"> </w:t>
            </w:r>
            <w:r w:rsidR="007B7767" w:rsidRPr="007B7767">
              <w:rPr>
                <w:rFonts w:ascii="Arial" w:hAnsi="Arial" w:cs="Arial"/>
              </w:rPr>
              <w:t>Gliwice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BB2373D" w14:textId="77777777" w:rsidR="007B7767" w:rsidRPr="00BB547B" w:rsidRDefault="007B7767" w:rsidP="003C2975">
            <w:pPr>
              <w:jc w:val="center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26 827.20 zł</w:t>
            </w:r>
          </w:p>
        </w:tc>
      </w:tr>
      <w:tr w:rsidR="003C33AD" w:rsidRPr="003C33AD" w14:paraId="14A829D9" w14:textId="77777777" w:rsidTr="00AD10FA">
        <w:tc>
          <w:tcPr>
            <w:tcW w:w="993" w:type="dxa"/>
            <w:shd w:val="clear" w:color="auto" w:fill="auto"/>
            <w:vAlign w:val="center"/>
          </w:tcPr>
          <w:p w14:paraId="23654F4E" w14:textId="125A3960" w:rsidR="003C33AD" w:rsidRPr="003C33AD" w:rsidRDefault="003C33AD" w:rsidP="003C2975">
            <w:pPr>
              <w:jc w:val="center"/>
              <w:rPr>
                <w:rFonts w:ascii="Arial" w:hAnsi="Arial" w:cs="Arial"/>
                <w:color w:val="FF0000"/>
              </w:rPr>
            </w:pPr>
            <w:r w:rsidRPr="003C33AD">
              <w:rPr>
                <w:rFonts w:ascii="Arial" w:hAnsi="Arial" w:cs="Arial"/>
                <w:color w:val="FF0000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A02EB8" w14:textId="2A57C7F1" w:rsidR="003C33AD" w:rsidRPr="003C33AD" w:rsidRDefault="003C33AD" w:rsidP="003C2975">
            <w:pPr>
              <w:jc w:val="center"/>
              <w:rPr>
                <w:rFonts w:ascii="Arial" w:hAnsi="Arial" w:cs="Arial"/>
                <w:color w:val="FF0000"/>
              </w:rPr>
            </w:pPr>
            <w:r w:rsidRPr="003C33AD">
              <w:rPr>
                <w:rFonts w:ascii="Arial" w:hAnsi="Arial" w:cs="Arial"/>
                <w:color w:val="FF0000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14:paraId="585411F3" w14:textId="77777777" w:rsidR="003C33AD" w:rsidRPr="003C33AD" w:rsidRDefault="003C33AD" w:rsidP="003C33AD">
            <w:pPr>
              <w:rPr>
                <w:rFonts w:ascii="Arial" w:hAnsi="Arial" w:cs="Arial"/>
                <w:color w:val="FF0000"/>
              </w:rPr>
            </w:pPr>
            <w:r w:rsidRPr="003C33AD">
              <w:rPr>
                <w:rFonts w:ascii="Arial" w:hAnsi="Arial" w:cs="Arial"/>
                <w:color w:val="FF0000"/>
              </w:rPr>
              <w:t>MEDAN Andrzej Hędrzak</w:t>
            </w:r>
          </w:p>
          <w:p w14:paraId="2C418DE4" w14:textId="77777777" w:rsidR="003C33AD" w:rsidRPr="003C33AD" w:rsidRDefault="003C33AD" w:rsidP="003C33AD">
            <w:pPr>
              <w:jc w:val="both"/>
              <w:rPr>
                <w:rFonts w:ascii="Arial" w:hAnsi="Arial" w:cs="Arial"/>
                <w:color w:val="FF0000"/>
              </w:rPr>
            </w:pPr>
            <w:proofErr w:type="spellStart"/>
            <w:r w:rsidRPr="003C33AD">
              <w:rPr>
                <w:rFonts w:ascii="Arial" w:hAnsi="Arial" w:cs="Arial"/>
                <w:color w:val="FF0000"/>
              </w:rPr>
              <w:t>A.Korczaka</w:t>
            </w:r>
            <w:proofErr w:type="spellEnd"/>
            <w:r w:rsidRPr="003C33AD">
              <w:rPr>
                <w:rFonts w:ascii="Arial" w:hAnsi="Arial" w:cs="Arial"/>
                <w:color w:val="FF0000"/>
              </w:rPr>
              <w:t xml:space="preserve"> 32</w:t>
            </w:r>
          </w:p>
          <w:p w14:paraId="1C2CF1FB" w14:textId="69ED2BE8" w:rsidR="003C33AD" w:rsidRPr="003C33AD" w:rsidRDefault="003C33AD" w:rsidP="003C33AD">
            <w:pPr>
              <w:rPr>
                <w:rFonts w:ascii="Arial" w:hAnsi="Arial" w:cs="Arial"/>
                <w:color w:val="FF0000"/>
              </w:rPr>
            </w:pPr>
            <w:r w:rsidRPr="003C33AD">
              <w:rPr>
                <w:rFonts w:ascii="Arial" w:hAnsi="Arial" w:cs="Arial"/>
                <w:color w:val="FF0000"/>
              </w:rPr>
              <w:t>44-103 Gliwice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4BF950" w14:textId="619E67B4" w:rsidR="003C33AD" w:rsidRPr="003C33AD" w:rsidRDefault="003C33AD" w:rsidP="003C2975">
            <w:pPr>
              <w:jc w:val="center"/>
              <w:rPr>
                <w:rFonts w:ascii="Arial" w:hAnsi="Arial" w:cs="Arial"/>
                <w:color w:val="FF0000"/>
              </w:rPr>
            </w:pPr>
            <w:r w:rsidRPr="003C33AD">
              <w:rPr>
                <w:rFonts w:ascii="Arial" w:hAnsi="Arial" w:cs="Arial"/>
                <w:color w:val="FF0000"/>
              </w:rPr>
              <w:t>2 851.20 zł</w:t>
            </w:r>
          </w:p>
        </w:tc>
      </w:tr>
      <w:tr w:rsidR="007B7767" w:rsidRPr="00BB547B" w14:paraId="14E62EB9" w14:textId="77777777" w:rsidTr="00AD10FA">
        <w:tc>
          <w:tcPr>
            <w:tcW w:w="993" w:type="dxa"/>
            <w:shd w:val="clear" w:color="auto" w:fill="auto"/>
            <w:vAlign w:val="center"/>
          </w:tcPr>
          <w:p w14:paraId="42B60A9C" w14:textId="77777777" w:rsidR="007B7767" w:rsidRPr="00BB547B" w:rsidRDefault="007B7767" w:rsidP="003C2975">
            <w:pPr>
              <w:jc w:val="center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C1D025" w14:textId="77777777" w:rsidR="007B7767" w:rsidRPr="00BB547B" w:rsidRDefault="007B7767" w:rsidP="003C2975">
            <w:pPr>
              <w:jc w:val="center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3545B60C" w14:textId="77777777" w:rsidR="003249FD" w:rsidRPr="00BB547B" w:rsidRDefault="003249FD" w:rsidP="003249FD">
            <w:pPr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MEDAN</w:t>
            </w:r>
            <w:r>
              <w:rPr>
                <w:rFonts w:ascii="Arial" w:hAnsi="Arial" w:cs="Arial"/>
              </w:rPr>
              <w:t xml:space="preserve"> Andrzej Hędrzak</w:t>
            </w:r>
          </w:p>
          <w:p w14:paraId="4E65C386" w14:textId="77777777" w:rsidR="003249FD" w:rsidRDefault="003249FD" w:rsidP="003249FD">
            <w:pPr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A.Korczaka</w:t>
            </w:r>
            <w:proofErr w:type="spellEnd"/>
            <w:r>
              <w:rPr>
                <w:rFonts w:ascii="Arial" w:hAnsi="Arial" w:cs="Arial"/>
              </w:rPr>
              <w:t xml:space="preserve"> 32</w:t>
            </w:r>
          </w:p>
          <w:p w14:paraId="5E0630B3" w14:textId="310ACB5D" w:rsidR="007B7767" w:rsidRPr="00BB547B" w:rsidRDefault="003249FD" w:rsidP="003249FD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44-103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B7767">
              <w:rPr>
                <w:rFonts w:ascii="Arial" w:hAnsi="Arial" w:cs="Arial"/>
              </w:rPr>
              <w:t>Gliwice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E873AC4" w14:textId="77777777" w:rsidR="007B7767" w:rsidRPr="00BB547B" w:rsidRDefault="007B7767" w:rsidP="003C2975">
            <w:pPr>
              <w:jc w:val="center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5 922.72 zł</w:t>
            </w:r>
          </w:p>
        </w:tc>
      </w:tr>
      <w:tr w:rsidR="007B7767" w:rsidRPr="00BB547B" w14:paraId="15576561" w14:textId="77777777" w:rsidTr="00AD10FA">
        <w:tc>
          <w:tcPr>
            <w:tcW w:w="993" w:type="dxa"/>
            <w:shd w:val="clear" w:color="auto" w:fill="auto"/>
            <w:vAlign w:val="center"/>
          </w:tcPr>
          <w:p w14:paraId="5D9B278D" w14:textId="77777777" w:rsidR="007B7767" w:rsidRPr="00BB547B" w:rsidRDefault="007B7767" w:rsidP="003C2975">
            <w:pPr>
              <w:jc w:val="center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493CD8" w14:textId="77777777" w:rsidR="007B7767" w:rsidRPr="00BB547B" w:rsidRDefault="007B7767" w:rsidP="003C2975">
            <w:pPr>
              <w:jc w:val="center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28AFDE2C" w14:textId="77777777" w:rsidR="007B7767" w:rsidRPr="00BB547B" w:rsidRDefault="007B7767" w:rsidP="003C2975">
            <w:pPr>
              <w:rPr>
                <w:rFonts w:ascii="Arial" w:hAnsi="Arial" w:cs="Arial"/>
              </w:rPr>
            </w:pPr>
            <w:proofErr w:type="spellStart"/>
            <w:r w:rsidRPr="007B7767">
              <w:rPr>
                <w:rFonts w:ascii="Arial" w:hAnsi="Arial" w:cs="Arial"/>
              </w:rPr>
              <w:t>Salus</w:t>
            </w:r>
            <w:proofErr w:type="spellEnd"/>
            <w:r w:rsidRPr="007B7767">
              <w:rPr>
                <w:rFonts w:ascii="Arial" w:hAnsi="Arial" w:cs="Arial"/>
              </w:rPr>
              <w:t xml:space="preserve"> International Sp. z o.o.</w:t>
            </w:r>
          </w:p>
          <w:p w14:paraId="7DEAFE32" w14:textId="77777777" w:rsidR="007B7767" w:rsidRPr="00BB547B" w:rsidRDefault="007B7767" w:rsidP="003C2975">
            <w:pPr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B7767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B26B78E" w14:textId="77777777" w:rsidR="007B7767" w:rsidRPr="00BB547B" w:rsidRDefault="007B7767" w:rsidP="003C2975">
            <w:pPr>
              <w:jc w:val="both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B7767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5C91EF" w14:textId="77777777" w:rsidR="007B7767" w:rsidRPr="00BB547B" w:rsidRDefault="007B7767" w:rsidP="003C2975">
            <w:pPr>
              <w:jc w:val="center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6 324.91 zł</w:t>
            </w:r>
          </w:p>
        </w:tc>
      </w:tr>
      <w:tr w:rsidR="007B7767" w:rsidRPr="00BB547B" w14:paraId="455C7147" w14:textId="77777777" w:rsidTr="00AD10FA">
        <w:tc>
          <w:tcPr>
            <w:tcW w:w="993" w:type="dxa"/>
            <w:shd w:val="clear" w:color="auto" w:fill="auto"/>
            <w:vAlign w:val="center"/>
          </w:tcPr>
          <w:p w14:paraId="54D8EEC3" w14:textId="77777777" w:rsidR="007B7767" w:rsidRPr="00BB547B" w:rsidRDefault="007B7767" w:rsidP="003C2975">
            <w:pPr>
              <w:jc w:val="center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4C9558" w14:textId="77777777" w:rsidR="007B7767" w:rsidRPr="00BB547B" w:rsidRDefault="007B7767" w:rsidP="003C2975">
            <w:pPr>
              <w:jc w:val="center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120A1708" w14:textId="77777777" w:rsidR="007B7767" w:rsidRPr="00BB547B" w:rsidRDefault="007B7767" w:rsidP="003C2975">
            <w:pPr>
              <w:rPr>
                <w:rFonts w:ascii="Arial" w:hAnsi="Arial" w:cs="Arial"/>
              </w:rPr>
            </w:pPr>
            <w:proofErr w:type="spellStart"/>
            <w:r w:rsidRPr="007B7767">
              <w:rPr>
                <w:rFonts w:ascii="Arial" w:hAnsi="Arial" w:cs="Arial"/>
              </w:rPr>
              <w:t>Profilab</w:t>
            </w:r>
            <w:proofErr w:type="spellEnd"/>
            <w:r w:rsidRPr="007B7767">
              <w:rPr>
                <w:rFonts w:ascii="Arial" w:hAnsi="Arial" w:cs="Arial"/>
              </w:rPr>
              <w:t xml:space="preserve"> SC</w:t>
            </w:r>
          </w:p>
          <w:p w14:paraId="28223B04" w14:textId="77777777" w:rsidR="007B7767" w:rsidRPr="00BB547B" w:rsidRDefault="007B7767" w:rsidP="003C2975">
            <w:pPr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Emaliowa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B7767">
              <w:rPr>
                <w:rFonts w:ascii="Arial" w:hAnsi="Arial" w:cs="Arial"/>
              </w:rPr>
              <w:t>28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43EC944" w14:textId="77777777" w:rsidR="007B7767" w:rsidRPr="00BB547B" w:rsidRDefault="007B7767" w:rsidP="003C2975">
            <w:pPr>
              <w:jc w:val="both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01-295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B7767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BC141D" w14:textId="77777777" w:rsidR="007B7767" w:rsidRPr="00BB547B" w:rsidRDefault="007B7767" w:rsidP="003C2975">
            <w:pPr>
              <w:jc w:val="center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35 640.00 zł</w:t>
            </w:r>
          </w:p>
        </w:tc>
      </w:tr>
      <w:tr w:rsidR="007B7767" w:rsidRPr="00BB547B" w14:paraId="32E39483" w14:textId="77777777" w:rsidTr="00AD10FA">
        <w:tc>
          <w:tcPr>
            <w:tcW w:w="993" w:type="dxa"/>
            <w:shd w:val="clear" w:color="auto" w:fill="auto"/>
            <w:vAlign w:val="center"/>
          </w:tcPr>
          <w:p w14:paraId="06729B58" w14:textId="77777777" w:rsidR="007B7767" w:rsidRPr="00BB547B" w:rsidRDefault="007B7767" w:rsidP="003C2975">
            <w:pPr>
              <w:jc w:val="center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BE3DAE" w14:textId="77777777" w:rsidR="007B7767" w:rsidRPr="00BB547B" w:rsidRDefault="007B7767" w:rsidP="003C2975">
            <w:pPr>
              <w:jc w:val="center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1E513DB0" w14:textId="77777777" w:rsidR="007B7767" w:rsidRPr="00BB547B" w:rsidRDefault="007B7767" w:rsidP="003C2975">
            <w:pPr>
              <w:rPr>
                <w:rFonts w:ascii="Arial" w:hAnsi="Arial" w:cs="Arial"/>
              </w:rPr>
            </w:pPr>
            <w:proofErr w:type="spellStart"/>
            <w:r w:rsidRPr="007B7767">
              <w:rPr>
                <w:rFonts w:ascii="Arial" w:hAnsi="Arial" w:cs="Arial"/>
              </w:rPr>
              <w:t>Bio</w:t>
            </w:r>
            <w:proofErr w:type="spellEnd"/>
            <w:r w:rsidRPr="007B7767">
              <w:rPr>
                <w:rFonts w:ascii="Arial" w:hAnsi="Arial" w:cs="Arial"/>
              </w:rPr>
              <w:t>-Novum Sp. z o.o.</w:t>
            </w:r>
          </w:p>
          <w:p w14:paraId="2DB85DFC" w14:textId="77777777" w:rsidR="007B7767" w:rsidRPr="00BB547B" w:rsidRDefault="007B7767" w:rsidP="003C2975">
            <w:pPr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Nowy Świat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B7767">
              <w:rPr>
                <w:rFonts w:ascii="Arial" w:hAnsi="Arial" w:cs="Arial"/>
              </w:rPr>
              <w:t>23A/3U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4FA463F" w14:textId="77777777" w:rsidR="007B7767" w:rsidRPr="00BB547B" w:rsidRDefault="007B7767" w:rsidP="003C2975">
            <w:pPr>
              <w:jc w:val="both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20-418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B7767">
              <w:rPr>
                <w:rFonts w:ascii="Arial" w:hAnsi="Arial" w:cs="Arial"/>
              </w:rPr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658D1E" w14:textId="77777777" w:rsidR="007B7767" w:rsidRPr="00BB547B" w:rsidRDefault="007B7767" w:rsidP="003C2975">
            <w:pPr>
              <w:jc w:val="center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5 016.60 zł</w:t>
            </w:r>
          </w:p>
        </w:tc>
      </w:tr>
      <w:tr w:rsidR="007B7767" w:rsidRPr="00BB547B" w14:paraId="3D5B52F0" w14:textId="77777777" w:rsidTr="00AD10FA">
        <w:tc>
          <w:tcPr>
            <w:tcW w:w="993" w:type="dxa"/>
            <w:shd w:val="clear" w:color="auto" w:fill="auto"/>
            <w:vAlign w:val="center"/>
          </w:tcPr>
          <w:p w14:paraId="5FC52C8C" w14:textId="77777777" w:rsidR="007B7767" w:rsidRPr="00BB547B" w:rsidRDefault="007B7767" w:rsidP="003C2975">
            <w:pPr>
              <w:jc w:val="center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4AD139" w14:textId="77777777" w:rsidR="007B7767" w:rsidRPr="00BB547B" w:rsidRDefault="007B7767" w:rsidP="003C2975">
            <w:pPr>
              <w:jc w:val="center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134953CC" w14:textId="4B0B859E" w:rsidR="007B7767" w:rsidRPr="00BB547B" w:rsidRDefault="007B7767" w:rsidP="003C2975">
            <w:pPr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Bia</w:t>
            </w:r>
            <w:r w:rsidR="003249FD">
              <w:rPr>
                <w:rFonts w:ascii="Arial" w:hAnsi="Arial" w:cs="Arial"/>
              </w:rPr>
              <w:t>meditek</w:t>
            </w:r>
            <w:r w:rsidRPr="007B7767">
              <w:rPr>
                <w:rFonts w:ascii="Arial" w:hAnsi="Arial" w:cs="Arial"/>
              </w:rPr>
              <w:t xml:space="preserve"> Spółka z o.o.</w:t>
            </w:r>
          </w:p>
          <w:p w14:paraId="631C4E6E" w14:textId="77777777" w:rsidR="003249FD" w:rsidRDefault="003249FD" w:rsidP="003C297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Elewatorska 58</w:t>
            </w:r>
          </w:p>
          <w:p w14:paraId="1B4E5885" w14:textId="619AFC59" w:rsidR="007B7767" w:rsidRPr="00BB547B" w:rsidRDefault="003249FD" w:rsidP="003C297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15-620</w:t>
            </w:r>
            <w:r w:rsidR="007B7767" w:rsidRPr="00BB547B">
              <w:rPr>
                <w:rFonts w:ascii="Arial" w:hAnsi="Arial" w:cs="Arial"/>
              </w:rPr>
              <w:t xml:space="preserve"> </w:t>
            </w:r>
            <w:r w:rsidR="007B7767" w:rsidRPr="007B7767">
              <w:rPr>
                <w:rFonts w:ascii="Arial" w:hAnsi="Arial" w:cs="Arial"/>
              </w:rPr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A6997F" w14:textId="77777777" w:rsidR="007B7767" w:rsidRPr="00BB547B" w:rsidRDefault="007B7767" w:rsidP="003C2975">
            <w:pPr>
              <w:jc w:val="center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2 106.00 zł</w:t>
            </w:r>
          </w:p>
        </w:tc>
      </w:tr>
    </w:tbl>
    <w:p w14:paraId="0A487D5B" w14:textId="77777777" w:rsidR="003249FD" w:rsidRDefault="003249FD" w:rsidP="003C2975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738984B2" w14:textId="1FB37560" w:rsidR="00A80738" w:rsidRDefault="00A80738" w:rsidP="003C2975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42AAA3A4" w14:textId="77777777" w:rsidR="003249FD" w:rsidRPr="00BB547B" w:rsidRDefault="003249FD" w:rsidP="003C2975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6A6097E5" w14:textId="77777777" w:rsidR="003249FD" w:rsidRDefault="007B7767" w:rsidP="003249FD">
      <w:pPr>
        <w:pStyle w:val="Tekstpodstawowy"/>
        <w:ind w:firstLine="425"/>
        <w:jc w:val="right"/>
        <w:rPr>
          <w:sz w:val="22"/>
          <w:szCs w:val="22"/>
        </w:rPr>
      </w:pPr>
      <w:r w:rsidRPr="007B7767">
        <w:rPr>
          <w:rFonts w:ascii="Arial" w:hAnsi="Arial" w:cs="Arial"/>
          <w:szCs w:val="24"/>
        </w:rPr>
        <w:t xml:space="preserve"> </w:t>
      </w:r>
      <w:r w:rsidR="003249FD">
        <w:rPr>
          <w:sz w:val="22"/>
          <w:szCs w:val="22"/>
        </w:rPr>
        <w:t xml:space="preserve">/-/ Dyrektor Szpitala Wojewódzkiego </w:t>
      </w:r>
    </w:p>
    <w:p w14:paraId="16B01192" w14:textId="77777777" w:rsidR="003249FD" w:rsidRDefault="003249FD" w:rsidP="003249FD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7B9EDEA9" w14:textId="77777777" w:rsidR="003249FD" w:rsidRPr="006B27ED" w:rsidRDefault="003249FD" w:rsidP="003249FD">
      <w:pPr>
        <w:pStyle w:val="Tekstpodstawowy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7DB493C0" w14:textId="18D0E452" w:rsidR="00C236D3" w:rsidRPr="00BB547B" w:rsidRDefault="007B7767" w:rsidP="003C2975">
      <w:pPr>
        <w:jc w:val="right"/>
        <w:rPr>
          <w:rFonts w:ascii="Arial" w:hAnsi="Arial" w:cs="Arial"/>
          <w:sz w:val="22"/>
          <w:szCs w:val="22"/>
        </w:rPr>
      </w:pPr>
      <w:r w:rsidRPr="007B7767">
        <w:rPr>
          <w:rFonts w:ascii="Arial" w:hAnsi="Arial" w:cs="Arial"/>
          <w:sz w:val="24"/>
          <w:szCs w:val="24"/>
        </w:rPr>
        <w:t xml:space="preserve"> </w:t>
      </w:r>
      <w:bookmarkEnd w:id="0"/>
    </w:p>
    <w:sectPr w:rsidR="00C236D3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019988" w14:textId="77777777" w:rsidR="00B00F30" w:rsidRDefault="00B00F30">
      <w:r>
        <w:separator/>
      </w:r>
    </w:p>
  </w:endnote>
  <w:endnote w:type="continuationSeparator" w:id="0">
    <w:p w14:paraId="0B97B252" w14:textId="77777777" w:rsidR="00B00F30" w:rsidRDefault="00B00F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5BB07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B8E59B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12D964" w14:textId="771F080E" w:rsidR="009F189D" w:rsidRDefault="003249F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6D093F8" wp14:editId="77C90DB0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684585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3C2AA3D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55E7A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1A462FB" w14:textId="77777777" w:rsidR="009F189D" w:rsidRDefault="009F189D">
    <w:pPr>
      <w:pStyle w:val="Stopka"/>
      <w:tabs>
        <w:tab w:val="clear" w:pos="4536"/>
      </w:tabs>
      <w:jc w:val="center"/>
    </w:pPr>
  </w:p>
  <w:p w14:paraId="4A76204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91C7FE" w14:textId="77777777" w:rsidR="00B00F30" w:rsidRDefault="00B00F30">
      <w:r>
        <w:separator/>
      </w:r>
    </w:p>
  </w:footnote>
  <w:footnote w:type="continuationSeparator" w:id="0">
    <w:p w14:paraId="1A95154D" w14:textId="77777777" w:rsidR="00B00F30" w:rsidRDefault="00B00F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F010DF" w14:textId="77777777" w:rsidR="007B7767" w:rsidRDefault="007B77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D2A74" w14:textId="77777777" w:rsidR="007B7767" w:rsidRDefault="007B77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42759" w14:textId="77777777" w:rsidR="007B7767" w:rsidRDefault="007B776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0F30"/>
    <w:rsid w:val="00007727"/>
    <w:rsid w:val="00017720"/>
    <w:rsid w:val="00035488"/>
    <w:rsid w:val="000D7F25"/>
    <w:rsid w:val="000E00E5"/>
    <w:rsid w:val="00173B20"/>
    <w:rsid w:val="001C69FF"/>
    <w:rsid w:val="0023318D"/>
    <w:rsid w:val="003249FD"/>
    <w:rsid w:val="003C2975"/>
    <w:rsid w:val="003C33A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7B7767"/>
    <w:rsid w:val="00843263"/>
    <w:rsid w:val="00861E75"/>
    <w:rsid w:val="009D19BD"/>
    <w:rsid w:val="009F189D"/>
    <w:rsid w:val="00A80738"/>
    <w:rsid w:val="00B00F30"/>
    <w:rsid w:val="00BB547B"/>
    <w:rsid w:val="00C236D3"/>
    <w:rsid w:val="00C659E2"/>
    <w:rsid w:val="00C82837"/>
    <w:rsid w:val="00CA3D66"/>
    <w:rsid w:val="00CB0802"/>
    <w:rsid w:val="00D665F5"/>
    <w:rsid w:val="00D7128F"/>
    <w:rsid w:val="00E75039"/>
    <w:rsid w:val="00EA3476"/>
    <w:rsid w:val="00F16C60"/>
    <w:rsid w:val="00F51BD2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5C47D7"/>
  <w15:chartTrackingRefBased/>
  <w15:docId w15:val="{16E8B120-AEEB-4CA7-9B87-79482D91C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3C2975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528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36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0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29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0772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1372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4447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428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956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6321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2953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267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3244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2971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514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8191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7610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342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5679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3960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72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6599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0807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159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0670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1457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679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7008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0780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26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2597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3788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136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7930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394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Szpital Wojewódzki w Poznaniu</cp:lastModifiedBy>
  <cp:revision>2</cp:revision>
  <cp:lastPrinted>2022-05-20T09:03:00Z</cp:lastPrinted>
  <dcterms:created xsi:type="dcterms:W3CDTF">2022-05-23T09:31:00Z</dcterms:created>
  <dcterms:modified xsi:type="dcterms:W3CDTF">2022-05-23T09:31:00Z</dcterms:modified>
</cp:coreProperties>
</file>