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11C3B" w:rsidRDefault="00B46593" w:rsidP="00B11C3B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B11C3B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B11C3B" w:rsidRPr="00B11C3B">
        <w:rPr>
          <w:rFonts w:ascii="Arial Narrow" w:hAnsi="Arial Narrow" w:cs="Arial"/>
          <w:sz w:val="22"/>
          <w:szCs w:val="22"/>
        </w:rPr>
        <w:t xml:space="preserve"> </w:t>
      </w:r>
      <w:r w:rsidR="00B11C3B">
        <w:rPr>
          <w:rFonts w:ascii="Arial Narrow" w:hAnsi="Arial Narrow" w:cs="Arial"/>
          <w:sz w:val="22"/>
          <w:szCs w:val="22"/>
        </w:rPr>
        <w:t xml:space="preserve"> </w:t>
      </w:r>
      <w:r w:rsidR="00B11C3B">
        <w:rPr>
          <w:rFonts w:ascii="Arial Narrow" w:hAnsi="Arial Narrow" w:cs="Arial"/>
          <w:sz w:val="22"/>
          <w:szCs w:val="22"/>
        </w:rPr>
        <w:tab/>
      </w:r>
      <w:r w:rsidR="00B11C3B">
        <w:rPr>
          <w:rFonts w:ascii="Arial Narrow" w:hAnsi="Arial Narrow" w:cs="Arial"/>
          <w:sz w:val="22"/>
          <w:szCs w:val="22"/>
        </w:rPr>
        <w:tab/>
      </w:r>
      <w:r w:rsidR="00B11C3B">
        <w:rPr>
          <w:rFonts w:ascii="Arial Narrow" w:hAnsi="Arial Narrow" w:cs="Arial"/>
          <w:sz w:val="22"/>
          <w:szCs w:val="22"/>
        </w:rPr>
        <w:tab/>
      </w:r>
      <w:r w:rsidR="00B11C3B">
        <w:rPr>
          <w:rFonts w:ascii="Arial Narrow" w:hAnsi="Arial Narrow" w:cs="Arial"/>
          <w:sz w:val="22"/>
          <w:szCs w:val="22"/>
        </w:rPr>
        <w:tab/>
      </w:r>
      <w:r w:rsidR="00B11C3B">
        <w:rPr>
          <w:rFonts w:ascii="Arial Narrow" w:hAnsi="Arial Narrow" w:cs="Arial"/>
          <w:sz w:val="22"/>
          <w:szCs w:val="22"/>
        </w:rPr>
        <w:tab/>
      </w:r>
      <w:r w:rsidR="00B11C3B">
        <w:rPr>
          <w:rFonts w:ascii="Arial Narrow" w:hAnsi="Arial Narrow" w:cs="Arial"/>
          <w:sz w:val="22"/>
          <w:szCs w:val="22"/>
        </w:rPr>
        <w:tab/>
      </w:r>
      <w:r w:rsidR="00B11C3B">
        <w:rPr>
          <w:rFonts w:ascii="Arial Narrow" w:hAnsi="Arial Narrow" w:cs="Arial"/>
          <w:sz w:val="22"/>
          <w:szCs w:val="22"/>
        </w:rPr>
        <w:tab/>
      </w:r>
      <w:r w:rsidR="00B11C3B" w:rsidRPr="00B11C3B">
        <w:rPr>
          <w:rFonts w:ascii="Arial Narrow" w:hAnsi="Arial Narrow" w:cs="Arial"/>
          <w:sz w:val="22"/>
          <w:szCs w:val="22"/>
        </w:rPr>
        <w:t>Bydgoszcz dnia: 2022-05-24</w:t>
      </w:r>
    </w:p>
    <w:p w:rsidR="00D665F5" w:rsidRPr="00B11C3B" w:rsidRDefault="00B46593" w:rsidP="00D665F5">
      <w:pPr>
        <w:rPr>
          <w:rFonts w:ascii="Arial Narrow" w:hAnsi="Arial Narrow" w:cs="Arial"/>
          <w:sz w:val="22"/>
          <w:szCs w:val="22"/>
        </w:rPr>
      </w:pPr>
      <w:r w:rsidRPr="00B11C3B">
        <w:rPr>
          <w:rFonts w:ascii="Arial Narrow" w:hAnsi="Arial Narrow" w:cs="Arial"/>
          <w:sz w:val="22"/>
          <w:szCs w:val="22"/>
        </w:rPr>
        <w:t>Powstańców Warszawy</w:t>
      </w:r>
      <w:r w:rsidR="00D665F5" w:rsidRPr="00B11C3B">
        <w:rPr>
          <w:rFonts w:ascii="Arial Narrow" w:hAnsi="Arial Narrow" w:cs="Arial"/>
          <w:sz w:val="22"/>
          <w:szCs w:val="22"/>
        </w:rPr>
        <w:t xml:space="preserve"> </w:t>
      </w:r>
      <w:r w:rsidRPr="00B11C3B">
        <w:rPr>
          <w:rFonts w:ascii="Arial Narrow" w:hAnsi="Arial Narrow" w:cs="Arial"/>
          <w:sz w:val="22"/>
          <w:szCs w:val="22"/>
        </w:rPr>
        <w:t>5</w:t>
      </w:r>
    </w:p>
    <w:p w:rsidR="00D665F5" w:rsidRPr="00B11C3B" w:rsidRDefault="00B46593" w:rsidP="00D665F5">
      <w:pPr>
        <w:rPr>
          <w:rFonts w:ascii="Arial Narrow" w:hAnsi="Arial Narrow" w:cs="Arial"/>
          <w:sz w:val="22"/>
          <w:szCs w:val="22"/>
        </w:rPr>
      </w:pPr>
      <w:r w:rsidRPr="00B11C3B">
        <w:rPr>
          <w:rFonts w:ascii="Arial Narrow" w:hAnsi="Arial Narrow" w:cs="Arial"/>
          <w:sz w:val="22"/>
          <w:szCs w:val="22"/>
        </w:rPr>
        <w:t>85-681</w:t>
      </w:r>
      <w:r w:rsidR="00D665F5" w:rsidRPr="00B11C3B">
        <w:rPr>
          <w:rFonts w:ascii="Arial Narrow" w:hAnsi="Arial Narrow" w:cs="Arial"/>
          <w:sz w:val="22"/>
          <w:szCs w:val="22"/>
        </w:rPr>
        <w:t xml:space="preserve"> </w:t>
      </w:r>
      <w:r w:rsidRPr="00B11C3B">
        <w:rPr>
          <w:rFonts w:ascii="Arial Narrow" w:hAnsi="Arial Narrow" w:cs="Arial"/>
          <w:sz w:val="22"/>
          <w:szCs w:val="22"/>
        </w:rPr>
        <w:t>Bydgoszcz</w:t>
      </w:r>
    </w:p>
    <w:p w:rsidR="00D665F5" w:rsidRPr="00B11C3B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D665F5" w:rsidRPr="00B11C3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B11C3B" w:rsidRDefault="00B11C3B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Sprawa nr</w:t>
      </w:r>
      <w:r w:rsidR="00D665F5" w:rsidRPr="00B11C3B">
        <w:rPr>
          <w:rFonts w:ascii="Arial Narrow" w:hAnsi="Arial Narrow" w:cs="Arial"/>
          <w:sz w:val="22"/>
          <w:szCs w:val="22"/>
        </w:rPr>
        <w:t>:</w:t>
      </w:r>
      <w:r w:rsidR="00D665F5" w:rsidRPr="00B11C3B">
        <w:rPr>
          <w:rFonts w:ascii="Arial Narrow" w:hAnsi="Arial Narrow" w:cs="Arial"/>
          <w:b/>
          <w:sz w:val="22"/>
          <w:szCs w:val="22"/>
        </w:rPr>
        <w:t xml:space="preserve"> </w:t>
      </w:r>
      <w:r w:rsidR="00B46593" w:rsidRPr="00B11C3B">
        <w:rPr>
          <w:rFonts w:ascii="Arial Narrow" w:hAnsi="Arial Narrow" w:cs="Arial"/>
          <w:b/>
          <w:sz w:val="22"/>
          <w:szCs w:val="22"/>
        </w:rPr>
        <w:t>57/2022</w:t>
      </w:r>
      <w:r w:rsidR="00A80738" w:rsidRPr="00B11C3B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B11C3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B11C3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B11C3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B11C3B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B11C3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B11C3B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B11C3B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B11C3B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B46593" w:rsidRPr="00B11C3B">
        <w:rPr>
          <w:rFonts w:ascii="Arial Narrow" w:hAnsi="Arial Narrow" w:cs="Arial"/>
          <w:sz w:val="22"/>
          <w:szCs w:val="22"/>
        </w:rPr>
        <w:t>podstawowy</w:t>
      </w:r>
      <w:r w:rsidR="00B11C3B">
        <w:rPr>
          <w:rFonts w:ascii="Arial Narrow" w:hAnsi="Arial Narrow" w:cs="Arial"/>
          <w:sz w:val="22"/>
          <w:szCs w:val="22"/>
        </w:rPr>
        <w:t>m</w:t>
      </w:r>
      <w:r w:rsidR="00B46593" w:rsidRPr="00B11C3B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B11C3B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B11C3B" w:rsidRDefault="00B46593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B11C3B">
        <w:rPr>
          <w:rFonts w:ascii="Arial Narrow" w:hAnsi="Arial Narrow" w:cs="Arial"/>
          <w:b/>
          <w:sz w:val="22"/>
          <w:szCs w:val="22"/>
        </w:rPr>
        <w:t>Usługi w zakresie przeglądów okresowych instalacji i urządzeń infrastruktury</w:t>
      </w:r>
    </w:p>
    <w:p w:rsidR="00D665F5" w:rsidRPr="00B11C3B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11C3B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B11C3B">
        <w:rPr>
          <w:rFonts w:ascii="Arial Narrow" w:hAnsi="Arial Narrow" w:cs="Arial"/>
          <w:sz w:val="22"/>
          <w:szCs w:val="22"/>
        </w:rPr>
        <w:t>2</w:t>
      </w:r>
      <w:r w:rsidRPr="00B11C3B">
        <w:rPr>
          <w:rFonts w:ascii="Arial Narrow" w:hAnsi="Arial Narrow" w:cs="Arial"/>
          <w:sz w:val="22"/>
          <w:szCs w:val="22"/>
        </w:rPr>
        <w:t xml:space="preserve"> ust. 5 </w:t>
      </w:r>
      <w:r w:rsidRPr="00B11C3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B11C3B">
        <w:rPr>
          <w:rFonts w:ascii="Arial Narrow" w:hAnsi="Arial Narrow" w:cs="Arial"/>
          <w:sz w:val="22"/>
          <w:szCs w:val="22"/>
        </w:rPr>
        <w:t xml:space="preserve"> </w:t>
      </w:r>
      <w:r w:rsidR="00B46593" w:rsidRPr="00B11C3B">
        <w:rPr>
          <w:rFonts w:ascii="Arial Narrow" w:hAnsi="Arial Narrow" w:cs="Arial"/>
          <w:sz w:val="22"/>
          <w:szCs w:val="22"/>
        </w:rPr>
        <w:t>(t.j. Dz.U. z 2021r. poz. 1129)</w:t>
      </w:r>
      <w:r w:rsidR="00490DC0" w:rsidRPr="00B11C3B">
        <w:rPr>
          <w:rFonts w:ascii="Arial Narrow" w:hAnsi="Arial Narrow" w:cs="Arial"/>
          <w:sz w:val="22"/>
          <w:szCs w:val="22"/>
        </w:rPr>
        <w:t xml:space="preserve"> </w:t>
      </w:r>
      <w:r w:rsidRPr="00B11C3B">
        <w:rPr>
          <w:rFonts w:ascii="Arial Narrow" w:hAnsi="Arial Narrow" w:cs="Arial"/>
          <w:sz w:val="22"/>
          <w:szCs w:val="22"/>
        </w:rPr>
        <w:t>udostępnia</w:t>
      </w:r>
      <w:r w:rsidR="00F95C33" w:rsidRPr="00B11C3B">
        <w:rPr>
          <w:rFonts w:ascii="Arial Narrow" w:hAnsi="Arial Narrow" w:cs="Arial"/>
          <w:sz w:val="22"/>
          <w:szCs w:val="22"/>
        </w:rPr>
        <w:t xml:space="preserve"> </w:t>
      </w:r>
      <w:r w:rsidR="004C7E9B" w:rsidRPr="00B11C3B">
        <w:rPr>
          <w:rFonts w:ascii="Arial Narrow" w:hAnsi="Arial Narrow" w:cs="Arial"/>
          <w:sz w:val="22"/>
          <w:szCs w:val="22"/>
        </w:rPr>
        <w:t>informacj</w:t>
      </w:r>
      <w:r w:rsidR="00577BC6" w:rsidRPr="00B11C3B">
        <w:rPr>
          <w:rFonts w:ascii="Arial Narrow" w:hAnsi="Arial Narrow" w:cs="Arial"/>
          <w:sz w:val="22"/>
          <w:szCs w:val="22"/>
        </w:rPr>
        <w:t>ę</w:t>
      </w:r>
      <w:r w:rsidR="00035488" w:rsidRPr="00B11C3B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B11C3B">
        <w:rPr>
          <w:rFonts w:ascii="Arial Narrow" w:hAnsi="Arial Narrow" w:cs="Arial"/>
          <w:sz w:val="22"/>
          <w:szCs w:val="22"/>
        </w:rPr>
        <w:t>.</w:t>
      </w:r>
    </w:p>
    <w:p w:rsidR="00A80738" w:rsidRPr="00B11C3B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11C3B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B11C3B">
        <w:rPr>
          <w:rFonts w:ascii="Arial Narrow" w:hAnsi="Arial Narrow" w:cs="Arial"/>
          <w:sz w:val="22"/>
          <w:szCs w:val="22"/>
        </w:rPr>
        <w:t xml:space="preserve"> w dniu </w:t>
      </w:r>
      <w:r w:rsidR="00B46593" w:rsidRPr="00B11C3B">
        <w:rPr>
          <w:rFonts w:ascii="Arial Narrow" w:hAnsi="Arial Narrow" w:cs="Arial"/>
          <w:sz w:val="22"/>
          <w:szCs w:val="22"/>
        </w:rPr>
        <w:t>24/05/2022</w:t>
      </w:r>
      <w:r w:rsidR="00FF4AB1" w:rsidRPr="00B11C3B">
        <w:rPr>
          <w:rFonts w:ascii="Arial Narrow" w:hAnsi="Arial Narrow" w:cs="Arial"/>
          <w:sz w:val="22"/>
          <w:szCs w:val="22"/>
        </w:rPr>
        <w:t xml:space="preserve"> o godz. </w:t>
      </w:r>
      <w:r w:rsidR="00B46593" w:rsidRPr="00B11C3B">
        <w:rPr>
          <w:rFonts w:ascii="Arial Narrow" w:hAnsi="Arial Narrow" w:cs="Arial"/>
          <w:sz w:val="22"/>
          <w:szCs w:val="22"/>
        </w:rPr>
        <w:t>08:30</w:t>
      </w:r>
      <w:r w:rsidRPr="00B11C3B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11C3B" w:rsidTr="00B11C3B">
        <w:tc>
          <w:tcPr>
            <w:tcW w:w="993" w:type="dxa"/>
            <w:shd w:val="clear" w:color="auto" w:fill="auto"/>
            <w:vAlign w:val="center"/>
          </w:tcPr>
          <w:p w:rsidR="006B27ED" w:rsidRPr="00B11C3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11C3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Nr</w:t>
            </w:r>
            <w:r w:rsidR="00C82837"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11C3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11C3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Cena oferty</w:t>
            </w:r>
          </w:p>
        </w:tc>
      </w:tr>
      <w:tr w:rsidR="00B46593" w:rsidRPr="00B11C3B" w:rsidTr="00B11C3B">
        <w:tc>
          <w:tcPr>
            <w:tcW w:w="993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46593" w:rsidRPr="00B11C3B" w:rsidRDefault="00B46593" w:rsidP="00CB5603">
            <w:pPr>
              <w:spacing w:before="80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Przedsiębiorstwo Produkcyjno Usługowo Handlowe Łukasz Szorf</w:t>
            </w:r>
          </w:p>
          <w:p w:rsidR="00B46593" w:rsidRPr="00B11C3B" w:rsidRDefault="00B46593" w:rsidP="00CB5603">
            <w:pPr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Mitkowskiego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32</w:t>
            </w:r>
            <w:r w:rsidRPr="00B11C3B">
              <w:rPr>
                <w:rFonts w:ascii="Arial Narrow" w:hAnsi="Arial Narrow" w:cs="Arial"/>
              </w:rPr>
              <w:t xml:space="preserve"> </w:t>
            </w:r>
          </w:p>
          <w:p w:rsidR="00B46593" w:rsidRPr="00B11C3B" w:rsidRDefault="00B46593" w:rsidP="00CB56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38-480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Rymanów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52 365.41 zł</w:t>
            </w:r>
          </w:p>
        </w:tc>
      </w:tr>
      <w:tr w:rsidR="00B46593" w:rsidRPr="00B11C3B" w:rsidTr="00B11C3B">
        <w:tc>
          <w:tcPr>
            <w:tcW w:w="993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46593" w:rsidRPr="00B11C3B" w:rsidRDefault="00B46593" w:rsidP="00CB5603">
            <w:pPr>
              <w:spacing w:before="80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KOR-EL sp. z o.o.</w:t>
            </w:r>
          </w:p>
          <w:p w:rsidR="00B46593" w:rsidRPr="00B11C3B" w:rsidRDefault="00B46593" w:rsidP="00CB5603">
            <w:pPr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Gimnastyczna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132</w:t>
            </w:r>
            <w:r w:rsidRPr="00B11C3B">
              <w:rPr>
                <w:rFonts w:ascii="Arial Narrow" w:hAnsi="Arial Narrow" w:cs="Arial"/>
              </w:rPr>
              <w:t xml:space="preserve"> </w:t>
            </w:r>
          </w:p>
          <w:p w:rsidR="00B46593" w:rsidRPr="00B11C3B" w:rsidRDefault="00B46593" w:rsidP="00CB56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94-128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36 363.72 zł</w:t>
            </w:r>
          </w:p>
        </w:tc>
      </w:tr>
      <w:tr w:rsidR="00B46593" w:rsidRPr="00B11C3B" w:rsidTr="00B11C3B">
        <w:tc>
          <w:tcPr>
            <w:tcW w:w="993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46593" w:rsidRPr="00B11C3B" w:rsidRDefault="00B46593" w:rsidP="00CB5603">
            <w:pPr>
              <w:spacing w:before="80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Usługi Gastronomiczne i Fotowoltaiczne Rafał Żemigała</w:t>
            </w:r>
          </w:p>
          <w:p w:rsidR="00B46593" w:rsidRPr="00B11C3B" w:rsidRDefault="00B46593" w:rsidP="00CB5603">
            <w:pPr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Kaliska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21</w:t>
            </w:r>
            <w:r w:rsidRPr="00B11C3B">
              <w:rPr>
                <w:rFonts w:ascii="Arial Narrow" w:hAnsi="Arial Narrow" w:cs="Arial"/>
              </w:rPr>
              <w:t xml:space="preserve"> </w:t>
            </w:r>
          </w:p>
          <w:p w:rsidR="00B46593" w:rsidRPr="00B11C3B" w:rsidRDefault="00B46593" w:rsidP="00CB56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99-100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Łęczyca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24 565.50 zł</w:t>
            </w:r>
          </w:p>
        </w:tc>
      </w:tr>
      <w:tr w:rsidR="00B46593" w:rsidRPr="00B11C3B" w:rsidTr="00B11C3B">
        <w:tc>
          <w:tcPr>
            <w:tcW w:w="993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46593" w:rsidRPr="00B11C3B" w:rsidRDefault="00B46593" w:rsidP="00CB5603">
            <w:pPr>
              <w:spacing w:before="80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Zakład Kominiarski Robert Żak</w:t>
            </w:r>
          </w:p>
          <w:p w:rsidR="00B46593" w:rsidRPr="00B11C3B" w:rsidRDefault="00B46593" w:rsidP="00CB5603">
            <w:pPr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Gnieźnieńska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21</w:t>
            </w:r>
            <w:r w:rsidRPr="00B11C3B">
              <w:rPr>
                <w:rFonts w:ascii="Arial Narrow" w:hAnsi="Arial Narrow" w:cs="Arial"/>
              </w:rPr>
              <w:t xml:space="preserve"> </w:t>
            </w:r>
          </w:p>
          <w:p w:rsidR="00B46593" w:rsidRPr="00B11C3B" w:rsidRDefault="00B46593" w:rsidP="00CB56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85-313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31 207.57 zł</w:t>
            </w:r>
          </w:p>
        </w:tc>
      </w:tr>
      <w:tr w:rsidR="00B46593" w:rsidRPr="00B11C3B" w:rsidTr="00B11C3B">
        <w:tc>
          <w:tcPr>
            <w:tcW w:w="993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46593" w:rsidRPr="00B11C3B" w:rsidRDefault="00B46593" w:rsidP="00CB5603">
            <w:pPr>
              <w:spacing w:before="80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EL-TERM Jarosław Szczęsny</w:t>
            </w:r>
          </w:p>
          <w:p w:rsidR="00B46593" w:rsidRPr="00B11C3B" w:rsidRDefault="00B46593" w:rsidP="00CB5603">
            <w:pPr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Stefana Czarnieckiego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19</w:t>
            </w:r>
            <w:r w:rsidRPr="00B11C3B">
              <w:rPr>
                <w:rFonts w:ascii="Arial Narrow" w:hAnsi="Arial Narrow" w:cs="Arial"/>
              </w:rPr>
              <w:t xml:space="preserve"> </w:t>
            </w:r>
          </w:p>
          <w:p w:rsidR="00B46593" w:rsidRPr="00B11C3B" w:rsidRDefault="00B46593" w:rsidP="00CB56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11-041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47 246.76 zł</w:t>
            </w:r>
          </w:p>
        </w:tc>
      </w:tr>
      <w:tr w:rsidR="00B46593" w:rsidRPr="00B11C3B" w:rsidTr="00B11C3B">
        <w:tc>
          <w:tcPr>
            <w:tcW w:w="993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46593" w:rsidRPr="00B11C3B" w:rsidRDefault="00B46593" w:rsidP="00CB5603">
            <w:pPr>
              <w:spacing w:before="80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Elektromax Janusz Znaczko</w:t>
            </w:r>
          </w:p>
          <w:p w:rsidR="00B46593" w:rsidRPr="00B11C3B" w:rsidRDefault="00B46593" w:rsidP="00CB5603">
            <w:pPr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Grunwaldzka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111</w:t>
            </w:r>
            <w:r w:rsidRPr="00B11C3B">
              <w:rPr>
                <w:rFonts w:ascii="Arial Narrow" w:hAnsi="Arial Narrow" w:cs="Arial"/>
              </w:rPr>
              <w:t xml:space="preserve"> </w:t>
            </w:r>
          </w:p>
          <w:p w:rsidR="00B46593" w:rsidRPr="00B11C3B" w:rsidRDefault="00B46593" w:rsidP="00CB56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85-401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88 921.62 zł</w:t>
            </w:r>
          </w:p>
        </w:tc>
      </w:tr>
      <w:tr w:rsidR="00B46593" w:rsidRPr="00B11C3B" w:rsidTr="00B11C3B">
        <w:tc>
          <w:tcPr>
            <w:tcW w:w="993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46593" w:rsidRPr="00B11C3B" w:rsidRDefault="00B46593" w:rsidP="00CB5603">
            <w:pPr>
              <w:spacing w:before="80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Elektromax Janusz Znaczko</w:t>
            </w:r>
          </w:p>
          <w:p w:rsidR="00B46593" w:rsidRPr="00B11C3B" w:rsidRDefault="00B46593" w:rsidP="00CB5603">
            <w:pPr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Grunwaldzka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111</w:t>
            </w:r>
            <w:r w:rsidRPr="00B11C3B">
              <w:rPr>
                <w:rFonts w:ascii="Arial Narrow" w:hAnsi="Arial Narrow" w:cs="Arial"/>
              </w:rPr>
              <w:t xml:space="preserve"> </w:t>
            </w:r>
          </w:p>
          <w:p w:rsidR="00B46593" w:rsidRPr="00B11C3B" w:rsidRDefault="00B46593" w:rsidP="00CB56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85-401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20 910.00 zł</w:t>
            </w:r>
          </w:p>
        </w:tc>
      </w:tr>
      <w:tr w:rsidR="00B46593" w:rsidRPr="00B11C3B" w:rsidTr="00B11C3B">
        <w:tc>
          <w:tcPr>
            <w:tcW w:w="993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B46593" w:rsidRPr="00B11C3B" w:rsidRDefault="00B46593" w:rsidP="00CB5603">
            <w:pPr>
              <w:spacing w:before="80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Elektromax Janusz Znaczko</w:t>
            </w:r>
          </w:p>
          <w:p w:rsidR="00B46593" w:rsidRPr="00B11C3B" w:rsidRDefault="00B46593" w:rsidP="00CB5603">
            <w:pPr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Grunwaldzka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111</w:t>
            </w:r>
            <w:r w:rsidRPr="00B11C3B">
              <w:rPr>
                <w:rFonts w:ascii="Arial Narrow" w:hAnsi="Arial Narrow" w:cs="Arial"/>
              </w:rPr>
              <w:t xml:space="preserve"> </w:t>
            </w:r>
          </w:p>
          <w:p w:rsidR="00B46593" w:rsidRPr="00B11C3B" w:rsidRDefault="00B46593" w:rsidP="00CB56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85-401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11 303.20 zł</w:t>
            </w:r>
          </w:p>
        </w:tc>
      </w:tr>
      <w:tr w:rsidR="00B46593" w:rsidRPr="00B11C3B" w:rsidTr="00B11C3B">
        <w:tc>
          <w:tcPr>
            <w:tcW w:w="993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46593" w:rsidRPr="00B11C3B" w:rsidRDefault="00B46593" w:rsidP="00CB5603">
            <w:pPr>
              <w:spacing w:before="80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ZAKŁAD KOMINIARSKI ŻUCHOWSKI WITOLD</w:t>
            </w:r>
          </w:p>
          <w:p w:rsidR="00B46593" w:rsidRPr="00B11C3B" w:rsidRDefault="00B46593" w:rsidP="00CB5603">
            <w:pPr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Gnieźnieńska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21</w:t>
            </w:r>
            <w:r w:rsidRPr="00B11C3B">
              <w:rPr>
                <w:rFonts w:ascii="Arial Narrow" w:hAnsi="Arial Narrow" w:cs="Arial"/>
              </w:rPr>
              <w:t xml:space="preserve"> </w:t>
            </w:r>
          </w:p>
          <w:p w:rsidR="00B46593" w:rsidRPr="00B11C3B" w:rsidRDefault="00B46593" w:rsidP="00CB56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lastRenderedPageBreak/>
              <w:t>85-313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lastRenderedPageBreak/>
              <w:t>24 997.00 zł</w:t>
            </w:r>
          </w:p>
        </w:tc>
      </w:tr>
      <w:tr w:rsidR="00B46593" w:rsidRPr="00B11C3B" w:rsidTr="00B11C3B">
        <w:tc>
          <w:tcPr>
            <w:tcW w:w="993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46593" w:rsidRPr="00B11C3B" w:rsidRDefault="00B46593" w:rsidP="00CB5603">
            <w:pPr>
              <w:spacing w:before="80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Agregaty Polska Sp. z o.o.</w:t>
            </w:r>
          </w:p>
          <w:p w:rsidR="00B46593" w:rsidRPr="00B11C3B" w:rsidRDefault="00B46593" w:rsidP="00CB5603">
            <w:pPr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Obornicka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258a</w:t>
            </w:r>
            <w:r w:rsidRPr="00B11C3B">
              <w:rPr>
                <w:rFonts w:ascii="Arial Narrow" w:hAnsi="Arial Narrow" w:cs="Arial"/>
              </w:rPr>
              <w:t xml:space="preserve"> </w:t>
            </w:r>
          </w:p>
          <w:p w:rsidR="00B46593" w:rsidRPr="00B11C3B" w:rsidRDefault="00B46593" w:rsidP="00CB56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60-650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14 587.80 zł</w:t>
            </w:r>
          </w:p>
        </w:tc>
      </w:tr>
      <w:tr w:rsidR="00B46593" w:rsidRPr="00B11C3B" w:rsidTr="00B11C3B">
        <w:tc>
          <w:tcPr>
            <w:tcW w:w="993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46593" w:rsidRPr="00B11C3B" w:rsidRDefault="00B46593" w:rsidP="00CB5603">
            <w:pPr>
              <w:spacing w:before="80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Pezal Product Line Sp. z o.o.</w:t>
            </w:r>
          </w:p>
          <w:p w:rsidR="00B46593" w:rsidRPr="00B11C3B" w:rsidRDefault="00E35FF2" w:rsidP="00CB560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Benzynowa 50</w:t>
            </w:r>
          </w:p>
          <w:p w:rsidR="00B46593" w:rsidRPr="00B11C3B" w:rsidRDefault="00E35FF2" w:rsidP="00E35FF2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83-021</w:t>
            </w:r>
            <w:r w:rsidR="00B46593" w:rsidRPr="00B11C3B">
              <w:rPr>
                <w:rFonts w:ascii="Arial Narrow" w:hAnsi="Arial Narrow" w:cs="Arial"/>
              </w:rPr>
              <w:t xml:space="preserve"> </w:t>
            </w:r>
            <w:r>
              <w:rPr>
                <w:rFonts w:ascii="Arial Narrow" w:hAnsi="Arial Narrow" w:cs="Arial"/>
              </w:rPr>
              <w:t>Przejazdowo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19 311.00 zł</w:t>
            </w:r>
          </w:p>
        </w:tc>
      </w:tr>
      <w:tr w:rsidR="00B46593" w:rsidRPr="00B11C3B" w:rsidTr="00B11C3B">
        <w:tc>
          <w:tcPr>
            <w:tcW w:w="993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46593" w:rsidRPr="00B11C3B" w:rsidRDefault="00B46593" w:rsidP="00CB5603">
            <w:pPr>
              <w:spacing w:before="80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Eltrix Piotr Sankowski</w:t>
            </w:r>
          </w:p>
          <w:p w:rsidR="00B46593" w:rsidRPr="00B11C3B" w:rsidRDefault="00B272A2" w:rsidP="00CB560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</w:t>
            </w:r>
            <w:r w:rsidR="00B46593" w:rsidRPr="00B11C3B">
              <w:rPr>
                <w:rFonts w:ascii="Arial Narrow" w:hAnsi="Arial Narrow" w:cs="Arial"/>
              </w:rPr>
              <w:t>ienkiewicza</w:t>
            </w:r>
            <w:r w:rsidR="00B46593" w:rsidRPr="00B11C3B">
              <w:rPr>
                <w:rFonts w:ascii="Arial Narrow" w:hAnsi="Arial Narrow" w:cs="Arial"/>
              </w:rPr>
              <w:t xml:space="preserve"> </w:t>
            </w:r>
            <w:r w:rsidR="00B46593" w:rsidRPr="00B11C3B">
              <w:rPr>
                <w:rFonts w:ascii="Arial Narrow" w:hAnsi="Arial Narrow" w:cs="Arial"/>
              </w:rPr>
              <w:t>31</w:t>
            </w:r>
            <w:r w:rsidR="00B46593" w:rsidRPr="00B11C3B">
              <w:rPr>
                <w:rFonts w:ascii="Arial Narrow" w:hAnsi="Arial Narrow" w:cs="Arial"/>
              </w:rPr>
              <w:t xml:space="preserve"> </w:t>
            </w:r>
          </w:p>
          <w:p w:rsidR="00B46593" w:rsidRPr="00B11C3B" w:rsidRDefault="00B46593" w:rsidP="00CB56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99-101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Łęczyca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47 236.92 zł</w:t>
            </w:r>
          </w:p>
        </w:tc>
      </w:tr>
      <w:tr w:rsidR="00B46593" w:rsidRPr="00B11C3B" w:rsidTr="00B11C3B">
        <w:tc>
          <w:tcPr>
            <w:tcW w:w="993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46593" w:rsidRPr="00B11C3B" w:rsidRDefault="00B46593" w:rsidP="00CB5603">
            <w:pPr>
              <w:spacing w:before="80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Mistrz Kominiarski Modernizacja Kominów Leszek Falarz</w:t>
            </w:r>
          </w:p>
          <w:p w:rsidR="00B46593" w:rsidRPr="00B11C3B" w:rsidRDefault="00B46593" w:rsidP="00CB5603">
            <w:pPr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Jadwigi Jędrzejowskiej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6</w:t>
            </w:r>
            <w:r w:rsidRPr="00B11C3B">
              <w:rPr>
                <w:rFonts w:ascii="Arial Narrow" w:hAnsi="Arial Narrow" w:cs="Arial"/>
              </w:rPr>
              <w:t xml:space="preserve"> </w:t>
            </w:r>
          </w:p>
          <w:p w:rsidR="00B46593" w:rsidRPr="00B11C3B" w:rsidRDefault="00B46593" w:rsidP="00CB56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43-100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33 997.20 zł</w:t>
            </w:r>
          </w:p>
        </w:tc>
      </w:tr>
      <w:tr w:rsidR="00B46593" w:rsidRPr="00B11C3B" w:rsidTr="00B11C3B">
        <w:tc>
          <w:tcPr>
            <w:tcW w:w="993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46593" w:rsidRPr="00B11C3B" w:rsidRDefault="00B46593" w:rsidP="00CB5603">
            <w:pPr>
              <w:spacing w:before="80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P.W.OLL-BUD Jacek Urbaniak</w:t>
            </w:r>
          </w:p>
          <w:p w:rsidR="00B46593" w:rsidRPr="00B11C3B" w:rsidRDefault="00B272A2" w:rsidP="00CB560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</w:t>
            </w:r>
            <w:r w:rsidR="00B46593" w:rsidRPr="00B11C3B">
              <w:rPr>
                <w:rFonts w:ascii="Arial Narrow" w:hAnsi="Arial Narrow" w:cs="Arial"/>
              </w:rPr>
              <w:t>eśna</w:t>
            </w:r>
            <w:r w:rsidR="00B46593" w:rsidRPr="00B11C3B">
              <w:rPr>
                <w:rFonts w:ascii="Arial Narrow" w:hAnsi="Arial Narrow" w:cs="Arial"/>
              </w:rPr>
              <w:t xml:space="preserve"> </w:t>
            </w:r>
            <w:r w:rsidR="00B46593" w:rsidRPr="00B11C3B">
              <w:rPr>
                <w:rFonts w:ascii="Arial Narrow" w:hAnsi="Arial Narrow" w:cs="Arial"/>
              </w:rPr>
              <w:t>29</w:t>
            </w:r>
            <w:r w:rsidR="00B46593" w:rsidRPr="00B11C3B">
              <w:rPr>
                <w:rFonts w:ascii="Arial Narrow" w:hAnsi="Arial Narrow" w:cs="Arial"/>
              </w:rPr>
              <w:t xml:space="preserve"> </w:t>
            </w:r>
          </w:p>
          <w:p w:rsidR="00B46593" w:rsidRPr="00B11C3B" w:rsidRDefault="00B46593" w:rsidP="00CB56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86-014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Pawłówek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78 037.00 zł</w:t>
            </w:r>
          </w:p>
        </w:tc>
      </w:tr>
      <w:tr w:rsidR="00B46593" w:rsidRPr="00B11C3B" w:rsidTr="00B11C3B">
        <w:tc>
          <w:tcPr>
            <w:tcW w:w="993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46593" w:rsidRPr="00B11C3B" w:rsidRDefault="00B46593" w:rsidP="00CB5603">
            <w:pPr>
              <w:spacing w:before="80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P.W.OLL-BUD Jacek Urbaniak</w:t>
            </w:r>
          </w:p>
          <w:p w:rsidR="00B46593" w:rsidRPr="00B11C3B" w:rsidRDefault="00B272A2" w:rsidP="00CB560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</w:t>
            </w:r>
            <w:r w:rsidR="00B46593" w:rsidRPr="00B11C3B">
              <w:rPr>
                <w:rFonts w:ascii="Arial Narrow" w:hAnsi="Arial Narrow" w:cs="Arial"/>
              </w:rPr>
              <w:t>eśna</w:t>
            </w:r>
            <w:r w:rsidR="00B46593" w:rsidRPr="00B11C3B">
              <w:rPr>
                <w:rFonts w:ascii="Arial Narrow" w:hAnsi="Arial Narrow" w:cs="Arial"/>
              </w:rPr>
              <w:t xml:space="preserve"> </w:t>
            </w:r>
            <w:r w:rsidR="00B46593" w:rsidRPr="00B11C3B">
              <w:rPr>
                <w:rFonts w:ascii="Arial Narrow" w:hAnsi="Arial Narrow" w:cs="Arial"/>
              </w:rPr>
              <w:t>29</w:t>
            </w:r>
            <w:r w:rsidR="00B46593" w:rsidRPr="00B11C3B">
              <w:rPr>
                <w:rFonts w:ascii="Arial Narrow" w:hAnsi="Arial Narrow" w:cs="Arial"/>
              </w:rPr>
              <w:t xml:space="preserve"> </w:t>
            </w:r>
          </w:p>
          <w:p w:rsidR="00B46593" w:rsidRPr="00B11C3B" w:rsidRDefault="00B46593" w:rsidP="00CB56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86-014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Pawłówek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24 477.00 zł</w:t>
            </w:r>
          </w:p>
        </w:tc>
      </w:tr>
      <w:tr w:rsidR="00B46593" w:rsidRPr="00B11C3B" w:rsidTr="00B11C3B">
        <w:tc>
          <w:tcPr>
            <w:tcW w:w="993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46593" w:rsidRPr="00B11C3B" w:rsidRDefault="00B46593" w:rsidP="00CB5603">
            <w:pPr>
              <w:spacing w:before="80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P.W.OLL-BUD Jacek Urbaniak</w:t>
            </w:r>
          </w:p>
          <w:p w:rsidR="00B46593" w:rsidRPr="00B11C3B" w:rsidRDefault="00B272A2" w:rsidP="00CB560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</w:t>
            </w:r>
            <w:r w:rsidR="00B46593" w:rsidRPr="00B11C3B">
              <w:rPr>
                <w:rFonts w:ascii="Arial Narrow" w:hAnsi="Arial Narrow" w:cs="Arial"/>
              </w:rPr>
              <w:t>eśna</w:t>
            </w:r>
            <w:r w:rsidR="00B46593" w:rsidRPr="00B11C3B">
              <w:rPr>
                <w:rFonts w:ascii="Arial Narrow" w:hAnsi="Arial Narrow" w:cs="Arial"/>
              </w:rPr>
              <w:t xml:space="preserve"> </w:t>
            </w:r>
            <w:r w:rsidR="00B46593" w:rsidRPr="00B11C3B">
              <w:rPr>
                <w:rFonts w:ascii="Arial Narrow" w:hAnsi="Arial Narrow" w:cs="Arial"/>
              </w:rPr>
              <w:t>29</w:t>
            </w:r>
            <w:r w:rsidR="00B46593" w:rsidRPr="00B11C3B">
              <w:rPr>
                <w:rFonts w:ascii="Arial Narrow" w:hAnsi="Arial Narrow" w:cs="Arial"/>
              </w:rPr>
              <w:t xml:space="preserve"> </w:t>
            </w:r>
          </w:p>
          <w:p w:rsidR="00B46593" w:rsidRPr="00B11C3B" w:rsidRDefault="00B46593" w:rsidP="00CB56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86-014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Pawłówek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19 065.00 zł</w:t>
            </w:r>
          </w:p>
        </w:tc>
      </w:tr>
      <w:tr w:rsidR="00B46593" w:rsidRPr="00B11C3B" w:rsidTr="00B11C3B">
        <w:tc>
          <w:tcPr>
            <w:tcW w:w="993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46593" w:rsidRPr="00B11C3B" w:rsidRDefault="00B46593" w:rsidP="00CB5603">
            <w:pPr>
              <w:spacing w:before="80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P.W.OLL-BUD Jacek Urbaniak</w:t>
            </w:r>
          </w:p>
          <w:p w:rsidR="00B46593" w:rsidRPr="00B11C3B" w:rsidRDefault="00B272A2" w:rsidP="00CB560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L</w:t>
            </w:r>
            <w:r w:rsidR="00B46593" w:rsidRPr="00B11C3B">
              <w:rPr>
                <w:rFonts w:ascii="Arial Narrow" w:hAnsi="Arial Narrow" w:cs="Arial"/>
              </w:rPr>
              <w:t>eśna</w:t>
            </w:r>
            <w:r w:rsidR="00B46593" w:rsidRPr="00B11C3B">
              <w:rPr>
                <w:rFonts w:ascii="Arial Narrow" w:hAnsi="Arial Narrow" w:cs="Arial"/>
              </w:rPr>
              <w:t xml:space="preserve"> </w:t>
            </w:r>
            <w:r w:rsidR="00B46593" w:rsidRPr="00B11C3B">
              <w:rPr>
                <w:rFonts w:ascii="Arial Narrow" w:hAnsi="Arial Narrow" w:cs="Arial"/>
              </w:rPr>
              <w:t>29</w:t>
            </w:r>
            <w:r w:rsidR="00B46593" w:rsidRPr="00B11C3B">
              <w:rPr>
                <w:rFonts w:ascii="Arial Narrow" w:hAnsi="Arial Narrow" w:cs="Arial"/>
              </w:rPr>
              <w:t xml:space="preserve"> </w:t>
            </w:r>
          </w:p>
          <w:p w:rsidR="00B46593" w:rsidRPr="00B11C3B" w:rsidRDefault="00B46593" w:rsidP="00CB56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86-014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Pawłówek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54 390.60 zł</w:t>
            </w:r>
          </w:p>
        </w:tc>
      </w:tr>
      <w:tr w:rsidR="00B46593" w:rsidRPr="00B11C3B" w:rsidTr="00B11C3B">
        <w:tc>
          <w:tcPr>
            <w:tcW w:w="993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46593" w:rsidRPr="00B11C3B" w:rsidRDefault="00B46593" w:rsidP="00CB5603">
            <w:pPr>
              <w:spacing w:before="80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PHUP SEZAL Wojciech Kwaśny</w:t>
            </w:r>
          </w:p>
          <w:p w:rsidR="00B46593" w:rsidRPr="00B11C3B" w:rsidRDefault="00B46593" w:rsidP="00CB5603">
            <w:pPr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T.B. Żeleńskiego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2/69</w:t>
            </w:r>
            <w:r w:rsidRPr="00B11C3B">
              <w:rPr>
                <w:rFonts w:ascii="Arial Narrow" w:hAnsi="Arial Narrow" w:cs="Arial"/>
              </w:rPr>
              <w:t xml:space="preserve"> </w:t>
            </w:r>
          </w:p>
          <w:p w:rsidR="00B46593" w:rsidRPr="00B11C3B" w:rsidRDefault="00B46593" w:rsidP="00CB56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85-858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16 113.00 zł</w:t>
            </w:r>
          </w:p>
        </w:tc>
      </w:tr>
      <w:tr w:rsidR="00B46593" w:rsidRPr="00B11C3B" w:rsidTr="00B11C3B">
        <w:tc>
          <w:tcPr>
            <w:tcW w:w="993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46593" w:rsidRPr="00B11C3B" w:rsidRDefault="00B46593" w:rsidP="00CB5603">
            <w:pPr>
              <w:spacing w:before="80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SYNCHRONEO Sp. z o.o.</w:t>
            </w:r>
          </w:p>
          <w:p w:rsidR="00B46593" w:rsidRPr="00B11C3B" w:rsidRDefault="00B46593" w:rsidP="00CB5603">
            <w:pPr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Bydgoska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76/2</w:t>
            </w:r>
            <w:r w:rsidRPr="00B11C3B">
              <w:rPr>
                <w:rFonts w:ascii="Arial Narrow" w:hAnsi="Arial Narrow" w:cs="Arial"/>
              </w:rPr>
              <w:t xml:space="preserve"> </w:t>
            </w:r>
          </w:p>
          <w:p w:rsidR="00B46593" w:rsidRPr="00B11C3B" w:rsidRDefault="00B46593" w:rsidP="00CB56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86-032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Niemcz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88 560.00 zł</w:t>
            </w:r>
          </w:p>
        </w:tc>
      </w:tr>
      <w:tr w:rsidR="00B46593" w:rsidRPr="00B11C3B" w:rsidTr="00B11C3B">
        <w:tc>
          <w:tcPr>
            <w:tcW w:w="993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46593" w:rsidRPr="00B11C3B" w:rsidRDefault="00B46593" w:rsidP="00CB5603">
            <w:pPr>
              <w:spacing w:before="80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SYNCHRONEO Sp. z o.o.</w:t>
            </w:r>
          </w:p>
          <w:p w:rsidR="00B46593" w:rsidRPr="00B11C3B" w:rsidRDefault="00B46593" w:rsidP="00CB5603">
            <w:pPr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Bydgoska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76/2</w:t>
            </w:r>
            <w:r w:rsidRPr="00B11C3B">
              <w:rPr>
                <w:rFonts w:ascii="Arial Narrow" w:hAnsi="Arial Narrow" w:cs="Arial"/>
              </w:rPr>
              <w:t xml:space="preserve"> </w:t>
            </w:r>
          </w:p>
          <w:p w:rsidR="00B46593" w:rsidRPr="00B11C3B" w:rsidRDefault="00B46593" w:rsidP="00CB56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86-032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Niemcz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79 950.00 zł</w:t>
            </w:r>
          </w:p>
        </w:tc>
      </w:tr>
      <w:tr w:rsidR="00B46593" w:rsidRPr="00B11C3B" w:rsidTr="00B11C3B">
        <w:tc>
          <w:tcPr>
            <w:tcW w:w="993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B46593" w:rsidRPr="00B11C3B" w:rsidRDefault="00B46593" w:rsidP="00CB5603">
            <w:pPr>
              <w:spacing w:before="80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Odnawialne Źródła Energii Krzysztof Borowy</w:t>
            </w:r>
          </w:p>
          <w:p w:rsidR="00B46593" w:rsidRPr="00B11C3B" w:rsidRDefault="00B46593" w:rsidP="00CB5603">
            <w:pPr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Morwowa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6</w:t>
            </w:r>
            <w:r w:rsidRPr="00B11C3B">
              <w:rPr>
                <w:rFonts w:ascii="Arial Narrow" w:hAnsi="Arial Narrow" w:cs="Arial"/>
              </w:rPr>
              <w:t xml:space="preserve"> </w:t>
            </w:r>
          </w:p>
          <w:p w:rsidR="00B46593" w:rsidRPr="00B11C3B" w:rsidRDefault="00B46593" w:rsidP="00CB560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87-100</w:t>
            </w:r>
            <w:r w:rsidRPr="00B11C3B">
              <w:rPr>
                <w:rFonts w:ascii="Arial Narrow" w:hAnsi="Arial Narrow" w:cs="Arial"/>
              </w:rPr>
              <w:t xml:space="preserve"> </w:t>
            </w:r>
            <w:r w:rsidRPr="00B11C3B">
              <w:rPr>
                <w:rFonts w:ascii="Arial Narrow" w:hAnsi="Arial Narrow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6593" w:rsidRPr="00B11C3B" w:rsidRDefault="00B46593" w:rsidP="00CB560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11C3B">
              <w:rPr>
                <w:rFonts w:ascii="Arial Narrow" w:hAnsi="Arial Narrow" w:cs="Arial"/>
              </w:rPr>
              <w:t>11 980.20 zł</w:t>
            </w:r>
          </w:p>
        </w:tc>
      </w:tr>
    </w:tbl>
    <w:p w:rsidR="002E032D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11C3B">
        <w:rPr>
          <w:rFonts w:ascii="Arial Narrow" w:hAnsi="Arial Narrow" w:cs="Arial"/>
          <w:i/>
          <w:szCs w:val="24"/>
        </w:rPr>
        <w:t>Zamawiający</w:t>
      </w:r>
    </w:p>
    <w:p w:rsidR="002E032D" w:rsidRPr="002E032D" w:rsidRDefault="002E032D" w:rsidP="002E032D"/>
    <w:p w:rsidR="002E032D" w:rsidRPr="002E032D" w:rsidRDefault="002E032D" w:rsidP="002E032D"/>
    <w:p w:rsidR="002E032D" w:rsidRDefault="002E032D" w:rsidP="002E032D"/>
    <w:p w:rsidR="00A80738" w:rsidRDefault="002E032D" w:rsidP="002E032D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2E032D" w:rsidRDefault="002E032D" w:rsidP="002E032D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2E032D" w:rsidRDefault="002E032D" w:rsidP="002E032D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2E032D" w:rsidRPr="002E032D" w:rsidRDefault="002E032D" w:rsidP="002E032D">
      <w:pPr>
        <w:rPr>
          <w:rFonts w:ascii="Arial Narrow" w:hAnsi="Arial Narrow"/>
        </w:rPr>
      </w:pPr>
      <w:r>
        <w:rPr>
          <w:rFonts w:ascii="Arial Narrow" w:hAnsi="Arial Narrow"/>
        </w:rPr>
        <w:t>Data: 2022-05-24</w:t>
      </w:r>
      <w:bookmarkStart w:id="1" w:name="_GoBack"/>
      <w:bookmarkEnd w:id="1"/>
    </w:p>
    <w:bookmarkEnd w:id="0"/>
    <w:sectPr w:rsidR="002E032D" w:rsidRPr="002E03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D99" w:rsidRDefault="00047D99">
      <w:r>
        <w:separator/>
      </w:r>
    </w:p>
  </w:endnote>
  <w:endnote w:type="continuationSeparator" w:id="0">
    <w:p w:rsidR="00047D99" w:rsidRDefault="00047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020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020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020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D99" w:rsidRDefault="00047D99">
      <w:r>
        <w:separator/>
      </w:r>
    </w:p>
  </w:footnote>
  <w:footnote w:type="continuationSeparator" w:id="0">
    <w:p w:rsidR="00047D99" w:rsidRDefault="00047D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593" w:rsidRDefault="00B465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593" w:rsidRDefault="00B465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593" w:rsidRDefault="00B465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7D99"/>
    <w:rsid w:val="00007727"/>
    <w:rsid w:val="00017720"/>
    <w:rsid w:val="00035488"/>
    <w:rsid w:val="00047D99"/>
    <w:rsid w:val="000D7F25"/>
    <w:rsid w:val="000E00E5"/>
    <w:rsid w:val="00173B20"/>
    <w:rsid w:val="001C69FF"/>
    <w:rsid w:val="0023318D"/>
    <w:rsid w:val="0026020B"/>
    <w:rsid w:val="002E032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11C3B"/>
    <w:rsid w:val="00B272A2"/>
    <w:rsid w:val="00B46593"/>
    <w:rsid w:val="00BB547B"/>
    <w:rsid w:val="00C236D3"/>
    <w:rsid w:val="00C659E2"/>
    <w:rsid w:val="00C82837"/>
    <w:rsid w:val="00CA3D66"/>
    <w:rsid w:val="00CB0802"/>
    <w:rsid w:val="00D464C4"/>
    <w:rsid w:val="00D665F5"/>
    <w:rsid w:val="00D7128F"/>
    <w:rsid w:val="00E35FF2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406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2022-05-24T09:19:00Z</cp:lastPrinted>
  <dcterms:created xsi:type="dcterms:W3CDTF">2022-05-24T09:05:00Z</dcterms:created>
  <dcterms:modified xsi:type="dcterms:W3CDTF">2022-05-24T09:19:00Z</dcterms:modified>
</cp:coreProperties>
</file>