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88A0" w14:textId="54E8948C" w:rsidR="006676AE" w:rsidRPr="0012157F" w:rsidRDefault="006676AE" w:rsidP="00FA75C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A75CC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8EF4784" w14:textId="77777777" w:rsidR="006676AE" w:rsidRPr="0012157F" w:rsidRDefault="005103B9" w:rsidP="00FA75C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2736E" w:rsidRPr="0012736E">
        <w:rPr>
          <w:rFonts w:ascii="Arial" w:hAnsi="Arial" w:cs="Arial"/>
          <w:b/>
          <w:sz w:val="24"/>
          <w:szCs w:val="24"/>
        </w:rPr>
        <w:t>SZW/DZP/29/2022</w:t>
      </w:r>
    </w:p>
    <w:p w14:paraId="1E975BF9" w14:textId="77777777" w:rsidR="00C4103F" w:rsidRPr="0012157F" w:rsidRDefault="006676AE" w:rsidP="00FA75C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B031F4" w14:textId="77777777" w:rsidR="006676AE" w:rsidRPr="0012157F" w:rsidRDefault="006676AE" w:rsidP="00FA75C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736E" w:rsidRPr="0012736E">
        <w:rPr>
          <w:rFonts w:ascii="Arial" w:hAnsi="Arial" w:cs="Arial"/>
        </w:rPr>
        <w:t>SZPITAL WOJEWÓDZKI W POZNANIU</w:t>
      </w:r>
    </w:p>
    <w:p w14:paraId="157936F5" w14:textId="77777777" w:rsidR="006676AE" w:rsidRPr="0012157F" w:rsidRDefault="006676AE" w:rsidP="00FA75C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736E" w:rsidRPr="0012736E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12736E" w:rsidRPr="0012736E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663E1C42" w14:textId="77777777" w:rsidR="00F90CD1" w:rsidRPr="0012157F" w:rsidRDefault="006676AE" w:rsidP="00FA75C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736E" w:rsidRPr="0012736E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12736E" w:rsidRPr="0012736E">
        <w:rPr>
          <w:rFonts w:ascii="Arial" w:hAnsi="Arial" w:cs="Arial"/>
        </w:rPr>
        <w:t>Poznań</w:t>
      </w:r>
    </w:p>
    <w:p w14:paraId="77CF0636" w14:textId="77777777" w:rsidR="00C4103F" w:rsidRPr="0012157F" w:rsidRDefault="006676AE" w:rsidP="00FA75CC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C2E3795" w14:textId="77777777" w:rsidR="00C4103F" w:rsidRPr="0012157F" w:rsidRDefault="007118F0" w:rsidP="00FA75C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417339B" w14:textId="77777777" w:rsidR="007118F0" w:rsidRPr="0012157F" w:rsidRDefault="007118F0" w:rsidP="00FA75CC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3923B167" w14:textId="77777777" w:rsidR="00757EFB" w:rsidRPr="0012157F" w:rsidRDefault="00757EFB" w:rsidP="00FA75CC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29598C12" w14:textId="77777777" w:rsidR="007118F0" w:rsidRPr="0012157F" w:rsidRDefault="007118F0" w:rsidP="00FA75CC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B5F453C" w14:textId="77777777" w:rsidR="007118F0" w:rsidRPr="0012157F" w:rsidRDefault="007936D6" w:rsidP="00FA75CC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EFFF90" w14:textId="77777777" w:rsidR="00C4103F" w:rsidRPr="0012157F" w:rsidRDefault="007936D6" w:rsidP="00FA75CC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522C1F63" w14:textId="77777777" w:rsidR="00757EFB" w:rsidRPr="0012157F" w:rsidRDefault="00757EFB" w:rsidP="00FA75CC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01BCFE46" w14:textId="77777777" w:rsidR="007936D6" w:rsidRPr="0012157F" w:rsidRDefault="007936D6" w:rsidP="00FA75CC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A7366B8" w14:textId="4485A6CE" w:rsidR="00484F88" w:rsidRDefault="00484F88" w:rsidP="00FA75CC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65CF73D" w14:textId="77777777" w:rsidR="00FA75CC" w:rsidRPr="0012157F" w:rsidRDefault="00FA75CC" w:rsidP="00FA75CC">
      <w:pPr>
        <w:spacing w:after="0" w:line="24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2736E" w:rsidRPr="0012157F" w14:paraId="019E49D3" w14:textId="77777777" w:rsidTr="00D26D69">
        <w:tc>
          <w:tcPr>
            <w:tcW w:w="9212" w:type="dxa"/>
            <w:shd w:val="clear" w:color="auto" w:fill="D9D9D9"/>
          </w:tcPr>
          <w:p w14:paraId="48388FE4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CF4EFA6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2736E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B9A9AA2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152AFED6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2D7F243F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3082DB53" w14:textId="77777777" w:rsidR="006F0034" w:rsidRPr="0012157F" w:rsidRDefault="006F0034" w:rsidP="00FA75C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B69082A" w14:textId="77777777" w:rsidR="005434B3" w:rsidRPr="0012157F" w:rsidRDefault="001F027E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12736E" w:rsidRPr="0012736E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176AFEC0" w14:textId="77777777" w:rsidR="005434B3" w:rsidRPr="0012157F" w:rsidRDefault="0012736E" w:rsidP="00FA75C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2736E">
        <w:rPr>
          <w:rFonts w:ascii="Arial" w:hAnsi="Arial" w:cs="Arial"/>
          <w:b/>
          <w:sz w:val="24"/>
          <w:szCs w:val="24"/>
        </w:rPr>
        <w:t>Sukcesywna dostawa płynów do żywienia dojelitowego i doustnego do Szpitala Wojewódzkiego w Poznaniu</w:t>
      </w:r>
    </w:p>
    <w:p w14:paraId="7EBBD27B" w14:textId="77777777" w:rsidR="00F90CD1" w:rsidRPr="0012157F" w:rsidRDefault="00E65685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686A482" w14:textId="77777777" w:rsidR="00C113BF" w:rsidRPr="0012157F" w:rsidRDefault="00C113BF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661D163" w14:textId="77777777" w:rsidR="002426FF" w:rsidRPr="0012157F" w:rsidRDefault="002426FF" w:rsidP="00FA75CC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2B8A62EC" w14:textId="77777777" w:rsidR="00023477" w:rsidRPr="0012157F" w:rsidRDefault="00023477" w:rsidP="00FA75CC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7701D099" w14:textId="77777777" w:rsidR="00023477" w:rsidRPr="0012157F" w:rsidRDefault="00023477" w:rsidP="00FA75CC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BAC67C2" w14:textId="77777777" w:rsidR="00023477" w:rsidRDefault="00023477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0153FCA" w14:textId="77777777" w:rsidR="0012157F" w:rsidRPr="0012157F" w:rsidRDefault="0012157F" w:rsidP="00FA75CC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0A3CF8B6" w14:textId="77777777" w:rsidR="00023477" w:rsidRPr="0012157F" w:rsidRDefault="00023477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01E06CD" w14:textId="77777777" w:rsidR="00023477" w:rsidRPr="0012157F" w:rsidRDefault="00023477" w:rsidP="00FA75C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AF7D883" w14:textId="77777777" w:rsidR="00023477" w:rsidRPr="0012157F" w:rsidRDefault="00023477" w:rsidP="00FA75CC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13A04F7" w14:textId="77777777" w:rsidR="00023477" w:rsidRPr="0012157F" w:rsidRDefault="00C113BF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79DD3671" w14:textId="4785C729" w:rsidR="00023477" w:rsidRDefault="00023477" w:rsidP="00FA75CC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72364E3A" w14:textId="77777777" w:rsidR="00FA75CC" w:rsidRPr="0012157F" w:rsidRDefault="00FA75CC" w:rsidP="00FA75CC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367E8E87" w14:textId="77777777" w:rsidR="0012157F" w:rsidRDefault="00023477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302EA616" w14:textId="77777777" w:rsidR="00023477" w:rsidRPr="0012157F" w:rsidRDefault="00023477" w:rsidP="00FA75C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08A67A0E" w14:textId="77777777" w:rsidR="00023477" w:rsidRPr="0012157F" w:rsidRDefault="00023477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5A51950" w14:textId="77777777" w:rsidR="00023477" w:rsidRPr="0012157F" w:rsidRDefault="00023477" w:rsidP="00FA75C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9C91509" w14:textId="77777777" w:rsidR="00023477" w:rsidRPr="0012157F" w:rsidRDefault="00023477" w:rsidP="00FA75CC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238E798" w14:textId="77777777" w:rsidR="00D2702A" w:rsidRPr="0012157F" w:rsidRDefault="004F23F7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394B4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6638" w14:textId="77777777" w:rsidR="00D2702A" w:rsidRPr="0012157F" w:rsidRDefault="00D2702A" w:rsidP="00FA75C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4E6E" w14:textId="77777777" w:rsidR="00D2702A" w:rsidRPr="0012157F" w:rsidRDefault="00D2702A" w:rsidP="00FA75C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2736E" w:rsidRPr="0012157F" w14:paraId="27F9D7B6" w14:textId="77777777" w:rsidTr="00D26D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797F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0D69A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36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355A724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2736E" w:rsidRPr="0012157F" w14:paraId="40AD65E3" w14:textId="77777777" w:rsidTr="00D26D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52D78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E31F5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36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C0F43EC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2736E" w:rsidRPr="0012157F" w14:paraId="171A0859" w14:textId="77777777" w:rsidTr="00D26D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A954C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E6AAA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36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93EBE5F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2736E" w:rsidRPr="0012157F" w14:paraId="3C8D0AA7" w14:textId="77777777" w:rsidTr="00D26D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FCE5" w14:textId="77777777" w:rsidR="0012736E" w:rsidRPr="0012157F" w:rsidRDefault="0012736E" w:rsidP="00FA75C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D0BC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36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56C7338" w14:textId="77777777" w:rsidR="0012736E" w:rsidRPr="0012157F" w:rsidRDefault="0012736E" w:rsidP="00FA75C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3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9DE844F" w14:textId="2863FB36" w:rsidR="00D2702A" w:rsidRDefault="00D2702A" w:rsidP="00FA75C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EA90F13" w14:textId="56B4182E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610731A" w14:textId="501C96D8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3D3B39C" w14:textId="77777777" w:rsidR="00FA75CC" w:rsidRPr="0012157F" w:rsidRDefault="00FA75CC" w:rsidP="00FA75C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88683CC" w14:textId="77777777" w:rsidR="0012157F" w:rsidRDefault="00025C8D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1B7AEC53" w14:textId="77777777" w:rsidR="00025C8D" w:rsidRPr="0012157F" w:rsidRDefault="00025C8D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5C8DD01" w14:textId="77777777" w:rsidR="00025C8D" w:rsidRPr="0012157F" w:rsidRDefault="00025C8D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5D359B0" w14:textId="77777777" w:rsidR="00F8042D" w:rsidRPr="0012157F" w:rsidRDefault="00025C8D" w:rsidP="00FA75C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22B11FFD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D478B1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01BD86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62AEB4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90F377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87B7AF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24851C" w14:textId="7DD8E9A1" w:rsidR="00D23F3D" w:rsidRPr="0012157F" w:rsidRDefault="00D23F3D" w:rsidP="00FA75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5C136AA5" w14:textId="77777777" w:rsidR="00FE4E2B" w:rsidRPr="0012157F" w:rsidRDefault="00FE4E2B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02184B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D99934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81C9A5" w14:textId="77777777" w:rsidR="00FA75CC" w:rsidRDefault="00FA75CC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EF3639" w14:textId="1DD7165E" w:rsidR="00FE4E2B" w:rsidRDefault="00FE4E2B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7001354" w14:textId="77777777" w:rsidR="0012157F" w:rsidRPr="0012157F" w:rsidRDefault="0012157F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F269A3" w14:textId="77777777" w:rsidR="00FE4E2B" w:rsidRPr="0012157F" w:rsidRDefault="00FE4E2B" w:rsidP="00FA7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CB702D" w14:textId="77777777" w:rsidR="00484F88" w:rsidRPr="0012157F" w:rsidRDefault="00FE4E2B" w:rsidP="00FA75CC">
      <w:pPr>
        <w:spacing w:after="0" w:line="24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E2991" w14:textId="77777777" w:rsidR="004C55B0" w:rsidRDefault="004C55B0" w:rsidP="0038231F">
      <w:pPr>
        <w:spacing w:after="0" w:line="240" w:lineRule="auto"/>
      </w:pPr>
      <w:r>
        <w:separator/>
      </w:r>
    </w:p>
  </w:endnote>
  <w:endnote w:type="continuationSeparator" w:id="0">
    <w:p w14:paraId="5E2E9401" w14:textId="77777777" w:rsidR="004C55B0" w:rsidRDefault="004C55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4147E" w14:textId="77777777" w:rsidR="0012736E" w:rsidRDefault="00127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B3C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ACAA5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FDA91" w14:textId="77777777" w:rsidR="0012736E" w:rsidRDefault="00127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3ACA8" w14:textId="77777777" w:rsidR="004C55B0" w:rsidRDefault="004C55B0" w:rsidP="0038231F">
      <w:pPr>
        <w:spacing w:after="0" w:line="240" w:lineRule="auto"/>
      </w:pPr>
      <w:r>
        <w:separator/>
      </w:r>
    </w:p>
  </w:footnote>
  <w:footnote w:type="continuationSeparator" w:id="0">
    <w:p w14:paraId="733E44DA" w14:textId="77777777" w:rsidR="004C55B0" w:rsidRDefault="004C55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D68EF" w14:textId="77777777" w:rsidR="0012736E" w:rsidRDefault="00127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2C95" w14:textId="77777777" w:rsidR="0012736E" w:rsidRDefault="00127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D126C" w14:textId="77777777" w:rsidR="0012736E" w:rsidRDefault="00127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184941">
    <w:abstractNumId w:val="8"/>
  </w:num>
  <w:num w:numId="2" w16cid:durableId="1866165826">
    <w:abstractNumId w:val="0"/>
  </w:num>
  <w:num w:numId="3" w16cid:durableId="652878469">
    <w:abstractNumId w:val="7"/>
  </w:num>
  <w:num w:numId="4" w16cid:durableId="2057391873">
    <w:abstractNumId w:val="10"/>
  </w:num>
  <w:num w:numId="5" w16cid:durableId="442963779">
    <w:abstractNumId w:val="9"/>
  </w:num>
  <w:num w:numId="6" w16cid:durableId="233703713">
    <w:abstractNumId w:val="6"/>
  </w:num>
  <w:num w:numId="7" w16cid:durableId="1913929581">
    <w:abstractNumId w:val="1"/>
  </w:num>
  <w:num w:numId="8" w16cid:durableId="2104718197">
    <w:abstractNumId w:val="4"/>
  </w:num>
  <w:num w:numId="9" w16cid:durableId="228465552">
    <w:abstractNumId w:val="2"/>
  </w:num>
  <w:num w:numId="10" w16cid:durableId="554505540">
    <w:abstractNumId w:val="5"/>
  </w:num>
  <w:num w:numId="11" w16cid:durableId="2099591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B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2736E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55B0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5C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73868"/>
  <w15:docId w15:val="{71F29802-B32C-4108-8E40-8DB5B5F2C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2022-05-12T08:17:00Z</dcterms:created>
  <dcterms:modified xsi:type="dcterms:W3CDTF">2022-05-12T08:17:00Z</dcterms:modified>
</cp:coreProperties>
</file>