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05AF8" w:rsidRDefault="008A3A3A" w:rsidP="00D05AF8">
      <w:pPr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05AF8">
        <w:rPr>
          <w:rFonts w:ascii="Arial Narrow" w:hAnsi="Arial Narrow"/>
          <w:sz w:val="22"/>
          <w:szCs w:val="22"/>
        </w:rPr>
        <w:t>Bydgoszcz</w:t>
      </w:r>
      <w:r w:rsidR="00FB7F50" w:rsidRPr="00D05AF8">
        <w:rPr>
          <w:rFonts w:ascii="Arial Narrow" w:hAnsi="Arial Narrow"/>
          <w:sz w:val="22"/>
          <w:szCs w:val="22"/>
        </w:rPr>
        <w:t xml:space="preserve"> dnia: </w:t>
      </w:r>
      <w:r w:rsidRPr="00D05AF8">
        <w:rPr>
          <w:rFonts w:ascii="Arial Narrow" w:hAnsi="Arial Narrow"/>
          <w:sz w:val="22"/>
          <w:szCs w:val="22"/>
        </w:rPr>
        <w:t>2022-05-25</w:t>
      </w:r>
    </w:p>
    <w:p w:rsidR="00FB7F50" w:rsidRPr="00D05AF8" w:rsidRDefault="008A3A3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05AF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05AF8" w:rsidRDefault="008A3A3A" w:rsidP="00FB7F50">
      <w:pPr>
        <w:rPr>
          <w:rFonts w:ascii="Arial Narrow" w:hAnsi="Arial Narrow"/>
          <w:sz w:val="22"/>
          <w:szCs w:val="22"/>
        </w:rPr>
      </w:pPr>
      <w:r w:rsidRPr="00D05AF8">
        <w:rPr>
          <w:rFonts w:ascii="Arial Narrow" w:hAnsi="Arial Narrow"/>
          <w:sz w:val="22"/>
          <w:szCs w:val="22"/>
        </w:rPr>
        <w:t>Powstańców Warszawy</w:t>
      </w:r>
      <w:r w:rsidR="00FB7F50" w:rsidRPr="00D05AF8">
        <w:rPr>
          <w:rFonts w:ascii="Arial Narrow" w:hAnsi="Arial Narrow"/>
          <w:sz w:val="22"/>
          <w:szCs w:val="22"/>
        </w:rPr>
        <w:t xml:space="preserve"> </w:t>
      </w:r>
      <w:r w:rsidRPr="00D05AF8">
        <w:rPr>
          <w:rFonts w:ascii="Arial Narrow" w:hAnsi="Arial Narrow"/>
          <w:sz w:val="22"/>
          <w:szCs w:val="22"/>
        </w:rPr>
        <w:t>5</w:t>
      </w:r>
    </w:p>
    <w:p w:rsidR="00FB7F50" w:rsidRPr="00D05AF8" w:rsidRDefault="008A3A3A" w:rsidP="00FB7F50">
      <w:pPr>
        <w:rPr>
          <w:rFonts w:ascii="Arial Narrow" w:hAnsi="Arial Narrow"/>
          <w:sz w:val="22"/>
          <w:szCs w:val="22"/>
        </w:rPr>
      </w:pPr>
      <w:r w:rsidRPr="00D05AF8">
        <w:rPr>
          <w:rFonts w:ascii="Arial Narrow" w:hAnsi="Arial Narrow"/>
          <w:sz w:val="22"/>
          <w:szCs w:val="22"/>
        </w:rPr>
        <w:t>85-681</w:t>
      </w:r>
      <w:r w:rsidR="00FB7F50" w:rsidRPr="00D05AF8">
        <w:rPr>
          <w:rFonts w:ascii="Arial Narrow" w:hAnsi="Arial Narrow"/>
          <w:sz w:val="22"/>
          <w:szCs w:val="22"/>
        </w:rPr>
        <w:t xml:space="preserve"> </w:t>
      </w:r>
      <w:r w:rsidRPr="00D05AF8">
        <w:rPr>
          <w:rFonts w:ascii="Arial Narrow" w:hAnsi="Arial Narrow"/>
          <w:sz w:val="22"/>
          <w:szCs w:val="22"/>
        </w:rPr>
        <w:t>Bydgoszcz</w:t>
      </w:r>
    </w:p>
    <w:p w:rsidR="008642B3" w:rsidRPr="00D05AF8" w:rsidRDefault="00836DAF" w:rsidP="008049A7">
      <w:pPr>
        <w:pStyle w:val="Nagwek1"/>
        <w:spacing w:before="360"/>
        <w:rPr>
          <w:rFonts w:ascii="Arial Narrow" w:hAnsi="Arial Narrow"/>
          <w:sz w:val="28"/>
        </w:rPr>
      </w:pPr>
      <w:r w:rsidRPr="00D05AF8">
        <w:rPr>
          <w:rFonts w:ascii="Arial Narrow" w:hAnsi="Arial Narrow"/>
          <w:sz w:val="28"/>
        </w:rPr>
        <w:t>OGŁOSZENIE</w:t>
      </w:r>
    </w:p>
    <w:p w:rsidR="008642B3" w:rsidRPr="00D05AF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05AF8">
        <w:rPr>
          <w:rFonts w:ascii="Arial Narrow" w:hAnsi="Arial Narrow"/>
          <w:b/>
          <w:sz w:val="28"/>
        </w:rPr>
        <w:t xml:space="preserve">o </w:t>
      </w:r>
      <w:r w:rsidR="0054734E" w:rsidRPr="00D05AF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A3A3A" w:rsidRPr="00D05AF8" w:rsidTr="00955A23">
        <w:trPr>
          <w:trHeight w:val="638"/>
        </w:trPr>
        <w:tc>
          <w:tcPr>
            <w:tcW w:w="959" w:type="dxa"/>
            <w:shd w:val="clear" w:color="auto" w:fill="auto"/>
          </w:tcPr>
          <w:p w:rsidR="008A3A3A" w:rsidRPr="00D05AF8" w:rsidRDefault="008A3A3A" w:rsidP="00955A2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3A3A" w:rsidRPr="00D05AF8" w:rsidRDefault="008A3A3A" w:rsidP="00D05AF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D05AF8">
              <w:rPr>
                <w:rFonts w:ascii="Arial Narrow" w:hAnsi="Arial Narrow"/>
                <w:sz w:val="22"/>
                <w:szCs w:val="22"/>
              </w:rPr>
              <w:t>u</w:t>
            </w:r>
            <w:r w:rsidRPr="00D05AF8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05AF8">
              <w:rPr>
                <w:rFonts w:ascii="Arial Narrow" w:hAnsi="Arial Narrow"/>
                <w:sz w:val="22"/>
                <w:szCs w:val="22"/>
              </w:rPr>
              <w:t>ego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05AF8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opatrunkowych na okres 30 miesięcy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 xml:space="preserve"> 38/2022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05AF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05AF8">
        <w:rPr>
          <w:rFonts w:ascii="Arial Narrow" w:hAnsi="Arial Narrow"/>
          <w:sz w:val="22"/>
          <w:szCs w:val="22"/>
        </w:rPr>
        <w:t xml:space="preserve">Zamawiający, </w:t>
      </w:r>
      <w:r w:rsidR="008A3A3A" w:rsidRPr="00D05AF8">
        <w:rPr>
          <w:rFonts w:ascii="Arial Narrow" w:hAnsi="Arial Narrow"/>
          <w:b/>
          <w:sz w:val="22"/>
          <w:szCs w:val="22"/>
        </w:rPr>
        <w:t>10WSzKzP SPZOZ</w:t>
      </w:r>
      <w:r w:rsidRPr="00D05AF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05AF8">
        <w:rPr>
          <w:rFonts w:ascii="Arial Narrow" w:hAnsi="Arial Narrow"/>
          <w:sz w:val="22"/>
          <w:szCs w:val="22"/>
        </w:rPr>
        <w:t xml:space="preserve"> pkt. 1 i ust. 2</w:t>
      </w:r>
      <w:r w:rsidRPr="00D05AF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A3A3A" w:rsidRPr="00D05AF8">
        <w:rPr>
          <w:rFonts w:ascii="Arial Narrow" w:hAnsi="Arial Narrow"/>
          <w:sz w:val="22"/>
          <w:szCs w:val="22"/>
        </w:rPr>
        <w:t>(t.j. Dz.U. z 2021r. poz. 1129)</w:t>
      </w:r>
      <w:r w:rsidRPr="00D05AF8">
        <w:rPr>
          <w:rFonts w:ascii="Arial Narrow" w:hAnsi="Arial Narrow"/>
          <w:sz w:val="22"/>
          <w:szCs w:val="22"/>
        </w:rPr>
        <w:t>, zwanej dalej „ustawą Pzp”</w:t>
      </w:r>
      <w:r w:rsidR="00D26ED6" w:rsidRPr="00D05AF8">
        <w:rPr>
          <w:rFonts w:ascii="Arial Narrow" w:hAnsi="Arial Narrow"/>
          <w:sz w:val="22"/>
          <w:szCs w:val="22"/>
        </w:rPr>
        <w:t xml:space="preserve">, </w:t>
      </w:r>
      <w:r w:rsidRPr="00D05AF8">
        <w:rPr>
          <w:rFonts w:ascii="Arial Narrow" w:hAnsi="Arial Narrow"/>
          <w:sz w:val="22"/>
          <w:szCs w:val="22"/>
        </w:rPr>
        <w:t>informuje</w:t>
      </w:r>
      <w:r w:rsidR="00D26ED6" w:rsidRPr="00D05AF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05AF8">
        <w:rPr>
          <w:rFonts w:ascii="Arial Narrow" w:hAnsi="Arial Narrow"/>
          <w:sz w:val="22"/>
          <w:szCs w:val="22"/>
        </w:rPr>
        <w:t>najkorzystniejsz</w:t>
      </w:r>
      <w:r w:rsidR="00D26ED6" w:rsidRPr="00D05AF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05AF8">
        <w:rPr>
          <w:rFonts w:ascii="Arial Narrow" w:hAnsi="Arial Narrow"/>
          <w:sz w:val="22"/>
          <w:szCs w:val="22"/>
        </w:rPr>
        <w:t>ofer</w:t>
      </w:r>
      <w:r w:rsidR="00D26ED6" w:rsidRPr="00D05AF8">
        <w:rPr>
          <w:rFonts w:ascii="Arial Narrow" w:hAnsi="Arial Narrow"/>
          <w:sz w:val="22"/>
          <w:szCs w:val="22"/>
        </w:rPr>
        <w:t>t</w:t>
      </w:r>
      <w:r w:rsidR="009F0E5C" w:rsidRPr="00D05AF8">
        <w:rPr>
          <w:rFonts w:ascii="Arial Narrow" w:hAnsi="Arial Narrow"/>
          <w:sz w:val="22"/>
          <w:szCs w:val="22"/>
        </w:rPr>
        <w:t>a</w:t>
      </w:r>
      <w:r w:rsidR="00D26ED6" w:rsidRPr="00D05AF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A3A3A" w:rsidRPr="00D05AF8" w:rsidTr="00D05AF8">
        <w:trPr>
          <w:cantSplit/>
        </w:trPr>
        <w:tc>
          <w:tcPr>
            <w:tcW w:w="9498" w:type="dxa"/>
          </w:tcPr>
          <w:p w:rsidR="008A3A3A" w:rsidRPr="00D05AF8" w:rsidRDefault="008A3A3A" w:rsidP="00955A2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05AF8">
              <w:rPr>
                <w:rFonts w:ascii="Arial Narrow" w:hAnsi="Arial Narrow"/>
                <w:b/>
                <w:sz w:val="22"/>
                <w:szCs w:val="22"/>
              </w:rPr>
              <w:t>Paul Hartmann Polska Sp. z o.o.</w:t>
            </w:r>
          </w:p>
          <w:p w:rsidR="008A3A3A" w:rsidRPr="00D05AF8" w:rsidRDefault="008A3A3A" w:rsidP="00955A2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05AF8">
              <w:rPr>
                <w:rFonts w:ascii="Arial Narrow" w:hAnsi="Arial Narrow"/>
                <w:bCs/>
                <w:sz w:val="22"/>
                <w:szCs w:val="22"/>
              </w:rPr>
              <w:t xml:space="preserve">Żeromskiego 17 </w:t>
            </w:r>
          </w:p>
          <w:p w:rsidR="008A3A3A" w:rsidRPr="00D05AF8" w:rsidRDefault="008A3A3A" w:rsidP="00955A2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05AF8">
              <w:rPr>
                <w:rFonts w:ascii="Arial Narrow" w:hAnsi="Arial Narrow"/>
                <w:bCs/>
                <w:sz w:val="22"/>
                <w:szCs w:val="22"/>
              </w:rPr>
              <w:t>95-200 Pabianice</w:t>
            </w:r>
          </w:p>
          <w:p w:rsidR="008A3A3A" w:rsidRPr="00D05AF8" w:rsidRDefault="008A3A3A" w:rsidP="00955A2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A3A3A" w:rsidRPr="00D05AF8" w:rsidRDefault="008A3A3A" w:rsidP="00955A2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 xml:space="preserve">Zadanie nr 2: Opatrunki gazowe za cenę brutto 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>1 509.84 zł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3A3A" w:rsidRPr="00D05AF8" w:rsidRDefault="008A3A3A" w:rsidP="00955A2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05AF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A3A3A" w:rsidRPr="00D05AF8" w:rsidRDefault="008A3A3A" w:rsidP="00955A2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05AF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3A3A" w:rsidRPr="00D05AF8" w:rsidTr="00D05AF8">
        <w:trPr>
          <w:cantSplit/>
        </w:trPr>
        <w:tc>
          <w:tcPr>
            <w:tcW w:w="9498" w:type="dxa"/>
          </w:tcPr>
          <w:p w:rsidR="008A3A3A" w:rsidRPr="00D05AF8" w:rsidRDefault="008A3A3A" w:rsidP="00955A2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05AF8">
              <w:rPr>
                <w:rFonts w:ascii="Arial Narrow" w:hAnsi="Arial Narrow"/>
                <w:b/>
                <w:sz w:val="22"/>
                <w:szCs w:val="22"/>
              </w:rPr>
              <w:t>OSS sp. z o.o.</w:t>
            </w:r>
          </w:p>
          <w:p w:rsidR="008A3A3A" w:rsidRPr="00D05AF8" w:rsidRDefault="008A3A3A" w:rsidP="00955A2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05AF8">
              <w:rPr>
                <w:rFonts w:ascii="Arial Narrow" w:hAnsi="Arial Narrow"/>
                <w:bCs/>
                <w:sz w:val="22"/>
                <w:szCs w:val="22"/>
              </w:rPr>
              <w:t xml:space="preserve">Siennicka 25 </w:t>
            </w:r>
          </w:p>
          <w:p w:rsidR="008A3A3A" w:rsidRPr="00D05AF8" w:rsidRDefault="008A3A3A" w:rsidP="00955A2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05AF8">
              <w:rPr>
                <w:rFonts w:ascii="Arial Narrow" w:hAnsi="Arial Narrow"/>
                <w:bCs/>
                <w:sz w:val="22"/>
                <w:szCs w:val="22"/>
              </w:rPr>
              <w:t>80-758 Gdańsk</w:t>
            </w:r>
          </w:p>
          <w:p w:rsidR="008A3A3A" w:rsidRPr="00D05AF8" w:rsidRDefault="008A3A3A" w:rsidP="00955A2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A3A3A" w:rsidRPr="00D05AF8" w:rsidRDefault="008A3A3A" w:rsidP="00955A2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 xml:space="preserve">Zadanie nr 4: Specjalistyczna pielęgnacja ran za cenę brutto 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>61 421.60 zł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3A3A" w:rsidRPr="00D05AF8" w:rsidRDefault="008A3A3A" w:rsidP="00955A2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05AF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A3A3A" w:rsidRPr="00D05AF8" w:rsidRDefault="008A3A3A" w:rsidP="00955A2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05AF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A3A3A" w:rsidRPr="00D05AF8" w:rsidTr="00D05AF8">
        <w:trPr>
          <w:cantSplit/>
        </w:trPr>
        <w:tc>
          <w:tcPr>
            <w:tcW w:w="9498" w:type="dxa"/>
          </w:tcPr>
          <w:p w:rsidR="008A3A3A" w:rsidRPr="00D05AF8" w:rsidRDefault="008A3A3A" w:rsidP="00955A2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05AF8">
              <w:rPr>
                <w:rFonts w:ascii="Arial Narrow" w:hAnsi="Arial Narrow"/>
                <w:b/>
                <w:sz w:val="22"/>
                <w:szCs w:val="22"/>
              </w:rPr>
              <w:t xml:space="preserve">NEOMED </w:t>
            </w:r>
            <w:r w:rsidR="00D05AF8">
              <w:rPr>
                <w:rFonts w:ascii="Arial Narrow" w:hAnsi="Arial Narrow"/>
                <w:b/>
                <w:sz w:val="22"/>
                <w:szCs w:val="22"/>
              </w:rPr>
              <w:t>Barbara Stańczyk</w:t>
            </w:r>
          </w:p>
          <w:p w:rsidR="008A3A3A" w:rsidRPr="00D05AF8" w:rsidRDefault="00D05AF8" w:rsidP="00955A2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Kajki 18</w:t>
            </w:r>
          </w:p>
          <w:p w:rsidR="008A3A3A" w:rsidRPr="00D05AF8" w:rsidRDefault="008A3A3A" w:rsidP="00955A2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05AF8">
              <w:rPr>
                <w:rFonts w:ascii="Arial Narrow" w:hAnsi="Arial Narrow"/>
                <w:bCs/>
                <w:sz w:val="22"/>
                <w:szCs w:val="22"/>
              </w:rPr>
              <w:t>05-5</w:t>
            </w:r>
            <w:r w:rsidR="00D05AF8">
              <w:rPr>
                <w:rFonts w:ascii="Arial Narrow" w:hAnsi="Arial Narrow"/>
                <w:bCs/>
                <w:sz w:val="22"/>
                <w:szCs w:val="22"/>
              </w:rPr>
              <w:t>01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D05AF8">
              <w:rPr>
                <w:rFonts w:ascii="Arial Narrow" w:hAnsi="Arial Narrow"/>
                <w:bCs/>
                <w:sz w:val="22"/>
                <w:szCs w:val="22"/>
              </w:rPr>
              <w:t>Piaseczno</w:t>
            </w:r>
          </w:p>
          <w:p w:rsidR="008A3A3A" w:rsidRPr="00D05AF8" w:rsidRDefault="008A3A3A" w:rsidP="00955A2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A3A3A" w:rsidRPr="00D05AF8" w:rsidRDefault="008A3A3A" w:rsidP="00955A2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05AF8">
              <w:rPr>
                <w:rFonts w:ascii="Arial Narrow" w:hAnsi="Arial Narrow"/>
                <w:sz w:val="22"/>
                <w:szCs w:val="22"/>
              </w:rPr>
              <w:t xml:space="preserve">Zadanie nr 6: Opatrunki specjalistyczne wykonane w technologii </w:t>
            </w:r>
            <w:proofErr w:type="spellStart"/>
            <w:r w:rsidRPr="00D05AF8">
              <w:rPr>
                <w:rFonts w:ascii="Arial Narrow" w:hAnsi="Arial Narrow"/>
                <w:sz w:val="22"/>
                <w:szCs w:val="22"/>
              </w:rPr>
              <w:t>lipidowokoloidowej</w:t>
            </w:r>
            <w:proofErr w:type="spellEnd"/>
            <w:r w:rsidRPr="00D05AF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D05AF8">
              <w:rPr>
                <w:rFonts w:ascii="Arial Narrow" w:hAnsi="Arial Narrow"/>
                <w:b/>
                <w:sz w:val="22"/>
                <w:szCs w:val="22"/>
              </w:rPr>
              <w:t>27 451.44 zł</w:t>
            </w:r>
            <w:r w:rsidRPr="00D05AF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A3A3A" w:rsidRPr="00D05AF8" w:rsidRDefault="008A3A3A" w:rsidP="00955A23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05AF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A3A3A" w:rsidRPr="00D05AF8" w:rsidRDefault="008A3A3A" w:rsidP="00955A2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05AF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05AF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05AF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05AF8" w:rsidTr="008049A7">
        <w:tc>
          <w:tcPr>
            <w:tcW w:w="2169" w:type="dxa"/>
            <w:shd w:val="clear" w:color="auto" w:fill="F3F3F3"/>
          </w:tcPr>
          <w:p w:rsidR="00211A34" w:rsidRPr="00D05AF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05AF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05AF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05AF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A3A3A" w:rsidRPr="00D05AF8" w:rsidTr="008049A7">
        <w:tc>
          <w:tcPr>
            <w:tcW w:w="2169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2 - Opatrunki gazowe</w:t>
            </w:r>
          </w:p>
        </w:tc>
        <w:tc>
          <w:tcPr>
            <w:tcW w:w="2793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o.o.</w:t>
            </w:r>
          </w:p>
          <w:p w:rsidR="008A3A3A" w:rsidRPr="00D05AF8" w:rsidRDefault="008A3A3A" w:rsidP="00955A23">
            <w:pPr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Żeromskiego 17</w:t>
            </w:r>
          </w:p>
          <w:p w:rsidR="008A3A3A" w:rsidRPr="00D05AF8" w:rsidRDefault="008A3A3A" w:rsidP="00955A2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lastRenderedPageBreak/>
              <w:t>95-200 Pabianice</w:t>
            </w:r>
          </w:p>
        </w:tc>
        <w:tc>
          <w:tcPr>
            <w:tcW w:w="2976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3A3A" w:rsidRPr="00D05AF8" w:rsidRDefault="008A3A3A" w:rsidP="00955A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A3A3A" w:rsidRPr="00D05AF8" w:rsidTr="008049A7">
        <w:tc>
          <w:tcPr>
            <w:tcW w:w="2169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lastRenderedPageBreak/>
              <w:t>2 - Opatrunki gazowe</w:t>
            </w:r>
          </w:p>
        </w:tc>
        <w:tc>
          <w:tcPr>
            <w:tcW w:w="2793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D05AF8">
              <w:rPr>
                <w:rFonts w:ascii="Arial Narrow" w:hAnsi="Arial Narrow"/>
                <w:b/>
                <w:bCs/>
                <w:sz w:val="20"/>
                <w:szCs w:val="20"/>
              </w:rPr>
              <w:t>Rauscher</w:t>
            </w:r>
            <w:proofErr w:type="spellEnd"/>
            <w:r w:rsidRPr="00D05AF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</w:t>
            </w:r>
            <w:r w:rsidR="00BA3B11">
              <w:rPr>
                <w:rFonts w:ascii="Arial Narrow" w:hAnsi="Arial Narrow"/>
                <w:b/>
                <w:bCs/>
                <w:sz w:val="20"/>
                <w:szCs w:val="20"/>
              </w:rPr>
              <w:t>k</w:t>
            </w:r>
            <w:r w:rsidRPr="00D05AF8">
              <w:rPr>
                <w:rFonts w:ascii="Arial Narrow" w:hAnsi="Arial Narrow"/>
                <w:b/>
                <w:bCs/>
                <w:sz w:val="20"/>
                <w:szCs w:val="20"/>
              </w:rPr>
              <w:t>a sp. z o.o.</w:t>
            </w:r>
          </w:p>
          <w:p w:rsidR="008A3A3A" w:rsidRPr="00D05AF8" w:rsidRDefault="008A3A3A" w:rsidP="00955A23">
            <w:pPr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Moniuszki 14</w:t>
            </w:r>
          </w:p>
          <w:p w:rsidR="008A3A3A" w:rsidRPr="00D05AF8" w:rsidRDefault="008A3A3A" w:rsidP="00955A2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2976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3A3A" w:rsidRPr="00D05AF8" w:rsidRDefault="008A3A3A" w:rsidP="00955A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A3A3A" w:rsidRPr="00D05AF8" w:rsidTr="008049A7">
        <w:tc>
          <w:tcPr>
            <w:tcW w:w="2169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4 - Specjalistyczna pielęgnacja ran</w:t>
            </w:r>
          </w:p>
        </w:tc>
        <w:tc>
          <w:tcPr>
            <w:tcW w:w="2793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05AF8">
              <w:rPr>
                <w:rFonts w:ascii="Arial Narrow" w:hAnsi="Arial Narrow"/>
                <w:b/>
                <w:bCs/>
                <w:sz w:val="20"/>
                <w:szCs w:val="20"/>
              </w:rPr>
              <w:t>OSS sp. z o.o.</w:t>
            </w:r>
          </w:p>
          <w:p w:rsidR="008A3A3A" w:rsidRPr="00D05AF8" w:rsidRDefault="008A3A3A" w:rsidP="00955A23">
            <w:pPr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Siennicka 25</w:t>
            </w:r>
          </w:p>
          <w:p w:rsidR="008A3A3A" w:rsidRPr="00D05AF8" w:rsidRDefault="008A3A3A" w:rsidP="00955A2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80-758 Gdańsk</w:t>
            </w:r>
          </w:p>
        </w:tc>
        <w:tc>
          <w:tcPr>
            <w:tcW w:w="2976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3A3A" w:rsidRPr="00D05AF8" w:rsidRDefault="008A3A3A" w:rsidP="00955A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A3A3A" w:rsidRPr="00D05AF8" w:rsidTr="008049A7">
        <w:tc>
          <w:tcPr>
            <w:tcW w:w="2169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 xml:space="preserve">6 - Opatrunki specjalistyczne wykonane w technologii </w:t>
            </w:r>
            <w:proofErr w:type="spellStart"/>
            <w:r w:rsidRPr="00D05AF8">
              <w:rPr>
                <w:rFonts w:ascii="Arial Narrow" w:hAnsi="Arial Narrow"/>
                <w:sz w:val="20"/>
                <w:szCs w:val="20"/>
              </w:rPr>
              <w:t>lipidowokoloidowej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66F1A" w:rsidRPr="009874BD" w:rsidRDefault="00866F1A" w:rsidP="00866F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874B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NEOMED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Barbara Stańczyk</w:t>
            </w:r>
          </w:p>
          <w:p w:rsidR="00866F1A" w:rsidRPr="009874BD" w:rsidRDefault="00866F1A" w:rsidP="00866F1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Kajki 18</w:t>
            </w:r>
          </w:p>
          <w:p w:rsidR="008A3A3A" w:rsidRPr="00D05AF8" w:rsidRDefault="00866F1A" w:rsidP="00866F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874BD">
              <w:rPr>
                <w:rFonts w:ascii="Arial Narrow" w:hAnsi="Arial Narrow"/>
                <w:sz w:val="20"/>
                <w:szCs w:val="20"/>
              </w:rPr>
              <w:t>05-</w:t>
            </w:r>
            <w:r>
              <w:rPr>
                <w:rFonts w:ascii="Arial Narrow" w:hAnsi="Arial Narrow"/>
                <w:sz w:val="20"/>
                <w:szCs w:val="20"/>
              </w:rPr>
              <w:t>501</w:t>
            </w:r>
            <w:r w:rsidRPr="009874BD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8A3A3A" w:rsidRPr="00D05AF8" w:rsidRDefault="008A3A3A" w:rsidP="00955A2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A3A3A" w:rsidRPr="00D05AF8" w:rsidRDefault="008A3A3A" w:rsidP="00955A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05AF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D05AF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05AF8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B27028" w:rsidRDefault="00B27028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P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B27028" w:rsidRDefault="00B27028" w:rsidP="00B27028">
      <w:pPr>
        <w:rPr>
          <w:rFonts w:ascii="Arial Narrow" w:hAnsi="Arial Narrow"/>
          <w:sz w:val="22"/>
          <w:szCs w:val="22"/>
        </w:rPr>
      </w:pPr>
    </w:p>
    <w:p w:rsidR="008642B3" w:rsidRDefault="00B27028" w:rsidP="00B270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B27028" w:rsidRDefault="00B27028" w:rsidP="00B270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27028" w:rsidRDefault="00B27028" w:rsidP="00B270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B27028" w:rsidRDefault="00B27028" w:rsidP="00B270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B27028" w:rsidRPr="00B27028" w:rsidRDefault="00B27028" w:rsidP="00B2702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2022-05-25</w:t>
      </w:r>
      <w:bookmarkStart w:id="1" w:name="_GoBack"/>
      <w:bookmarkEnd w:id="1"/>
    </w:p>
    <w:sectPr w:rsidR="00B27028" w:rsidRPr="00B2702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BC7" w:rsidRDefault="00A30BC7">
      <w:r>
        <w:separator/>
      </w:r>
    </w:p>
  </w:endnote>
  <w:endnote w:type="continuationSeparator" w:id="0">
    <w:p w:rsidR="00A30BC7" w:rsidRDefault="00A3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BC7" w:rsidRDefault="00A30BC7">
      <w:r>
        <w:separator/>
      </w:r>
    </w:p>
  </w:footnote>
  <w:footnote w:type="continuationSeparator" w:id="0">
    <w:p w:rsidR="00A30BC7" w:rsidRDefault="00A30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D05AF8" w:rsidRDefault="00D05AF8">
    <w:pPr>
      <w:pStyle w:val="Nagwek"/>
      <w:rPr>
        <w:rFonts w:ascii="Arial Narrow" w:hAnsi="Arial Narrow"/>
        <w:sz w:val="22"/>
      </w:rPr>
    </w:pPr>
    <w:r w:rsidRPr="00D05AF8">
      <w:rPr>
        <w:rFonts w:ascii="Arial Narrow" w:hAnsi="Arial Narrow"/>
        <w:sz w:val="22"/>
      </w:rPr>
      <w:t>Sprawa nr: 38/2022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BC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49A7"/>
    <w:rsid w:val="00832144"/>
    <w:rsid w:val="00836DAF"/>
    <w:rsid w:val="008567C7"/>
    <w:rsid w:val="008642B3"/>
    <w:rsid w:val="00866F1A"/>
    <w:rsid w:val="008A3A3A"/>
    <w:rsid w:val="008A6C10"/>
    <w:rsid w:val="008E5102"/>
    <w:rsid w:val="00915B9E"/>
    <w:rsid w:val="00952256"/>
    <w:rsid w:val="0097748A"/>
    <w:rsid w:val="009F0E5C"/>
    <w:rsid w:val="00A029B8"/>
    <w:rsid w:val="00A30BC7"/>
    <w:rsid w:val="00A91321"/>
    <w:rsid w:val="00AA02AC"/>
    <w:rsid w:val="00B27028"/>
    <w:rsid w:val="00B32D12"/>
    <w:rsid w:val="00B464D3"/>
    <w:rsid w:val="00B8185B"/>
    <w:rsid w:val="00BA3B11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5AF8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A3A3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404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1900-12-31T22:00:00Z</cp:lastPrinted>
  <dcterms:created xsi:type="dcterms:W3CDTF">2022-05-25T09:42:00Z</dcterms:created>
  <dcterms:modified xsi:type="dcterms:W3CDTF">2022-05-25T09:45:00Z</dcterms:modified>
</cp:coreProperties>
</file>