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A86BB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316ADE" w:rsidRPr="00316ADE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14:paraId="1D0FA05B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14:paraId="7B879687" w14:textId="77777777"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316ADE" w:rsidRPr="00316ADE">
        <w:rPr>
          <w:rFonts w:ascii="Tahoma" w:eastAsia="Calibri" w:hAnsi="Tahoma" w:cs="Tahoma"/>
          <w:b/>
          <w:sz w:val="18"/>
          <w:szCs w:val="18"/>
          <w:lang w:eastAsia="en-US"/>
        </w:rPr>
        <w:t>NZ/32/D/P/LW/2022</w:t>
      </w:r>
    </w:p>
    <w:p w14:paraId="1BA6A039" w14:textId="77777777"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14:paraId="625D62D4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14:paraId="33A53ABB" w14:textId="77777777"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14:paraId="64CAD7FF" w14:textId="77777777" w:rsidR="007801CC" w:rsidRDefault="00316ADE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316ADE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14:paraId="54CD3717" w14:textId="77777777" w:rsidR="007801CC" w:rsidRDefault="00316ADE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316ADE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316ADE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14:paraId="5FC744F2" w14:textId="77777777" w:rsidR="007801CC" w:rsidRDefault="00316ADE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316ADE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316ADE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14:paraId="7AACDEB6" w14:textId="77777777"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14:paraId="54E8F469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14:paraId="07F54993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68142F51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696828FD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5BF967B2" w14:textId="77777777"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14:paraId="0A0C0630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0A560FD8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22AA91FC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14:paraId="04AF3316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14:paraId="504791DB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3D7C25E6" w14:textId="77777777" w:rsidR="00387264" w:rsidRPr="00864D55" w:rsidRDefault="007801CC" w:rsidP="00387264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316ADE" w:rsidRPr="00316ADE">
        <w:rPr>
          <w:rFonts w:ascii="Tahoma" w:hAnsi="Tahoma" w:cs="Tahoma"/>
          <w:b/>
          <w:sz w:val="18"/>
          <w:szCs w:val="18"/>
        </w:rPr>
        <w:t>Dostawy mięsa drobiowego, wieprzowego i wołowego ujęte w dwóch zadaniach asortymentowych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</w:t>
      </w:r>
      <w:r w:rsidR="00387264">
        <w:rPr>
          <w:rFonts w:ascii="Tahoma" w:hAnsi="Tahoma" w:cs="Tahoma"/>
          <w:sz w:val="18"/>
          <w:szCs w:val="18"/>
        </w:rPr>
        <w:t xml:space="preserve">zwanej dalej ustawą oświadczam, że informacje zawarte </w:t>
      </w:r>
      <w:r w:rsidR="00387264">
        <w:rPr>
          <w:rFonts w:ascii="Tahoma" w:hAnsi="Tahoma" w:cs="Tahoma"/>
          <w:b/>
          <w:sz w:val="18"/>
          <w:szCs w:val="18"/>
        </w:rPr>
        <w:t>w oświadczeniu wstępnym – załącznik nr 1 do SWZ – do oferty</w:t>
      </w:r>
    </w:p>
    <w:p w14:paraId="519A9879" w14:textId="5EC6B727" w:rsidR="007801CC" w:rsidRDefault="007801CC" w:rsidP="00387264">
      <w:pPr>
        <w:spacing w:after="240"/>
        <w:jc w:val="both"/>
        <w:rPr>
          <w:rFonts w:ascii="Tahoma" w:hAnsi="Tahoma" w:cs="Tahoma"/>
          <w:sz w:val="18"/>
          <w:szCs w:val="18"/>
        </w:rPr>
      </w:pPr>
    </w:p>
    <w:p w14:paraId="32D83AC4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14:paraId="2C533EC1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109B4BE1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30BAC171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079BE991" w14:textId="77777777"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14:paraId="035C072B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14:paraId="7C8BA587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14:paraId="145A32FE" w14:textId="77777777"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14:paraId="6362F2FE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6610E75E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3188ECF9" w14:textId="77777777"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E8089" w14:textId="77777777" w:rsidR="002725AA" w:rsidRDefault="002725AA" w:rsidP="007801CC">
      <w:pPr>
        <w:spacing w:after="0" w:line="240" w:lineRule="auto"/>
      </w:pPr>
      <w:r>
        <w:separator/>
      </w:r>
    </w:p>
  </w:endnote>
  <w:endnote w:type="continuationSeparator" w:id="0">
    <w:p w14:paraId="11DD7C48" w14:textId="77777777" w:rsidR="002725AA" w:rsidRDefault="002725AA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490A7" w14:textId="77777777" w:rsidR="00316ADE" w:rsidRDefault="00316A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765E0" w14:textId="77777777" w:rsidR="00316ADE" w:rsidRDefault="00316AD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4DAB3" w14:textId="77777777" w:rsidR="00316ADE" w:rsidRDefault="00316A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7CE8B" w14:textId="77777777" w:rsidR="002725AA" w:rsidRDefault="002725AA" w:rsidP="007801CC">
      <w:pPr>
        <w:spacing w:after="0" w:line="240" w:lineRule="auto"/>
      </w:pPr>
      <w:r>
        <w:separator/>
      </w:r>
    </w:p>
  </w:footnote>
  <w:footnote w:type="continuationSeparator" w:id="0">
    <w:p w14:paraId="2B015B48" w14:textId="77777777" w:rsidR="002725AA" w:rsidRDefault="002725AA" w:rsidP="007801CC">
      <w:pPr>
        <w:spacing w:after="0" w:line="240" w:lineRule="auto"/>
      </w:pPr>
      <w:r>
        <w:continuationSeparator/>
      </w:r>
    </w:p>
  </w:footnote>
  <w:footnote w:id="1">
    <w:p w14:paraId="5CD19E24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14:paraId="70ACAA89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12F5E" w14:textId="77777777" w:rsidR="00316ADE" w:rsidRDefault="00316A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23FDB" w14:textId="77777777" w:rsidR="00316ADE" w:rsidRDefault="00316A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F823C" w14:textId="77777777" w:rsidR="00316ADE" w:rsidRDefault="00316A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5AA"/>
    <w:rsid w:val="002725AA"/>
    <w:rsid w:val="00316ADE"/>
    <w:rsid w:val="00387264"/>
    <w:rsid w:val="00397D1F"/>
    <w:rsid w:val="00431B9D"/>
    <w:rsid w:val="007801CC"/>
    <w:rsid w:val="00864D55"/>
    <w:rsid w:val="00915085"/>
    <w:rsid w:val="009B4448"/>
    <w:rsid w:val="00A0542C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36B44"/>
  <w15:chartTrackingRefBased/>
  <w15:docId w15:val="{373985A7-6313-4EF8-A537-98CADD689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16A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6ADE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6A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6ADE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149</Words>
  <Characters>899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2022-05-26T06:19:00Z</dcterms:created>
  <dcterms:modified xsi:type="dcterms:W3CDTF">2022-05-26T06:19:00Z</dcterms:modified>
</cp:coreProperties>
</file>