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892DE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92DEE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92DEE">
        <w:rPr>
          <w:rFonts w:ascii="Arial" w:hAnsi="Arial" w:cs="Arial"/>
          <w:sz w:val="24"/>
          <w:szCs w:val="24"/>
        </w:rPr>
        <w:t>2022-05-26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2DEE" w:rsidRPr="00892DEE" w:rsidRDefault="00892DE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92DE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892DE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92DE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E211D0" w:rsidRDefault="00892DEE" w:rsidP="00D665F5">
      <w:pPr>
        <w:rPr>
          <w:rFonts w:ascii="Arial" w:hAnsi="Arial" w:cs="Arial"/>
          <w:b/>
          <w:sz w:val="24"/>
          <w:szCs w:val="24"/>
        </w:rPr>
      </w:pPr>
      <w:r w:rsidRPr="00E211D0">
        <w:rPr>
          <w:rFonts w:ascii="Arial" w:hAnsi="Arial" w:cs="Arial"/>
          <w:b/>
          <w:sz w:val="24"/>
          <w:szCs w:val="24"/>
        </w:rPr>
        <w:t>ul. Warszawska 24</w:t>
      </w:r>
      <w:r w:rsidR="00D665F5" w:rsidRPr="00E211D0">
        <w:rPr>
          <w:rFonts w:ascii="Arial" w:hAnsi="Arial" w:cs="Arial"/>
          <w:b/>
          <w:sz w:val="24"/>
          <w:szCs w:val="24"/>
        </w:rPr>
        <w:t xml:space="preserve"> </w:t>
      </w:r>
    </w:p>
    <w:p w:rsidR="00D665F5" w:rsidRPr="00E211D0" w:rsidRDefault="00892DEE" w:rsidP="00D665F5">
      <w:pPr>
        <w:rPr>
          <w:rFonts w:ascii="Arial" w:hAnsi="Arial" w:cs="Arial"/>
          <w:b/>
          <w:sz w:val="24"/>
          <w:szCs w:val="24"/>
        </w:rPr>
      </w:pPr>
      <w:r w:rsidRPr="00E211D0">
        <w:rPr>
          <w:rFonts w:ascii="Arial" w:hAnsi="Arial" w:cs="Arial"/>
          <w:b/>
          <w:sz w:val="24"/>
          <w:szCs w:val="24"/>
        </w:rPr>
        <w:t>31-155</w:t>
      </w:r>
      <w:r w:rsidR="00D665F5" w:rsidRPr="00E211D0">
        <w:rPr>
          <w:rFonts w:ascii="Arial" w:hAnsi="Arial" w:cs="Arial"/>
          <w:b/>
          <w:sz w:val="24"/>
          <w:szCs w:val="24"/>
        </w:rPr>
        <w:t xml:space="preserve"> </w:t>
      </w:r>
      <w:r w:rsidR="000B45FF" w:rsidRPr="00E211D0">
        <w:rPr>
          <w:rFonts w:ascii="Arial" w:hAnsi="Arial" w:cs="Arial"/>
          <w:b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92DEE" w:rsidRPr="00892DEE">
        <w:rPr>
          <w:rFonts w:ascii="Arial" w:hAnsi="Arial" w:cs="Arial"/>
          <w:b/>
          <w:sz w:val="24"/>
          <w:szCs w:val="24"/>
        </w:rPr>
        <w:t>KA-2/038/2022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92DEE" w:rsidRPr="00892DEE">
        <w:rPr>
          <w:rFonts w:ascii="Arial" w:hAnsi="Arial" w:cs="Arial"/>
          <w:sz w:val="24"/>
          <w:szCs w:val="24"/>
        </w:rPr>
        <w:t>przetarg</w:t>
      </w:r>
      <w:r w:rsidR="000B45FF">
        <w:rPr>
          <w:rFonts w:ascii="Arial" w:hAnsi="Arial" w:cs="Arial"/>
          <w:sz w:val="24"/>
          <w:szCs w:val="24"/>
        </w:rPr>
        <w:t>u</w:t>
      </w:r>
      <w:r w:rsidR="00892DEE" w:rsidRPr="00892DEE">
        <w:rPr>
          <w:rFonts w:ascii="Arial" w:hAnsi="Arial" w:cs="Arial"/>
          <w:sz w:val="24"/>
          <w:szCs w:val="24"/>
        </w:rPr>
        <w:t xml:space="preserve"> nieograniczon</w:t>
      </w:r>
      <w:r w:rsidR="000B45FF">
        <w:rPr>
          <w:rFonts w:ascii="Arial" w:hAnsi="Arial" w:cs="Arial"/>
          <w:sz w:val="24"/>
          <w:szCs w:val="24"/>
        </w:rPr>
        <w:t xml:space="preserve">ego pn. </w:t>
      </w:r>
      <w:r w:rsidRPr="00355C9D">
        <w:rPr>
          <w:rFonts w:ascii="Arial" w:hAnsi="Arial" w:cs="Arial"/>
          <w:sz w:val="24"/>
          <w:szCs w:val="24"/>
        </w:rPr>
        <w:t xml:space="preserve"> </w:t>
      </w:r>
    </w:p>
    <w:p w:rsidR="00A80738" w:rsidRPr="00355C9D" w:rsidRDefault="00892DE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92DEE">
        <w:rPr>
          <w:rFonts w:ascii="Arial" w:hAnsi="Arial" w:cs="Arial"/>
          <w:b/>
          <w:szCs w:val="24"/>
        </w:rPr>
        <w:t>Całodobowa ochrona terenu wraz z zabudowaniami oraz obsługa portierni i szatni obiektów należących do Politechniki Krakowskiej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92DEE" w:rsidRPr="00892DEE">
        <w:rPr>
          <w:rFonts w:ascii="Arial" w:hAnsi="Arial" w:cs="Arial"/>
          <w:sz w:val="24"/>
          <w:szCs w:val="24"/>
        </w:rPr>
        <w:t>(</w:t>
      </w:r>
      <w:proofErr w:type="spellStart"/>
      <w:r w:rsidR="00892DEE" w:rsidRPr="00892DEE">
        <w:rPr>
          <w:rFonts w:ascii="Arial" w:hAnsi="Arial" w:cs="Arial"/>
          <w:sz w:val="24"/>
          <w:szCs w:val="24"/>
        </w:rPr>
        <w:t>t.j</w:t>
      </w:r>
      <w:proofErr w:type="spellEnd"/>
      <w:r w:rsidR="00892DEE" w:rsidRPr="00892DEE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92DEE" w:rsidRPr="00892DEE">
        <w:rPr>
          <w:rFonts w:ascii="Arial" w:hAnsi="Arial" w:cs="Arial"/>
          <w:sz w:val="24"/>
          <w:szCs w:val="24"/>
        </w:rPr>
        <w:t>26/05/2022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92DEE" w:rsidRPr="00892DEE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520"/>
        <w:gridCol w:w="1843"/>
      </w:tblGrid>
      <w:tr w:rsidR="00D665F5" w:rsidRPr="00355C9D" w:rsidTr="000B45FF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0B45FF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D665F5" w:rsidRPr="00355C9D" w:rsidRDefault="00D665F5" w:rsidP="000B45FF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65F5" w:rsidRPr="00355C9D" w:rsidRDefault="00D665F5" w:rsidP="000B45FF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92DEE" w:rsidRPr="00355C9D" w:rsidTr="000B45FF">
        <w:tc>
          <w:tcPr>
            <w:tcW w:w="99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1</w:t>
            </w:r>
          </w:p>
        </w:tc>
        <w:tc>
          <w:tcPr>
            <w:tcW w:w="6520" w:type="dxa"/>
            <w:shd w:val="clear" w:color="auto" w:fill="auto"/>
          </w:tcPr>
          <w:p w:rsidR="000B45FF" w:rsidRDefault="000B45FF" w:rsidP="000B45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Konsorcjum </w:t>
            </w:r>
          </w:p>
          <w:p w:rsidR="000B45FF" w:rsidRDefault="000B45FF" w:rsidP="000B45FF">
            <w:pPr>
              <w:rPr>
                <w:rFonts w:ascii="Arial" w:hAnsi="Arial" w:cs="Arial"/>
              </w:rPr>
            </w:pPr>
          </w:p>
          <w:p w:rsidR="000B45FF" w:rsidRDefault="000B45FF" w:rsidP="000B45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Lider : 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 xml:space="preserve">Przedsiębiorstwo </w:t>
            </w:r>
            <w:proofErr w:type="spellStart"/>
            <w:r w:rsidRPr="00892DEE">
              <w:rPr>
                <w:rFonts w:ascii="Arial" w:hAnsi="Arial" w:cs="Arial"/>
              </w:rPr>
              <w:t>Produkcyjno</w:t>
            </w:r>
            <w:proofErr w:type="spellEnd"/>
            <w:r w:rsidRPr="00892DEE">
              <w:rPr>
                <w:rFonts w:ascii="Arial" w:hAnsi="Arial" w:cs="Arial"/>
              </w:rPr>
              <w:t xml:space="preserve"> Handlowo Usługowe </w:t>
            </w:r>
            <w:r w:rsidR="000B45FF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Specjał Sp. z o.o.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Aleja Jana Pawła II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80/5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92DEE" w:rsidRDefault="00892DEE" w:rsidP="000B45FF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00-175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Warszawa</w:t>
            </w:r>
          </w:p>
          <w:p w:rsidR="000B45FF" w:rsidRDefault="000B45FF" w:rsidP="000B45FF">
            <w:pPr>
              <w:jc w:val="both"/>
              <w:rPr>
                <w:rFonts w:ascii="Arial" w:hAnsi="Arial" w:cs="Arial"/>
              </w:rPr>
            </w:pPr>
          </w:p>
          <w:p w:rsidR="000B45FF" w:rsidRDefault="000B45FF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0B45FF" w:rsidRDefault="000B45FF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Polska Sieć Handlowa „ Nasz Sklep” S.A.</w:t>
            </w:r>
          </w:p>
          <w:p w:rsidR="000B45FF" w:rsidRDefault="000B45FF" w:rsidP="000B45FF">
            <w:pPr>
              <w:jc w:val="both"/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>Aleja Jana Pawła II 80 lok. nr 5</w:t>
            </w:r>
          </w:p>
          <w:p w:rsidR="000B45FF" w:rsidRPr="000B45FF" w:rsidRDefault="000B45FF" w:rsidP="000B45FF">
            <w:pPr>
              <w:jc w:val="both"/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>00-175 Warszawa</w:t>
            </w:r>
          </w:p>
          <w:p w:rsidR="000B45FF" w:rsidRPr="00355C9D" w:rsidRDefault="000B45FF" w:rsidP="000B45F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17 495 069.59 zł</w:t>
            </w:r>
          </w:p>
        </w:tc>
      </w:tr>
      <w:tr w:rsidR="00892DEE" w:rsidRPr="00355C9D" w:rsidTr="000B45FF">
        <w:tc>
          <w:tcPr>
            <w:tcW w:w="99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2</w:t>
            </w:r>
          </w:p>
        </w:tc>
        <w:tc>
          <w:tcPr>
            <w:tcW w:w="6520" w:type="dxa"/>
            <w:shd w:val="clear" w:color="auto" w:fill="auto"/>
          </w:tcPr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proofErr w:type="spellStart"/>
            <w:r w:rsidRPr="00892DEE">
              <w:rPr>
                <w:rFonts w:ascii="Arial" w:hAnsi="Arial" w:cs="Arial"/>
              </w:rPr>
              <w:t>Maxus</w:t>
            </w:r>
            <w:proofErr w:type="spellEnd"/>
            <w:r w:rsidRPr="00892DEE">
              <w:rPr>
                <w:rFonts w:ascii="Arial" w:hAnsi="Arial" w:cs="Arial"/>
              </w:rPr>
              <w:t xml:space="preserve"> Sp. z o. o.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ul. 3-go Maja 64/66N</w:t>
            </w:r>
            <w:r w:rsidRPr="00355C9D">
              <w:rPr>
                <w:rFonts w:ascii="Arial" w:hAnsi="Arial" w:cs="Arial"/>
              </w:rPr>
              <w:t xml:space="preserve">  </w:t>
            </w:r>
          </w:p>
          <w:p w:rsidR="00892DEE" w:rsidRDefault="00892DEE" w:rsidP="000B45FF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93-408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Łódź</w:t>
            </w:r>
          </w:p>
          <w:p w:rsidR="000B45FF" w:rsidRDefault="000B45FF" w:rsidP="000B45FF">
            <w:pPr>
              <w:jc w:val="both"/>
              <w:rPr>
                <w:rFonts w:ascii="Arial" w:hAnsi="Arial" w:cs="Arial"/>
              </w:rPr>
            </w:pPr>
          </w:p>
          <w:p w:rsidR="000B45FF" w:rsidRDefault="000B45FF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0B45FF" w:rsidRDefault="000B45FF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MM Service Monitoring Sp. z o. o.</w:t>
            </w:r>
          </w:p>
          <w:p w:rsidR="000B45FF" w:rsidRDefault="000B45FF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Trybunalska 21</w:t>
            </w:r>
          </w:p>
          <w:p w:rsidR="000B45FF" w:rsidRDefault="000B45FF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95-080 Kruszów</w:t>
            </w:r>
          </w:p>
          <w:p w:rsidR="000B45FF" w:rsidRPr="00355C9D" w:rsidRDefault="000B45FF" w:rsidP="000B45F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18 703 953.92 zł</w:t>
            </w:r>
          </w:p>
        </w:tc>
      </w:tr>
    </w:tbl>
    <w:p w:rsidR="00E211D0" w:rsidRDefault="00E211D0"/>
    <w:p w:rsidR="00E211D0" w:rsidRDefault="00E211D0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520"/>
        <w:gridCol w:w="1843"/>
      </w:tblGrid>
      <w:tr w:rsidR="00892DEE" w:rsidRPr="00355C9D" w:rsidTr="000B45FF">
        <w:tc>
          <w:tcPr>
            <w:tcW w:w="99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6520" w:type="dxa"/>
            <w:shd w:val="clear" w:color="auto" w:fill="auto"/>
          </w:tcPr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SOLD   S.A.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Al. 29 - go Listopada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130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92DEE" w:rsidRDefault="00892DEE" w:rsidP="000B45FF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31-406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Kraków</w:t>
            </w: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HERA Sp. z o. o.</w:t>
            </w:r>
          </w:p>
          <w:p w:rsidR="009C1A83" w:rsidRPr="00355C9D" w:rsidRDefault="009C1A83" w:rsidP="009C1A83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Al. 29 - go Listopada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130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9C1A83" w:rsidRDefault="009C1A83" w:rsidP="009C1A83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31-406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Kraków</w:t>
            </w:r>
          </w:p>
          <w:p w:rsidR="009C1A83" w:rsidRPr="00355C9D" w:rsidRDefault="009C1A83" w:rsidP="000B45F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17 397 357.20 zł</w:t>
            </w:r>
          </w:p>
        </w:tc>
      </w:tr>
      <w:tr w:rsidR="00892DEE" w:rsidRPr="00355C9D" w:rsidTr="000B45FF">
        <w:tc>
          <w:tcPr>
            <w:tcW w:w="99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4</w:t>
            </w:r>
          </w:p>
        </w:tc>
        <w:tc>
          <w:tcPr>
            <w:tcW w:w="6520" w:type="dxa"/>
            <w:shd w:val="clear" w:color="auto" w:fill="auto"/>
          </w:tcPr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Ochrona Mienia Kraków Sp. z o. o.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ul. Górników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13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92DEE" w:rsidRDefault="00892DEE" w:rsidP="000B45FF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30-819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Kraków</w:t>
            </w: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9C1A83" w:rsidRPr="009C1A83" w:rsidRDefault="009C1A83" w:rsidP="009C1A83">
            <w:pPr>
              <w:jc w:val="both"/>
              <w:rPr>
                <w:rFonts w:ascii="Arial" w:hAnsi="Arial" w:cs="Arial"/>
              </w:rPr>
            </w:pPr>
            <w:r w:rsidRPr="009C1A83">
              <w:rPr>
                <w:rFonts w:ascii="Arial" w:hAnsi="Arial" w:cs="Arial"/>
              </w:rPr>
              <w:t>Ochrona Mienia Sp. z o. o.</w:t>
            </w:r>
          </w:p>
          <w:p w:rsidR="009C1A83" w:rsidRPr="009C1A83" w:rsidRDefault="009C1A83" w:rsidP="009C1A83">
            <w:pPr>
              <w:jc w:val="both"/>
              <w:rPr>
                <w:rFonts w:ascii="Arial" w:hAnsi="Arial" w:cs="Arial"/>
              </w:rPr>
            </w:pPr>
            <w:r w:rsidRPr="009C1A83">
              <w:rPr>
                <w:rFonts w:ascii="Arial" w:hAnsi="Arial" w:cs="Arial"/>
              </w:rPr>
              <w:t xml:space="preserve">ul. Górników 13 </w:t>
            </w:r>
          </w:p>
          <w:p w:rsidR="009C1A83" w:rsidRPr="009C1A83" w:rsidRDefault="009C1A83" w:rsidP="009C1A83">
            <w:pPr>
              <w:jc w:val="both"/>
              <w:rPr>
                <w:rFonts w:ascii="Arial" w:hAnsi="Arial" w:cs="Arial"/>
              </w:rPr>
            </w:pPr>
            <w:r w:rsidRPr="009C1A83">
              <w:rPr>
                <w:rFonts w:ascii="Arial" w:hAnsi="Arial" w:cs="Arial"/>
              </w:rPr>
              <w:t>30-819 Kraków</w:t>
            </w:r>
          </w:p>
          <w:p w:rsidR="009C1A83" w:rsidRPr="00355C9D" w:rsidRDefault="009C1A83" w:rsidP="000B45F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17 863 803.87 zł</w:t>
            </w:r>
          </w:p>
        </w:tc>
      </w:tr>
      <w:tr w:rsidR="00892DEE" w:rsidRPr="00355C9D" w:rsidTr="000B45FF">
        <w:tc>
          <w:tcPr>
            <w:tcW w:w="99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5</w:t>
            </w:r>
          </w:p>
        </w:tc>
        <w:tc>
          <w:tcPr>
            <w:tcW w:w="6520" w:type="dxa"/>
            <w:shd w:val="clear" w:color="auto" w:fill="auto"/>
          </w:tcPr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DGP Security Partner Sp. z o. o.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ul. Jesionowa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9A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92DEE" w:rsidRDefault="00892DEE" w:rsidP="000B45FF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40-159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Katowice</w:t>
            </w: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DGP Provider Sp. z o. o.</w:t>
            </w: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Środkowa 20</w:t>
            </w: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59-220 Legnica</w:t>
            </w: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9C1A83" w:rsidRDefault="009C1A83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SEBAN Sp. z o. o.</w:t>
            </w:r>
          </w:p>
          <w:p w:rsidR="00A25D41" w:rsidRPr="00355C9D" w:rsidRDefault="00A25D41" w:rsidP="00A25D41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ul. Jesionowa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9A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A25D41" w:rsidRDefault="00A25D41" w:rsidP="00A25D41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40-159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Katowice</w:t>
            </w:r>
          </w:p>
          <w:p w:rsidR="009C1A83" w:rsidRPr="00355C9D" w:rsidRDefault="009C1A83" w:rsidP="000B45F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20 197 725.66 zł</w:t>
            </w:r>
          </w:p>
        </w:tc>
      </w:tr>
      <w:tr w:rsidR="00892DEE" w:rsidRPr="00355C9D" w:rsidTr="000B45FF">
        <w:tc>
          <w:tcPr>
            <w:tcW w:w="99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6</w:t>
            </w:r>
          </w:p>
        </w:tc>
        <w:tc>
          <w:tcPr>
            <w:tcW w:w="6520" w:type="dxa"/>
            <w:shd w:val="clear" w:color="auto" w:fill="auto"/>
          </w:tcPr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 xml:space="preserve">Impel </w:t>
            </w:r>
            <w:proofErr w:type="spellStart"/>
            <w:r w:rsidRPr="00892DEE">
              <w:rPr>
                <w:rFonts w:ascii="Arial" w:hAnsi="Arial" w:cs="Arial"/>
              </w:rPr>
              <w:t>Facility</w:t>
            </w:r>
            <w:proofErr w:type="spellEnd"/>
            <w:r w:rsidRPr="00892DEE">
              <w:rPr>
                <w:rFonts w:ascii="Arial" w:hAnsi="Arial" w:cs="Arial"/>
              </w:rPr>
              <w:t xml:space="preserve"> Services Sp. z o. o.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ul. Ślężna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118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92DEE" w:rsidRDefault="00892DEE" w:rsidP="000B45FF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53-111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Wrocław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Członkowie :</w:t>
            </w:r>
          </w:p>
          <w:p w:rsidR="00A25D41" w:rsidRDefault="00A25D41" w:rsidP="00A25D41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Impel </w:t>
            </w:r>
            <w:proofErr w:type="spellStart"/>
            <w:r>
              <w:rPr>
                <w:rFonts w:ascii="Arial" w:hAnsi="Arial" w:cs="Arial"/>
              </w:rPr>
              <w:t>Safety</w:t>
            </w:r>
            <w:proofErr w:type="spellEnd"/>
            <w:r>
              <w:rPr>
                <w:rFonts w:ascii="Arial" w:hAnsi="Arial" w:cs="Arial"/>
              </w:rPr>
              <w:t xml:space="preserve"> Sp. z o. o.</w:t>
            </w:r>
          </w:p>
          <w:p w:rsidR="00A25D41" w:rsidRDefault="00A25D41" w:rsidP="000B45FF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>Impel Provider Sp. z o. o.</w:t>
            </w:r>
          </w:p>
          <w:p w:rsidR="00A25D41" w:rsidRDefault="00A25D41" w:rsidP="000B45FF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>Impel FM Partner Sp. z o. o.</w:t>
            </w:r>
          </w:p>
          <w:p w:rsidR="00A25D41" w:rsidRDefault="00A25D41" w:rsidP="000B45FF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>Impel Technical Security Sp. z o. o.</w:t>
            </w:r>
          </w:p>
          <w:p w:rsidR="00A25D41" w:rsidRDefault="00A25D41" w:rsidP="000B45FF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ITM Poland S.A.</w:t>
            </w:r>
          </w:p>
          <w:p w:rsidR="00A25D41" w:rsidRDefault="00A25D41" w:rsidP="00A25D4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 ;</w:t>
            </w:r>
          </w:p>
          <w:p w:rsidR="00A25D41" w:rsidRDefault="00A25D41" w:rsidP="00A25D41">
            <w:pPr>
              <w:numPr>
                <w:ilvl w:val="1"/>
                <w:numId w:val="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 ul. Ślężna 118, 53-111 Wrocław</w:t>
            </w:r>
          </w:p>
          <w:p w:rsidR="00A25D41" w:rsidRDefault="00A25D41" w:rsidP="00A25D4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:     ul. Kostrzyńska 3, 65-127 Zielona Góra</w:t>
            </w:r>
          </w:p>
          <w:p w:rsidR="00A25D41" w:rsidRPr="00A25D41" w:rsidRDefault="00A25D41" w:rsidP="00A25D41">
            <w:pPr>
              <w:ind w:left="7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17 274 162.27 zł</w:t>
            </w:r>
          </w:p>
        </w:tc>
      </w:tr>
    </w:tbl>
    <w:p w:rsidR="00E211D0" w:rsidRDefault="00E211D0"/>
    <w:p w:rsidR="00E211D0" w:rsidRDefault="00E211D0"/>
    <w:p w:rsidR="00E211D0" w:rsidRDefault="00E211D0"/>
    <w:p w:rsidR="00E211D0" w:rsidRDefault="00E211D0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520"/>
        <w:gridCol w:w="1843"/>
      </w:tblGrid>
      <w:tr w:rsidR="00892DEE" w:rsidRPr="00355C9D" w:rsidTr="000B45FF">
        <w:tc>
          <w:tcPr>
            <w:tcW w:w="99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6520" w:type="dxa"/>
            <w:shd w:val="clear" w:color="auto" w:fill="auto"/>
          </w:tcPr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ERA Sp. z o. o.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ul. Katowicka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16B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92DEE" w:rsidRDefault="00892DEE" w:rsidP="000B45FF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41-500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Chorzów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NOVIA Sp. z o. o.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Paderewskiego 34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41-500 Chorzów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JANTAR Sp. z o. o.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Zygmunta Augusta 71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76-200 Słupsk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</w:p>
          <w:p w:rsidR="00A25D41" w:rsidRPr="00A25D41" w:rsidRDefault="00A25D41" w:rsidP="00A25D41">
            <w:p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>Członek :</w:t>
            </w:r>
          </w:p>
          <w:p w:rsidR="00A25D41" w:rsidRPr="00A25D41" w:rsidRDefault="00A25D41" w:rsidP="00A25D41">
            <w:p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 xml:space="preserve">JANTAR </w:t>
            </w:r>
            <w:r>
              <w:rPr>
                <w:rFonts w:ascii="Arial" w:hAnsi="Arial" w:cs="Arial"/>
              </w:rPr>
              <w:t xml:space="preserve">2 </w:t>
            </w:r>
            <w:r w:rsidRPr="00A25D41">
              <w:rPr>
                <w:rFonts w:ascii="Arial" w:hAnsi="Arial" w:cs="Arial"/>
              </w:rPr>
              <w:t>Sp. z o. o.</w:t>
            </w:r>
          </w:p>
          <w:p w:rsidR="00A25D41" w:rsidRPr="00A25D41" w:rsidRDefault="00A25D41" w:rsidP="00A25D41">
            <w:p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>Ul. Zygmunta Augusta 71</w:t>
            </w:r>
          </w:p>
          <w:p w:rsidR="00A25D41" w:rsidRPr="00A25D41" w:rsidRDefault="00A25D41" w:rsidP="00A25D41">
            <w:p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>76-200 Słupsk</w:t>
            </w:r>
          </w:p>
          <w:p w:rsidR="00A25D41" w:rsidRPr="00355C9D" w:rsidRDefault="00A25D41" w:rsidP="000B45F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18 434 527.98 zł</w:t>
            </w:r>
          </w:p>
        </w:tc>
      </w:tr>
      <w:tr w:rsidR="00892DEE" w:rsidRPr="00355C9D" w:rsidTr="000B45FF">
        <w:tc>
          <w:tcPr>
            <w:tcW w:w="99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8</w:t>
            </w:r>
          </w:p>
        </w:tc>
        <w:tc>
          <w:tcPr>
            <w:tcW w:w="6520" w:type="dxa"/>
            <w:shd w:val="clear" w:color="auto" w:fill="auto"/>
          </w:tcPr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Time Security Sp. z o. o.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Pl. Wolności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92DEE" w:rsidRDefault="00892DEE" w:rsidP="000B45FF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41-400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Mysłowice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Sky</w:t>
            </w:r>
            <w:proofErr w:type="spellEnd"/>
            <w:r>
              <w:rPr>
                <w:rFonts w:ascii="Arial" w:hAnsi="Arial" w:cs="Arial"/>
              </w:rPr>
              <w:t xml:space="preserve"> One Sp. z o. o.</w:t>
            </w:r>
          </w:p>
          <w:p w:rsidR="00A25D41" w:rsidRPr="00A25D41" w:rsidRDefault="00A25D41" w:rsidP="00A25D41">
            <w:p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 xml:space="preserve">Pl. Wolności 2 </w:t>
            </w:r>
          </w:p>
          <w:p w:rsidR="00A25D41" w:rsidRPr="00A25D41" w:rsidRDefault="00A25D41" w:rsidP="00A25D41">
            <w:p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>41-400 Mysłowice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Ochrona </w:t>
            </w:r>
            <w:proofErr w:type="spellStart"/>
            <w:r>
              <w:rPr>
                <w:rFonts w:ascii="Arial" w:hAnsi="Arial" w:cs="Arial"/>
              </w:rPr>
              <w:t>Juwentus</w:t>
            </w:r>
            <w:proofErr w:type="spellEnd"/>
            <w:r>
              <w:rPr>
                <w:rFonts w:ascii="Arial" w:hAnsi="Arial" w:cs="Arial"/>
              </w:rPr>
              <w:t xml:space="preserve"> Sp. z o. o.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Poloneza 91</w:t>
            </w:r>
          </w:p>
          <w:p w:rsidR="00A25D41" w:rsidRDefault="00A25D41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02-826 Warszawa</w:t>
            </w:r>
          </w:p>
          <w:p w:rsidR="00A25D41" w:rsidRPr="00355C9D" w:rsidRDefault="00A25D41" w:rsidP="000B45F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15 968 667.62 zł</w:t>
            </w:r>
          </w:p>
        </w:tc>
      </w:tr>
      <w:tr w:rsidR="00892DEE" w:rsidRPr="00355C9D" w:rsidTr="000B45FF">
        <w:tc>
          <w:tcPr>
            <w:tcW w:w="99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9</w:t>
            </w:r>
          </w:p>
        </w:tc>
        <w:tc>
          <w:tcPr>
            <w:tcW w:w="6520" w:type="dxa"/>
            <w:shd w:val="clear" w:color="auto" w:fill="auto"/>
          </w:tcPr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Agencja Ochrony Osób i Mienia JUSTUS Sp. z o. o.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ul. Skotnicka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230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92DEE" w:rsidRDefault="00892DEE" w:rsidP="000B45FF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30-394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Kraków</w:t>
            </w:r>
          </w:p>
          <w:p w:rsidR="00E211D0" w:rsidRDefault="00E211D0" w:rsidP="000B45FF">
            <w:pPr>
              <w:jc w:val="both"/>
              <w:rPr>
                <w:rFonts w:ascii="Arial" w:hAnsi="Arial" w:cs="Arial"/>
              </w:rPr>
            </w:pPr>
          </w:p>
          <w:p w:rsidR="00E211D0" w:rsidRDefault="00E211D0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E211D0" w:rsidRDefault="00E211D0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Justus D.W.A. Sp. z o. o.</w:t>
            </w:r>
          </w:p>
          <w:p w:rsidR="00E211D0" w:rsidRPr="00E211D0" w:rsidRDefault="00E211D0" w:rsidP="00E211D0">
            <w:pPr>
              <w:jc w:val="both"/>
              <w:rPr>
                <w:rFonts w:ascii="Arial" w:hAnsi="Arial" w:cs="Arial"/>
              </w:rPr>
            </w:pPr>
            <w:r w:rsidRPr="00E211D0">
              <w:rPr>
                <w:rFonts w:ascii="Arial" w:hAnsi="Arial" w:cs="Arial"/>
              </w:rPr>
              <w:t xml:space="preserve">ul. Skotnicka 230 </w:t>
            </w:r>
          </w:p>
          <w:p w:rsidR="00E211D0" w:rsidRPr="00E211D0" w:rsidRDefault="00E211D0" w:rsidP="00E211D0">
            <w:pPr>
              <w:jc w:val="both"/>
              <w:rPr>
                <w:rFonts w:ascii="Arial" w:hAnsi="Arial" w:cs="Arial"/>
              </w:rPr>
            </w:pPr>
            <w:r w:rsidRPr="00E211D0">
              <w:rPr>
                <w:rFonts w:ascii="Arial" w:hAnsi="Arial" w:cs="Arial"/>
              </w:rPr>
              <w:t>30-394 Kraków</w:t>
            </w:r>
          </w:p>
          <w:p w:rsidR="00E211D0" w:rsidRPr="00355C9D" w:rsidRDefault="00E211D0" w:rsidP="000B45F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19 298 230.19 zł</w:t>
            </w:r>
          </w:p>
        </w:tc>
      </w:tr>
      <w:tr w:rsidR="00892DEE" w:rsidRPr="00355C9D" w:rsidTr="000B45FF">
        <w:tc>
          <w:tcPr>
            <w:tcW w:w="99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10</w:t>
            </w:r>
          </w:p>
        </w:tc>
        <w:tc>
          <w:tcPr>
            <w:tcW w:w="6520" w:type="dxa"/>
            <w:shd w:val="clear" w:color="auto" w:fill="auto"/>
          </w:tcPr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</w:p>
          <w:p w:rsidR="000B45FF" w:rsidRPr="000B45FF" w:rsidRDefault="000B45FF" w:rsidP="000B45FF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Solid Security Sp. z o. o.</w:t>
            </w:r>
          </w:p>
          <w:p w:rsidR="00892DEE" w:rsidRPr="00355C9D" w:rsidRDefault="00892DEE" w:rsidP="000B45FF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ul. Postępu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17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92DEE" w:rsidRDefault="00892DEE" w:rsidP="000B45FF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02-676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Warszawa</w:t>
            </w:r>
          </w:p>
          <w:p w:rsidR="00E211D0" w:rsidRDefault="00E211D0" w:rsidP="000B45FF">
            <w:pPr>
              <w:jc w:val="both"/>
              <w:rPr>
                <w:rFonts w:ascii="Arial" w:hAnsi="Arial" w:cs="Arial"/>
              </w:rPr>
            </w:pPr>
          </w:p>
          <w:p w:rsidR="00E211D0" w:rsidRDefault="00E211D0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E211D0" w:rsidRDefault="00E211D0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Solid Sp. z o. o.</w:t>
            </w:r>
          </w:p>
          <w:p w:rsidR="00E211D0" w:rsidRDefault="00E211D0" w:rsidP="000B45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Walerego Sławka 3</w:t>
            </w:r>
          </w:p>
          <w:p w:rsidR="00E211D0" w:rsidRPr="00355C9D" w:rsidRDefault="00E211D0" w:rsidP="00E211D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30-633 Kraków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auto"/>
            <w:vAlign w:val="center"/>
          </w:tcPr>
          <w:p w:rsidR="00892DEE" w:rsidRPr="00355C9D" w:rsidRDefault="00892DEE" w:rsidP="000B45FF">
            <w:pPr>
              <w:jc w:val="center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22 158 167.16 zł</w:t>
            </w:r>
          </w:p>
        </w:tc>
      </w:tr>
    </w:tbl>
    <w:p w:rsidR="00577BC6" w:rsidRPr="00355C9D" w:rsidRDefault="00577BC6" w:rsidP="00E211D0">
      <w:pPr>
        <w:rPr>
          <w:rFonts w:ascii="Arial" w:hAnsi="Arial" w:cs="Arial"/>
          <w:sz w:val="24"/>
        </w:rPr>
      </w:pPr>
    </w:p>
    <w:sectPr w:rsidR="00577BC6" w:rsidRPr="00355C9D" w:rsidSect="00E211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133" w:bottom="1276" w:left="1418" w:header="708" w:footer="97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947" w:rsidRDefault="00737947">
      <w:r>
        <w:separator/>
      </w:r>
    </w:p>
  </w:endnote>
  <w:endnote w:type="continuationSeparator" w:id="0">
    <w:p w:rsidR="00737947" w:rsidRDefault="00737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947" w:rsidRDefault="00737947">
      <w:r>
        <w:separator/>
      </w:r>
    </w:p>
  </w:footnote>
  <w:footnote w:type="continuationSeparator" w:id="0">
    <w:p w:rsidR="00737947" w:rsidRDefault="00737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DEE" w:rsidRDefault="00892D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DEE" w:rsidRDefault="00892D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DEE" w:rsidRDefault="00892D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40BE1"/>
    <w:multiLevelType w:val="hybridMultilevel"/>
    <w:tmpl w:val="E4DA00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80C64"/>
    <w:multiLevelType w:val="multilevel"/>
    <w:tmpl w:val="342288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7947"/>
    <w:rsid w:val="00007727"/>
    <w:rsid w:val="00017720"/>
    <w:rsid w:val="00035488"/>
    <w:rsid w:val="000B45FF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7947"/>
    <w:rsid w:val="00843263"/>
    <w:rsid w:val="00861E75"/>
    <w:rsid w:val="00892DEE"/>
    <w:rsid w:val="008A26A5"/>
    <w:rsid w:val="009C1A83"/>
    <w:rsid w:val="009D19BD"/>
    <w:rsid w:val="009F189D"/>
    <w:rsid w:val="00A25D41"/>
    <w:rsid w:val="00A80738"/>
    <w:rsid w:val="00C236D3"/>
    <w:rsid w:val="00C659E2"/>
    <w:rsid w:val="00CB0802"/>
    <w:rsid w:val="00D665F5"/>
    <w:rsid w:val="00D7128F"/>
    <w:rsid w:val="00E211D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E35827"/>
  <w15:chartTrackingRefBased/>
  <w15:docId w15:val="{C9EFB4C2-2F85-4968-8435-F8E07D46C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4</Pages>
  <Words>533</Words>
  <Characters>2514</Characters>
  <Application>Microsoft Office Word</Application>
  <DocSecurity>0</DocSecurity>
  <Lines>20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2022-05-26T11:27:00Z</cp:lastPrinted>
  <dcterms:created xsi:type="dcterms:W3CDTF">2022-05-26T10:51:00Z</dcterms:created>
  <dcterms:modified xsi:type="dcterms:W3CDTF">2022-05-26T11:27:00Z</dcterms:modified>
</cp:coreProperties>
</file>