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256C5D" w:rsidRPr="00256C5D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56C5D" w:rsidRPr="00256C5D">
        <w:rPr>
          <w:b/>
          <w:sz w:val="22"/>
          <w:szCs w:val="22"/>
        </w:rPr>
        <w:t>NZ/28/D/P/L/2022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6C5D" w:rsidRPr="00110593" w:rsidTr="00785442">
        <w:tc>
          <w:tcPr>
            <w:tcW w:w="9104" w:type="dxa"/>
            <w:shd w:val="clear" w:color="auto" w:fill="D9D9D9"/>
          </w:tcPr>
          <w:p w:rsidR="00256C5D" w:rsidRPr="00110593" w:rsidRDefault="00256C5D" w:rsidP="0078544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56C5D" w:rsidRPr="00110593" w:rsidRDefault="00256C5D" w:rsidP="0078544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56C5D">
              <w:t>(t.j. Dz.U. z 2021r. poz. 1129)</w:t>
            </w:r>
            <w:r w:rsidRPr="00110593">
              <w:t xml:space="preserve"> (dalej jako: ustawa Pzp), dotyczące:</w:t>
            </w:r>
          </w:p>
          <w:p w:rsidR="00256C5D" w:rsidRPr="0043102D" w:rsidRDefault="00256C5D" w:rsidP="0078544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56C5D" w:rsidRPr="00110593" w:rsidRDefault="00256C5D" w:rsidP="0078544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56C5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56C5D">
        <w:rPr>
          <w:b/>
          <w:sz w:val="22"/>
          <w:szCs w:val="22"/>
        </w:rPr>
        <w:t>Dostawy endoprotez oraz implantów ortopedycznych ujęte w 4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5A3" w:rsidRDefault="002A35A3">
      <w:r>
        <w:separator/>
      </w:r>
    </w:p>
  </w:endnote>
  <w:endnote w:type="continuationSeparator" w:id="0">
    <w:p w:rsidR="002A35A3" w:rsidRDefault="002A3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6C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6C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5A3" w:rsidRDefault="002A35A3">
      <w:r>
        <w:separator/>
      </w:r>
    </w:p>
  </w:footnote>
  <w:footnote w:type="continuationSeparator" w:id="0">
    <w:p w:rsidR="002A35A3" w:rsidRDefault="002A35A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5A3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56C5D"/>
    <w:rsid w:val="002A35A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EA32B8-1E4F-47B5-A3AB-778E03D48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5A8FF-5D70-440D-9727-D357F9DC5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2010-01-07T08:39:00Z</cp:lastPrinted>
  <dcterms:created xsi:type="dcterms:W3CDTF">2022-04-26T11:02:00Z</dcterms:created>
  <dcterms:modified xsi:type="dcterms:W3CDTF">2022-04-26T11:02:00Z</dcterms:modified>
</cp:coreProperties>
</file>