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bookmarkStart w:id="0" w:name="_GoBack"/>
      <w:bookmarkEnd w:id="0"/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C80FA0" w:rsidRPr="00C80FA0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C80FA0" w:rsidRPr="00C80FA0">
        <w:rPr>
          <w:rFonts w:ascii="Tahoma" w:eastAsia="Calibri" w:hAnsi="Tahoma" w:cs="Tahoma"/>
          <w:b/>
          <w:sz w:val="18"/>
          <w:szCs w:val="18"/>
          <w:lang w:eastAsia="en-US"/>
        </w:rPr>
        <w:t>NZ/28/D/P/L/2022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C80FA0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C80FA0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C80FA0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C80FA0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C80FA0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C80FA0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C80FA0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C80FA0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C80FA0" w:rsidRPr="00C80FA0">
        <w:rPr>
          <w:rFonts w:ascii="Tahoma" w:hAnsi="Tahoma" w:cs="Tahoma"/>
          <w:b/>
          <w:sz w:val="18"/>
          <w:szCs w:val="18"/>
        </w:rPr>
        <w:t>Dostawy endoprotez oraz implantów ortopedycznych ujęte w 4 zadaniach asortymentowych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(t.j.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r>
        <w:rPr>
          <w:rFonts w:ascii="Tahoma" w:hAnsi="Tahoma" w:cs="Tahoma"/>
          <w:sz w:val="18"/>
          <w:szCs w:val="18"/>
        </w:rPr>
        <w:t xml:space="preserve"> o którym mowa w art. 125 ust. 1 ustawy, w zakresie podstaw wykluczenia </w:t>
      </w:r>
      <w:r w:rsidR="00864D55">
        <w:rPr>
          <w:rFonts w:ascii="Tahoma" w:hAnsi="Tahoma" w:cs="Tahoma"/>
          <w:sz w:val="18"/>
          <w:szCs w:val="18"/>
        </w:rPr>
        <w:t xml:space="preserve">z postępowania </w:t>
      </w:r>
      <w:r w:rsidR="00864D55">
        <w:rPr>
          <w:rFonts w:ascii="Times New Roman" w:eastAsia="Times New Roman" w:hAnsi="Times New Roman" w:cs="Times New Roman"/>
        </w:rPr>
        <w:t xml:space="preserve">na podstawie art. 108 ust. 1 pkt 3-6  oraz art. 109 ust. 1 pkt 5 i 7 ustawy Pzp. </w:t>
      </w: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6476" w:rsidRDefault="00D06476" w:rsidP="007801CC">
      <w:pPr>
        <w:spacing w:after="0" w:line="240" w:lineRule="auto"/>
      </w:pPr>
      <w:r>
        <w:separator/>
      </w:r>
    </w:p>
  </w:endnote>
  <w:endnote w:type="continuationSeparator" w:id="0">
    <w:p w:rsidR="00D06476" w:rsidRDefault="00D06476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FA0" w:rsidRDefault="00C80FA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FA0" w:rsidRDefault="00C80FA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FA0" w:rsidRDefault="00C80F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6476" w:rsidRDefault="00D06476" w:rsidP="007801CC">
      <w:pPr>
        <w:spacing w:after="0" w:line="240" w:lineRule="auto"/>
      </w:pPr>
      <w:r>
        <w:separator/>
      </w:r>
    </w:p>
  </w:footnote>
  <w:footnote w:type="continuationSeparator" w:id="0">
    <w:p w:rsidR="00D06476" w:rsidRDefault="00D06476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FA0" w:rsidRDefault="00C80F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FA0" w:rsidRDefault="00C80FA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FA0" w:rsidRDefault="00C80F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476"/>
    <w:rsid w:val="00397D1F"/>
    <w:rsid w:val="00431B9D"/>
    <w:rsid w:val="007801CC"/>
    <w:rsid w:val="00864D55"/>
    <w:rsid w:val="00915085"/>
    <w:rsid w:val="009B4448"/>
    <w:rsid w:val="00A0542C"/>
    <w:rsid w:val="00C60D53"/>
    <w:rsid w:val="00C80FA0"/>
    <w:rsid w:val="00D06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B23F87-47BA-43CD-BC2B-BE3E92526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80F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0FA0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80F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0FA0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2</cp:revision>
  <dcterms:created xsi:type="dcterms:W3CDTF">2022-04-26T11:03:00Z</dcterms:created>
  <dcterms:modified xsi:type="dcterms:W3CDTF">2022-04-26T11:03:00Z</dcterms:modified>
</cp:coreProperties>
</file>