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9C5C2" w14:textId="6576E295" w:rsidR="006676AE" w:rsidRPr="0012157F" w:rsidRDefault="006676AE" w:rsidP="000C0A2B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0C0A2B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18A72507" w14:textId="77777777" w:rsidR="006676AE" w:rsidRPr="0012157F" w:rsidRDefault="005103B9" w:rsidP="000C0A2B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F7CE5" w:rsidRPr="009F7CE5">
        <w:rPr>
          <w:rFonts w:ascii="Arial" w:hAnsi="Arial" w:cs="Arial"/>
          <w:b/>
          <w:sz w:val="24"/>
          <w:szCs w:val="24"/>
        </w:rPr>
        <w:t>SZW/DZP/35/2022</w:t>
      </w:r>
    </w:p>
    <w:p w14:paraId="5F443D61" w14:textId="77777777" w:rsidR="00C4103F" w:rsidRPr="0012157F" w:rsidRDefault="006676AE" w:rsidP="000C0A2B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7F3A926" w14:textId="77777777" w:rsidR="006676AE" w:rsidRPr="0012157F" w:rsidRDefault="006676AE" w:rsidP="000C0A2B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F7CE5" w:rsidRPr="009F7CE5">
        <w:rPr>
          <w:rFonts w:ascii="Arial" w:hAnsi="Arial" w:cs="Arial"/>
        </w:rPr>
        <w:t>SZPITAL WOJEWÓDZKI W POZNANIU</w:t>
      </w:r>
    </w:p>
    <w:p w14:paraId="39ACFAC2" w14:textId="77777777" w:rsidR="006676AE" w:rsidRPr="0012157F" w:rsidRDefault="006676AE" w:rsidP="000C0A2B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F7CE5" w:rsidRPr="009F7CE5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9F7CE5" w:rsidRPr="009F7CE5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14:paraId="3C1CCA28" w14:textId="77777777" w:rsidR="00F90CD1" w:rsidRPr="0012157F" w:rsidRDefault="006676AE" w:rsidP="000C0A2B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F7CE5" w:rsidRPr="009F7CE5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9F7CE5" w:rsidRPr="009F7CE5">
        <w:rPr>
          <w:rFonts w:ascii="Arial" w:hAnsi="Arial" w:cs="Arial"/>
        </w:rPr>
        <w:t>Poznań</w:t>
      </w:r>
    </w:p>
    <w:p w14:paraId="378426AA" w14:textId="77777777" w:rsidR="00C4103F" w:rsidRPr="0012157F" w:rsidRDefault="006676AE" w:rsidP="000C0A2B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63CC2232" w14:textId="77777777" w:rsidR="00C4103F" w:rsidRPr="0012157F" w:rsidRDefault="007118F0" w:rsidP="000C0A2B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948BB39" w14:textId="77777777" w:rsidR="007118F0" w:rsidRPr="0012157F" w:rsidRDefault="007118F0" w:rsidP="000C0A2B">
      <w:pPr>
        <w:spacing w:after="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14:paraId="66433220" w14:textId="77777777" w:rsidR="00757EFB" w:rsidRPr="0012157F" w:rsidRDefault="00757EFB" w:rsidP="000C0A2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14:paraId="3AE6ED36" w14:textId="77777777" w:rsidR="007118F0" w:rsidRPr="0012157F" w:rsidRDefault="007118F0" w:rsidP="000C0A2B">
      <w:pPr>
        <w:spacing w:after="0" w:line="240" w:lineRule="auto"/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4827068F" w14:textId="77777777" w:rsidR="007118F0" w:rsidRPr="0012157F" w:rsidRDefault="007936D6" w:rsidP="000C0A2B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C3382E7" w14:textId="77777777" w:rsidR="00C4103F" w:rsidRPr="0012157F" w:rsidRDefault="007936D6" w:rsidP="000C0A2B">
      <w:pPr>
        <w:spacing w:after="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14:paraId="7F31A16B" w14:textId="77777777" w:rsidR="00757EFB" w:rsidRPr="0012157F" w:rsidRDefault="00757EFB" w:rsidP="000C0A2B">
      <w:pPr>
        <w:spacing w:after="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14:paraId="2E0A8D58" w14:textId="77777777" w:rsidR="007936D6" w:rsidRPr="0012157F" w:rsidRDefault="007936D6" w:rsidP="000C0A2B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5DD2C07" w14:textId="77777777" w:rsidR="00484F88" w:rsidRPr="0012157F" w:rsidRDefault="00484F88" w:rsidP="000C0A2B">
      <w:pPr>
        <w:spacing w:after="0" w:line="240" w:lineRule="auto"/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9F7CE5" w:rsidRPr="0012157F" w14:paraId="68E9DFB5" w14:textId="77777777" w:rsidTr="00B8413F">
        <w:tc>
          <w:tcPr>
            <w:tcW w:w="9212" w:type="dxa"/>
            <w:shd w:val="clear" w:color="auto" w:fill="D9D9D9"/>
          </w:tcPr>
          <w:p w14:paraId="70EEF82F" w14:textId="77777777" w:rsidR="009F7CE5" w:rsidRPr="0012157F" w:rsidRDefault="009F7CE5" w:rsidP="000C0A2B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1AB415A4" w14:textId="77777777" w:rsidR="009F7CE5" w:rsidRPr="0012157F" w:rsidRDefault="009F7CE5" w:rsidP="000C0A2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F7CE5">
              <w:rPr>
                <w:rFonts w:ascii="Arial" w:hAnsi="Arial" w:cs="Arial"/>
                <w:sz w:val="24"/>
                <w:szCs w:val="24"/>
              </w:rPr>
              <w:t>(t.j. Dz.U. z 2021r. poz. 1129)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09AF0415" w14:textId="77777777" w:rsidR="009F7CE5" w:rsidRPr="0012157F" w:rsidRDefault="009F7CE5" w:rsidP="000C0A2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14:paraId="1A3C4264" w14:textId="77777777" w:rsidR="009F7CE5" w:rsidRPr="0012157F" w:rsidRDefault="009F7CE5" w:rsidP="000C0A2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ORAZ</w:t>
            </w:r>
          </w:p>
          <w:p w14:paraId="14CBC8FA" w14:textId="77777777" w:rsidR="009F7CE5" w:rsidRPr="0012157F" w:rsidRDefault="009F7CE5" w:rsidP="000C0A2B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14:paraId="6F380821" w14:textId="77777777" w:rsidR="006F0034" w:rsidRPr="0012157F" w:rsidRDefault="006F0034" w:rsidP="000C0A2B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39CD0F9" w14:textId="77777777" w:rsidR="004C4854" w:rsidRPr="0012157F" w:rsidRDefault="004C4854" w:rsidP="000C0A2B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209CB61" w14:textId="77777777" w:rsidR="005434B3" w:rsidRPr="0012157F" w:rsidRDefault="001F027E" w:rsidP="000C0A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przez </w:t>
      </w:r>
      <w:r w:rsidR="009F7CE5" w:rsidRPr="009F7CE5">
        <w:rPr>
          <w:rFonts w:ascii="Arial" w:hAnsi="Arial" w:cs="Arial"/>
          <w:b/>
          <w:sz w:val="24"/>
          <w:szCs w:val="24"/>
        </w:rPr>
        <w:t>SZPITAL WOJEWÓDZKI W POZNANIU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14:paraId="0CCC29CC" w14:textId="77777777" w:rsidR="005434B3" w:rsidRPr="0012157F" w:rsidRDefault="009F7CE5" w:rsidP="000C0A2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F7CE5">
        <w:rPr>
          <w:rFonts w:ascii="Arial" w:hAnsi="Arial" w:cs="Arial"/>
          <w:b/>
          <w:sz w:val="24"/>
          <w:szCs w:val="24"/>
        </w:rPr>
        <w:t>Dostawa tomografu okulistycznego OCT oraz stołów operacyjnych ogólnochirurgicznych do Szpitala Wojewódzkiego w Poznaniu</w:t>
      </w:r>
    </w:p>
    <w:p w14:paraId="0F6C3D9F" w14:textId="77777777" w:rsidR="00F90CD1" w:rsidRPr="0012157F" w:rsidRDefault="00E65685" w:rsidP="000C0A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4684AD51" w14:textId="77777777" w:rsidR="00C113BF" w:rsidRPr="0012157F" w:rsidRDefault="00C113BF" w:rsidP="000C0A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AF9CAE0" w14:textId="77777777" w:rsidR="002426FF" w:rsidRPr="0012157F" w:rsidRDefault="002426FF" w:rsidP="000C0A2B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14:paraId="0BE8D409" w14:textId="77777777" w:rsidR="00710937" w:rsidRPr="0012157F" w:rsidRDefault="00710937" w:rsidP="000C0A2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E1B1D08" w14:textId="77777777" w:rsidR="00023477" w:rsidRPr="0012157F" w:rsidRDefault="00023477" w:rsidP="000C0A2B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  <w:sz w:val="18"/>
          <w:szCs w:val="18"/>
        </w:rPr>
      </w:pPr>
    </w:p>
    <w:p w14:paraId="7135ABD9" w14:textId="77777777" w:rsidR="00023477" w:rsidRPr="0012157F" w:rsidRDefault="00023477" w:rsidP="000C0A2B">
      <w:pPr>
        <w:pStyle w:val="Akapitzlist"/>
        <w:spacing w:after="0" w:line="240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14:paraId="330E8C0F" w14:textId="77777777" w:rsidR="00023477" w:rsidRDefault="00023477" w:rsidP="000C0A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501FE866" w14:textId="77777777" w:rsidR="0012157F" w:rsidRPr="0012157F" w:rsidRDefault="0012157F" w:rsidP="000C0A2B">
      <w:pPr>
        <w:spacing w:after="0" w:line="240" w:lineRule="auto"/>
        <w:jc w:val="both"/>
        <w:rPr>
          <w:rFonts w:ascii="Arial" w:hAnsi="Arial" w:cs="Arial"/>
          <w:color w:val="FF0000"/>
          <w:sz w:val="18"/>
          <w:szCs w:val="18"/>
        </w:rPr>
      </w:pPr>
    </w:p>
    <w:p w14:paraId="73237FCC" w14:textId="77777777" w:rsidR="00023477" w:rsidRPr="0012157F" w:rsidRDefault="00023477" w:rsidP="000C0A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33EAA0C8" w14:textId="77777777" w:rsidR="00023477" w:rsidRPr="0012157F" w:rsidRDefault="00023477" w:rsidP="000C0A2B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4B26F33F" w14:textId="77777777" w:rsidR="00023477" w:rsidRPr="0012157F" w:rsidRDefault="00023477" w:rsidP="000C0A2B">
      <w:pPr>
        <w:pStyle w:val="Akapitzlist"/>
        <w:spacing w:after="0" w:line="240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14:paraId="304E8284" w14:textId="77777777" w:rsidR="00023477" w:rsidRPr="0012157F" w:rsidRDefault="00C113BF" w:rsidP="000C0A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Pzp).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2157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…………….</w:t>
      </w:r>
    </w:p>
    <w:p w14:paraId="4EF1D87F" w14:textId="77777777" w:rsidR="00023477" w:rsidRPr="0012157F" w:rsidRDefault="00023477" w:rsidP="000C0A2B">
      <w:pPr>
        <w:pStyle w:val="Akapitzlist"/>
        <w:spacing w:after="0" w:line="240" w:lineRule="auto"/>
        <w:ind w:left="426"/>
        <w:jc w:val="both"/>
        <w:rPr>
          <w:rFonts w:ascii="Arial" w:hAnsi="Arial" w:cs="Arial"/>
        </w:rPr>
      </w:pPr>
    </w:p>
    <w:p w14:paraId="2F0B521C" w14:textId="77777777" w:rsidR="0012157F" w:rsidRDefault="00023477" w:rsidP="000C0A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14:paraId="6059CB12" w14:textId="77777777" w:rsidR="00023477" w:rsidRPr="0012157F" w:rsidRDefault="00023477" w:rsidP="000C0A2B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6FD055A4" w14:textId="77777777" w:rsidR="00023477" w:rsidRPr="0012157F" w:rsidRDefault="00023477" w:rsidP="000C0A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6726832" w14:textId="77777777" w:rsidR="00023477" w:rsidRPr="0012157F" w:rsidRDefault="00023477" w:rsidP="000C0A2B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0E140422" w14:textId="77777777" w:rsidR="00023477" w:rsidRPr="0012157F" w:rsidRDefault="00023477" w:rsidP="000C0A2B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0EF4825" w14:textId="77777777" w:rsidR="00D2702A" w:rsidRPr="0012157F" w:rsidRDefault="004F23F7" w:rsidP="000C0A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E89E14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F8B55" w14:textId="77777777" w:rsidR="00D2702A" w:rsidRPr="0012157F" w:rsidRDefault="00D2702A" w:rsidP="000C0A2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11830" w14:textId="77777777" w:rsidR="00D2702A" w:rsidRPr="0012157F" w:rsidRDefault="00D2702A" w:rsidP="000C0A2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F7CE5" w:rsidRPr="0012157F" w14:paraId="1F60E048" w14:textId="77777777" w:rsidTr="00B841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318CE" w14:textId="77777777" w:rsidR="009F7CE5" w:rsidRPr="0012157F" w:rsidRDefault="009F7CE5" w:rsidP="000C0A2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7CE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B9EC1" w14:textId="77777777" w:rsidR="009F7CE5" w:rsidRPr="0012157F" w:rsidRDefault="009F7CE5" w:rsidP="000C0A2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7CE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3C763F22" w14:textId="77777777" w:rsidR="009F7CE5" w:rsidRPr="0012157F" w:rsidRDefault="009F7CE5" w:rsidP="000C0A2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7CE5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</w:p>
        </w:tc>
      </w:tr>
      <w:tr w:rsidR="009F7CE5" w:rsidRPr="0012157F" w14:paraId="5FC59550" w14:textId="77777777" w:rsidTr="00B841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8F755" w14:textId="77777777" w:rsidR="009F7CE5" w:rsidRPr="0012157F" w:rsidRDefault="009F7CE5" w:rsidP="000C0A2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7CE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5552A" w14:textId="77777777" w:rsidR="009F7CE5" w:rsidRPr="0012157F" w:rsidRDefault="009F7CE5" w:rsidP="000C0A2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7CE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5210B92" w14:textId="77777777" w:rsidR="009F7CE5" w:rsidRPr="0012157F" w:rsidRDefault="009F7CE5" w:rsidP="000C0A2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7CE5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</w:p>
        </w:tc>
      </w:tr>
      <w:tr w:rsidR="009F7CE5" w:rsidRPr="0012157F" w14:paraId="00900A53" w14:textId="77777777" w:rsidTr="00B841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DFD86" w14:textId="77777777" w:rsidR="009F7CE5" w:rsidRPr="0012157F" w:rsidRDefault="009F7CE5" w:rsidP="000C0A2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7CE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3C0E4" w14:textId="77777777" w:rsidR="009F7CE5" w:rsidRPr="0012157F" w:rsidRDefault="009F7CE5" w:rsidP="000C0A2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7CE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253BC20C" w14:textId="77777777" w:rsidR="009F7CE5" w:rsidRPr="0012157F" w:rsidRDefault="009F7CE5" w:rsidP="000C0A2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7CE5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</w:p>
        </w:tc>
      </w:tr>
      <w:tr w:rsidR="009F7CE5" w:rsidRPr="0012157F" w14:paraId="6D16B1C5" w14:textId="77777777" w:rsidTr="00B841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8BBF7" w14:textId="77777777" w:rsidR="009F7CE5" w:rsidRPr="0012157F" w:rsidRDefault="009F7CE5" w:rsidP="000C0A2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7CE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FB3D8" w14:textId="77777777" w:rsidR="009F7CE5" w:rsidRPr="0012157F" w:rsidRDefault="009F7CE5" w:rsidP="000C0A2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7CE5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D2344E4" w14:textId="77777777" w:rsidR="009F7CE5" w:rsidRPr="0012157F" w:rsidRDefault="009F7CE5" w:rsidP="000C0A2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7CE5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</w:p>
        </w:tc>
      </w:tr>
    </w:tbl>
    <w:p w14:paraId="1AAED5B2" w14:textId="1CDF6501" w:rsidR="00D2702A" w:rsidRDefault="00D2702A" w:rsidP="000C0A2B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132A4B1" w14:textId="4EE4DF29" w:rsidR="000C0A2B" w:rsidRDefault="000C0A2B" w:rsidP="000C0A2B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3D51FEF6" w14:textId="77777777" w:rsidR="000C0A2B" w:rsidRPr="0012157F" w:rsidRDefault="000C0A2B" w:rsidP="000C0A2B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048BC58" w14:textId="77777777" w:rsidR="0012157F" w:rsidRDefault="00025C8D" w:rsidP="000C0A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14:paraId="416E5C07" w14:textId="77777777" w:rsidR="00025C8D" w:rsidRPr="0012157F" w:rsidRDefault="00025C8D" w:rsidP="000C0A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41CD4D23" w14:textId="77777777" w:rsidR="00025C8D" w:rsidRPr="0012157F" w:rsidRDefault="00025C8D" w:rsidP="000C0A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C151453" w14:textId="77777777" w:rsidR="00F8042D" w:rsidRPr="0012157F" w:rsidRDefault="00025C8D" w:rsidP="000C0A2B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0D966788" w14:textId="77777777" w:rsidR="000C0A2B" w:rsidRDefault="000C0A2B" w:rsidP="000C0A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F3B3C87" w14:textId="77777777" w:rsidR="000C0A2B" w:rsidRDefault="000C0A2B" w:rsidP="000C0A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6EA2DF7" w14:textId="77777777" w:rsidR="000C0A2B" w:rsidRDefault="000C0A2B" w:rsidP="000C0A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FB9A179" w14:textId="4E8DF483" w:rsidR="00D23F3D" w:rsidRPr="0012157F" w:rsidRDefault="00D23F3D" w:rsidP="000C0A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14:paraId="1F747966" w14:textId="50F2378B" w:rsidR="00FE4E2B" w:rsidRDefault="00FE4E2B" w:rsidP="000C0A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49AF07" w14:textId="60CC9015" w:rsidR="000C0A2B" w:rsidRDefault="000C0A2B" w:rsidP="000C0A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2C06F3D" w14:textId="4B78496E" w:rsidR="000C0A2B" w:rsidRDefault="000C0A2B" w:rsidP="000C0A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0A5EBBB" w14:textId="77777777" w:rsidR="000C0A2B" w:rsidRPr="0012157F" w:rsidRDefault="000C0A2B" w:rsidP="000C0A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261FABF" w14:textId="77777777" w:rsidR="00FE4E2B" w:rsidRDefault="00FE4E2B" w:rsidP="000C0A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13DD502D" w14:textId="77777777" w:rsidR="0012157F" w:rsidRPr="0012157F" w:rsidRDefault="0012157F" w:rsidP="000C0A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C597935" w14:textId="77777777" w:rsidR="00FE4E2B" w:rsidRPr="0012157F" w:rsidRDefault="00FE4E2B" w:rsidP="000C0A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F8BBC31" w14:textId="77777777" w:rsidR="00484F88" w:rsidRPr="0012157F" w:rsidRDefault="00FE4E2B" w:rsidP="000C0A2B">
      <w:pPr>
        <w:spacing w:after="0" w:line="24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sectPr w:rsidR="00484F88" w:rsidRPr="0012157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5472D" w14:textId="77777777" w:rsidR="00396D81" w:rsidRDefault="00396D81" w:rsidP="0038231F">
      <w:pPr>
        <w:spacing w:after="0" w:line="240" w:lineRule="auto"/>
      </w:pPr>
      <w:r>
        <w:separator/>
      </w:r>
    </w:p>
  </w:endnote>
  <w:endnote w:type="continuationSeparator" w:id="0">
    <w:p w14:paraId="31B063DE" w14:textId="77777777" w:rsidR="00396D81" w:rsidRDefault="00396D8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44F1E" w14:textId="77777777" w:rsidR="009F7CE5" w:rsidRDefault="009F7C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8A4E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06A569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1BBD9" w14:textId="77777777" w:rsidR="009F7CE5" w:rsidRDefault="009F7C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10F977" w14:textId="77777777" w:rsidR="00396D81" w:rsidRDefault="00396D81" w:rsidP="0038231F">
      <w:pPr>
        <w:spacing w:after="0" w:line="240" w:lineRule="auto"/>
      </w:pPr>
      <w:r>
        <w:separator/>
      </w:r>
    </w:p>
  </w:footnote>
  <w:footnote w:type="continuationSeparator" w:id="0">
    <w:p w14:paraId="5332BC6C" w14:textId="77777777" w:rsidR="00396D81" w:rsidRDefault="00396D8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A8E69" w14:textId="77777777" w:rsidR="009F7CE5" w:rsidRDefault="009F7C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BFC5A" w14:textId="77777777" w:rsidR="009F7CE5" w:rsidRDefault="009F7C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8D693" w14:textId="77777777" w:rsidR="009F7CE5" w:rsidRDefault="009F7C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4453708">
    <w:abstractNumId w:val="8"/>
  </w:num>
  <w:num w:numId="2" w16cid:durableId="374887973">
    <w:abstractNumId w:val="0"/>
  </w:num>
  <w:num w:numId="3" w16cid:durableId="342782586">
    <w:abstractNumId w:val="7"/>
  </w:num>
  <w:num w:numId="4" w16cid:durableId="2113743913">
    <w:abstractNumId w:val="10"/>
  </w:num>
  <w:num w:numId="5" w16cid:durableId="1618172714">
    <w:abstractNumId w:val="9"/>
  </w:num>
  <w:num w:numId="6" w16cid:durableId="497501726">
    <w:abstractNumId w:val="6"/>
  </w:num>
  <w:num w:numId="7" w16cid:durableId="487669714">
    <w:abstractNumId w:val="1"/>
  </w:num>
  <w:num w:numId="8" w16cid:durableId="597642551">
    <w:abstractNumId w:val="4"/>
  </w:num>
  <w:num w:numId="9" w16cid:durableId="1924756490">
    <w:abstractNumId w:val="2"/>
  </w:num>
  <w:num w:numId="10" w16cid:durableId="87233272">
    <w:abstractNumId w:val="5"/>
  </w:num>
  <w:num w:numId="11" w16cid:durableId="18671352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D8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0A2B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96D81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CE5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94A67C"/>
  <w15:docId w15:val="{1AD38C3C-5581-4600-A84D-0790D0670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2022-05-25T11:56:00Z</dcterms:created>
  <dcterms:modified xsi:type="dcterms:W3CDTF">2022-05-25T11:56:00Z</dcterms:modified>
</cp:coreProperties>
</file>