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4D456E" w:rsidRDefault="00160EA5" w:rsidP="004D456E">
      <w:pPr>
        <w:spacing w:after="240"/>
        <w:rPr>
          <w:rFonts w:ascii="Arial Narrow" w:hAnsi="Arial Narrow" w:cs="Arial"/>
          <w:sz w:val="22"/>
          <w:szCs w:val="22"/>
        </w:rPr>
      </w:pPr>
      <w:bookmarkStart w:id="0" w:name="_Hlk52197885"/>
      <w:r w:rsidRPr="004D456E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4D456E" w:rsidRPr="004D456E">
        <w:rPr>
          <w:rFonts w:ascii="Arial Narrow" w:hAnsi="Arial Narrow" w:cs="Arial"/>
          <w:sz w:val="22"/>
          <w:szCs w:val="22"/>
        </w:rPr>
        <w:t xml:space="preserve"> </w:t>
      </w:r>
      <w:r w:rsidR="004D456E" w:rsidRPr="004D456E">
        <w:rPr>
          <w:rFonts w:ascii="Arial Narrow" w:hAnsi="Arial Narrow" w:cs="Arial"/>
          <w:sz w:val="22"/>
          <w:szCs w:val="22"/>
        </w:rPr>
        <w:tab/>
      </w:r>
      <w:r w:rsidR="004D456E" w:rsidRPr="004D456E">
        <w:rPr>
          <w:rFonts w:ascii="Arial Narrow" w:hAnsi="Arial Narrow" w:cs="Arial"/>
          <w:sz w:val="22"/>
          <w:szCs w:val="22"/>
        </w:rPr>
        <w:tab/>
      </w:r>
      <w:r w:rsidR="004D456E" w:rsidRPr="004D456E">
        <w:rPr>
          <w:rFonts w:ascii="Arial Narrow" w:hAnsi="Arial Narrow" w:cs="Arial"/>
          <w:sz w:val="22"/>
          <w:szCs w:val="22"/>
        </w:rPr>
        <w:tab/>
      </w:r>
      <w:r w:rsidR="004D456E" w:rsidRPr="004D456E">
        <w:rPr>
          <w:rFonts w:ascii="Arial Narrow" w:hAnsi="Arial Narrow" w:cs="Arial"/>
          <w:sz w:val="22"/>
          <w:szCs w:val="22"/>
        </w:rPr>
        <w:tab/>
      </w:r>
      <w:r w:rsidR="004D456E" w:rsidRPr="004D456E">
        <w:rPr>
          <w:rFonts w:ascii="Arial Narrow" w:hAnsi="Arial Narrow" w:cs="Arial"/>
          <w:sz w:val="22"/>
          <w:szCs w:val="22"/>
        </w:rPr>
        <w:tab/>
      </w:r>
      <w:r w:rsidR="004D456E">
        <w:rPr>
          <w:rFonts w:ascii="Arial Narrow" w:hAnsi="Arial Narrow" w:cs="Arial"/>
          <w:sz w:val="22"/>
          <w:szCs w:val="22"/>
        </w:rPr>
        <w:tab/>
      </w:r>
      <w:r w:rsidR="004D456E">
        <w:rPr>
          <w:rFonts w:ascii="Arial Narrow" w:hAnsi="Arial Narrow" w:cs="Arial"/>
          <w:sz w:val="22"/>
          <w:szCs w:val="22"/>
        </w:rPr>
        <w:tab/>
      </w:r>
      <w:r w:rsidR="004D456E" w:rsidRPr="004D456E">
        <w:rPr>
          <w:rFonts w:ascii="Arial Narrow" w:hAnsi="Arial Narrow" w:cs="Arial"/>
          <w:sz w:val="22"/>
          <w:szCs w:val="22"/>
        </w:rPr>
        <w:t>Bydgoszcz dnia: 2022-05-30</w:t>
      </w:r>
      <w:r w:rsidR="004D456E" w:rsidRPr="004D456E">
        <w:rPr>
          <w:rFonts w:ascii="Arial Narrow" w:hAnsi="Arial Narrow" w:cs="Arial"/>
          <w:sz w:val="22"/>
          <w:szCs w:val="22"/>
        </w:rPr>
        <w:br/>
      </w:r>
      <w:r w:rsidRPr="004D456E">
        <w:rPr>
          <w:rFonts w:ascii="Arial Narrow" w:hAnsi="Arial Narrow" w:cs="Arial"/>
          <w:sz w:val="22"/>
          <w:szCs w:val="22"/>
        </w:rPr>
        <w:t>Powstańców Warszawy</w:t>
      </w:r>
      <w:r w:rsidR="00D665F5" w:rsidRPr="004D456E">
        <w:rPr>
          <w:rFonts w:ascii="Arial Narrow" w:hAnsi="Arial Narrow" w:cs="Arial"/>
          <w:sz w:val="22"/>
          <w:szCs w:val="22"/>
        </w:rPr>
        <w:t xml:space="preserve"> </w:t>
      </w:r>
      <w:r w:rsidRPr="004D456E">
        <w:rPr>
          <w:rFonts w:ascii="Arial Narrow" w:hAnsi="Arial Narrow" w:cs="Arial"/>
          <w:sz w:val="22"/>
          <w:szCs w:val="22"/>
        </w:rPr>
        <w:t>5</w:t>
      </w:r>
      <w:r w:rsidR="004D456E" w:rsidRPr="004D456E">
        <w:rPr>
          <w:rFonts w:ascii="Arial Narrow" w:hAnsi="Arial Narrow" w:cs="Arial"/>
          <w:sz w:val="22"/>
          <w:szCs w:val="22"/>
        </w:rPr>
        <w:br/>
      </w:r>
      <w:r w:rsidRPr="004D456E">
        <w:rPr>
          <w:rFonts w:ascii="Arial Narrow" w:hAnsi="Arial Narrow" w:cs="Arial"/>
          <w:sz w:val="22"/>
          <w:szCs w:val="22"/>
        </w:rPr>
        <w:t>85-681</w:t>
      </w:r>
      <w:r w:rsidR="00D665F5" w:rsidRPr="004D456E">
        <w:rPr>
          <w:rFonts w:ascii="Arial Narrow" w:hAnsi="Arial Narrow" w:cs="Arial"/>
          <w:sz w:val="22"/>
          <w:szCs w:val="22"/>
        </w:rPr>
        <w:t xml:space="preserve"> </w:t>
      </w:r>
      <w:r w:rsidRPr="004D456E">
        <w:rPr>
          <w:rFonts w:ascii="Arial Narrow" w:hAnsi="Arial Narrow" w:cs="Arial"/>
          <w:sz w:val="22"/>
          <w:szCs w:val="22"/>
        </w:rPr>
        <w:t>Bydgoszcz</w:t>
      </w:r>
      <w:r w:rsidR="004D456E" w:rsidRPr="004D456E">
        <w:rPr>
          <w:rFonts w:ascii="Arial Narrow" w:hAnsi="Arial Narrow" w:cs="Arial"/>
          <w:sz w:val="22"/>
          <w:szCs w:val="22"/>
        </w:rPr>
        <w:br/>
      </w:r>
      <w:r w:rsidR="00D665F5" w:rsidRPr="004D456E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4D456E" w:rsidRPr="004D456E">
        <w:rPr>
          <w:rFonts w:ascii="Arial Narrow" w:hAnsi="Arial Narrow" w:cs="Arial"/>
          <w:sz w:val="22"/>
          <w:szCs w:val="22"/>
        </w:rPr>
        <w:br/>
      </w:r>
      <w:r w:rsidR="00D665F5" w:rsidRPr="004D456E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4D456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4D456E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4D456E">
        <w:rPr>
          <w:rFonts w:ascii="Arial Narrow" w:hAnsi="Arial Narrow" w:cs="Arial"/>
          <w:sz w:val="22"/>
          <w:szCs w:val="22"/>
        </w:rPr>
        <w:t>Znak sprawy:</w:t>
      </w:r>
      <w:r w:rsidRPr="004D456E">
        <w:rPr>
          <w:rFonts w:ascii="Arial Narrow" w:hAnsi="Arial Narrow" w:cs="Arial"/>
          <w:b/>
          <w:sz w:val="22"/>
          <w:szCs w:val="22"/>
        </w:rPr>
        <w:t xml:space="preserve"> </w:t>
      </w:r>
      <w:r w:rsidR="00160EA5" w:rsidRPr="004D456E">
        <w:rPr>
          <w:rFonts w:ascii="Arial Narrow" w:hAnsi="Arial Narrow" w:cs="Arial"/>
          <w:b/>
          <w:sz w:val="22"/>
          <w:szCs w:val="22"/>
        </w:rPr>
        <w:t>43/2022</w:t>
      </w:r>
      <w:r w:rsidR="00A80738" w:rsidRPr="004D456E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4D456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4D456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4D456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4D456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4D456E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4D456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4D456E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D456E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4D456E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4D456E" w:rsidRPr="004D456E">
        <w:rPr>
          <w:rFonts w:ascii="Arial Narrow" w:hAnsi="Arial Narrow" w:cs="Arial"/>
          <w:sz w:val="22"/>
          <w:szCs w:val="22"/>
        </w:rPr>
        <w:t>przetargu</w:t>
      </w:r>
      <w:r w:rsidR="00160EA5" w:rsidRPr="004D456E">
        <w:rPr>
          <w:rFonts w:ascii="Arial Narrow" w:hAnsi="Arial Narrow" w:cs="Arial"/>
          <w:sz w:val="22"/>
          <w:szCs w:val="22"/>
        </w:rPr>
        <w:t xml:space="preserve"> </w:t>
      </w:r>
      <w:r w:rsidR="004D456E" w:rsidRPr="004D456E">
        <w:rPr>
          <w:rFonts w:ascii="Arial Narrow" w:hAnsi="Arial Narrow" w:cs="Arial"/>
          <w:sz w:val="22"/>
          <w:szCs w:val="22"/>
        </w:rPr>
        <w:t>nieograniczonego</w:t>
      </w:r>
      <w:r w:rsidRPr="004D456E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4D456E" w:rsidRDefault="00160EA5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4D456E">
        <w:rPr>
          <w:rFonts w:ascii="Arial Narrow" w:hAnsi="Arial Narrow" w:cs="Arial"/>
          <w:b/>
          <w:sz w:val="22"/>
          <w:szCs w:val="22"/>
        </w:rPr>
        <w:t xml:space="preserve">Dostawy sukcesywne sprzętu jednorazowego dla Pracowni Genetyki </w:t>
      </w:r>
      <w:proofErr w:type="gramStart"/>
      <w:r w:rsidRPr="004D456E">
        <w:rPr>
          <w:rFonts w:ascii="Arial Narrow" w:hAnsi="Arial Narrow" w:cs="Arial"/>
          <w:b/>
          <w:sz w:val="22"/>
          <w:szCs w:val="22"/>
        </w:rPr>
        <w:t>Klinicznej  i</w:t>
      </w:r>
      <w:proofErr w:type="gramEnd"/>
      <w:r w:rsidRPr="004D456E">
        <w:rPr>
          <w:rFonts w:ascii="Arial Narrow" w:hAnsi="Arial Narrow" w:cs="Arial"/>
          <w:b/>
          <w:sz w:val="22"/>
          <w:szCs w:val="22"/>
        </w:rPr>
        <w:t xml:space="preserve"> Patologii Molekularnej</w:t>
      </w:r>
    </w:p>
    <w:p w:rsidR="00D665F5" w:rsidRPr="004D456E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4D456E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4D456E">
        <w:rPr>
          <w:rFonts w:ascii="Arial Narrow" w:hAnsi="Arial Narrow" w:cs="Arial"/>
          <w:sz w:val="22"/>
          <w:szCs w:val="22"/>
        </w:rPr>
        <w:t>2</w:t>
      </w:r>
      <w:r w:rsidRPr="004D456E">
        <w:rPr>
          <w:rFonts w:ascii="Arial Narrow" w:hAnsi="Arial Narrow" w:cs="Arial"/>
          <w:sz w:val="22"/>
          <w:szCs w:val="22"/>
        </w:rPr>
        <w:t xml:space="preserve"> ust. 5 </w:t>
      </w:r>
      <w:r w:rsidRPr="004D456E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4D456E">
        <w:rPr>
          <w:rFonts w:ascii="Arial Narrow" w:hAnsi="Arial Narrow" w:cs="Arial"/>
          <w:sz w:val="22"/>
          <w:szCs w:val="22"/>
        </w:rPr>
        <w:t xml:space="preserve"> </w:t>
      </w:r>
      <w:r w:rsidR="00160EA5" w:rsidRPr="004D456E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160EA5" w:rsidRPr="004D456E">
        <w:rPr>
          <w:rFonts w:ascii="Arial Narrow" w:hAnsi="Arial Narrow" w:cs="Arial"/>
          <w:sz w:val="22"/>
          <w:szCs w:val="22"/>
        </w:rPr>
        <w:t>z</w:t>
      </w:r>
      <w:proofErr w:type="gramEnd"/>
      <w:r w:rsidR="00160EA5" w:rsidRPr="004D456E">
        <w:rPr>
          <w:rFonts w:ascii="Arial Narrow" w:hAnsi="Arial Narrow" w:cs="Arial"/>
          <w:sz w:val="22"/>
          <w:szCs w:val="22"/>
        </w:rPr>
        <w:t xml:space="preserve"> 2021r. poz. 1129)</w:t>
      </w:r>
      <w:r w:rsidR="00490DC0" w:rsidRPr="004D456E">
        <w:rPr>
          <w:rFonts w:ascii="Arial Narrow" w:hAnsi="Arial Narrow" w:cs="Arial"/>
          <w:sz w:val="22"/>
          <w:szCs w:val="22"/>
        </w:rPr>
        <w:t xml:space="preserve"> </w:t>
      </w:r>
      <w:r w:rsidRPr="004D456E">
        <w:rPr>
          <w:rFonts w:ascii="Arial Narrow" w:hAnsi="Arial Narrow" w:cs="Arial"/>
          <w:sz w:val="22"/>
          <w:szCs w:val="22"/>
        </w:rPr>
        <w:t>udostępnia</w:t>
      </w:r>
      <w:r w:rsidR="00F95C33" w:rsidRPr="004D456E">
        <w:rPr>
          <w:rFonts w:ascii="Arial Narrow" w:hAnsi="Arial Narrow" w:cs="Arial"/>
          <w:sz w:val="22"/>
          <w:szCs w:val="22"/>
        </w:rPr>
        <w:t xml:space="preserve"> </w:t>
      </w:r>
      <w:r w:rsidR="004C7E9B" w:rsidRPr="004D456E">
        <w:rPr>
          <w:rFonts w:ascii="Arial Narrow" w:hAnsi="Arial Narrow" w:cs="Arial"/>
          <w:sz w:val="22"/>
          <w:szCs w:val="22"/>
        </w:rPr>
        <w:t>informacj</w:t>
      </w:r>
      <w:r w:rsidR="00577BC6" w:rsidRPr="004D456E">
        <w:rPr>
          <w:rFonts w:ascii="Arial Narrow" w:hAnsi="Arial Narrow" w:cs="Arial"/>
          <w:sz w:val="22"/>
          <w:szCs w:val="22"/>
        </w:rPr>
        <w:t>ę</w:t>
      </w:r>
      <w:r w:rsidR="00035488" w:rsidRPr="004D456E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4D456E">
        <w:rPr>
          <w:rFonts w:ascii="Arial Narrow" w:hAnsi="Arial Narrow" w:cs="Arial"/>
          <w:sz w:val="22"/>
          <w:szCs w:val="22"/>
        </w:rPr>
        <w:t>.</w:t>
      </w:r>
    </w:p>
    <w:p w:rsidR="00A80738" w:rsidRPr="004D456E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4D456E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4D456E">
        <w:rPr>
          <w:rFonts w:ascii="Arial Narrow" w:hAnsi="Arial Narrow" w:cs="Arial"/>
          <w:sz w:val="22"/>
          <w:szCs w:val="22"/>
        </w:rPr>
        <w:t xml:space="preserve"> w dniu </w:t>
      </w:r>
      <w:r w:rsidR="00160EA5" w:rsidRPr="004D456E">
        <w:rPr>
          <w:rFonts w:ascii="Arial Narrow" w:hAnsi="Arial Narrow" w:cs="Arial"/>
          <w:sz w:val="22"/>
          <w:szCs w:val="22"/>
        </w:rPr>
        <w:t>30/05/2022</w:t>
      </w:r>
      <w:r w:rsidR="00FF4AB1" w:rsidRPr="004D456E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4D456E">
        <w:rPr>
          <w:rFonts w:ascii="Arial Narrow" w:hAnsi="Arial Narrow" w:cs="Arial"/>
          <w:sz w:val="22"/>
          <w:szCs w:val="22"/>
        </w:rPr>
        <w:t xml:space="preserve">. </w:t>
      </w:r>
      <w:r w:rsidR="00160EA5" w:rsidRPr="004D456E">
        <w:rPr>
          <w:rFonts w:ascii="Arial Narrow" w:hAnsi="Arial Narrow" w:cs="Arial"/>
          <w:sz w:val="22"/>
          <w:szCs w:val="22"/>
        </w:rPr>
        <w:t>08:15</w:t>
      </w:r>
      <w:r w:rsidRPr="004D456E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4D456E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D456E" w:rsidTr="00C82837">
        <w:tc>
          <w:tcPr>
            <w:tcW w:w="993" w:type="dxa"/>
            <w:shd w:val="clear" w:color="auto" w:fill="auto"/>
            <w:vAlign w:val="center"/>
          </w:tcPr>
          <w:p w:rsidR="006B27ED" w:rsidRPr="004D456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4D456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4D456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D456E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4D456E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4D456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160EA5" w:rsidRPr="004D456E" w:rsidTr="00A26AC6">
        <w:tc>
          <w:tcPr>
            <w:tcW w:w="993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60EA5" w:rsidRPr="004D456E" w:rsidRDefault="00160EA5" w:rsidP="00A26AC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D456E">
              <w:rPr>
                <w:rFonts w:ascii="Arial Narrow" w:hAnsi="Arial Narrow" w:cs="Arial"/>
                <w:sz w:val="22"/>
                <w:szCs w:val="22"/>
              </w:rPr>
              <w:t>Hagmed</w:t>
            </w:r>
            <w:proofErr w:type="spellEnd"/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4D456E">
              <w:rPr>
                <w:rFonts w:ascii="Arial Narrow" w:hAnsi="Arial Narrow" w:cs="Arial"/>
                <w:sz w:val="22"/>
                <w:szCs w:val="22"/>
              </w:rPr>
              <w:t>. Sp. k.</w:t>
            </w:r>
          </w:p>
          <w:p w:rsidR="00160EA5" w:rsidRPr="004D456E" w:rsidRDefault="00160EA5" w:rsidP="00A26AC6">
            <w:pPr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Tomaszowska 32 </w:t>
            </w:r>
          </w:p>
          <w:p w:rsidR="00160EA5" w:rsidRPr="004D456E" w:rsidRDefault="00160EA5" w:rsidP="00A26AC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96-200 Rawa Mazowiecka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48 600.00 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160EA5" w:rsidRPr="004D456E" w:rsidTr="00A26AC6">
        <w:tc>
          <w:tcPr>
            <w:tcW w:w="993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160EA5" w:rsidRPr="004D456E" w:rsidRDefault="00160EA5" w:rsidP="00A26AC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D456E">
              <w:rPr>
                <w:rFonts w:ascii="Arial Narrow" w:hAnsi="Arial Narrow" w:cs="Arial"/>
                <w:sz w:val="22"/>
                <w:szCs w:val="22"/>
              </w:rPr>
              <w:t>Cytogen</w:t>
            </w:r>
            <w:proofErr w:type="spellEnd"/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 Polska Sp. z o.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4D456E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160EA5" w:rsidRPr="004D456E" w:rsidRDefault="00160EA5" w:rsidP="00A26AC6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ul</w:t>
            </w:r>
            <w:proofErr w:type="gramEnd"/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. ks. Stanisława </w:t>
            </w:r>
            <w:proofErr w:type="spellStart"/>
            <w:r w:rsidRPr="004D456E">
              <w:rPr>
                <w:rFonts w:ascii="Arial Narrow" w:hAnsi="Arial Narrow" w:cs="Arial"/>
                <w:sz w:val="22"/>
                <w:szCs w:val="22"/>
              </w:rPr>
              <w:t>Suchowolca</w:t>
            </w:r>
            <w:proofErr w:type="spellEnd"/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4D456E">
              <w:rPr>
                <w:rFonts w:ascii="Arial Narrow" w:hAnsi="Arial Narrow" w:cs="Arial"/>
                <w:sz w:val="22"/>
                <w:szCs w:val="22"/>
              </w:rPr>
              <w:t>6</w:t>
            </w:r>
          </w:p>
          <w:p w:rsidR="00160EA5" w:rsidRPr="004D456E" w:rsidRDefault="00160EA5" w:rsidP="00A26AC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95-100 Zgierz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172 100.52 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160EA5" w:rsidRPr="004D456E" w:rsidTr="00A26AC6">
        <w:tc>
          <w:tcPr>
            <w:tcW w:w="993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160EA5" w:rsidRPr="004D456E" w:rsidRDefault="00160EA5" w:rsidP="00A26AC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Carolina </w:t>
            </w:r>
            <w:proofErr w:type="spellStart"/>
            <w:r w:rsidRPr="004D456E">
              <w:rPr>
                <w:rFonts w:ascii="Arial Narrow" w:hAnsi="Arial Narrow" w:cs="Arial"/>
                <w:sz w:val="22"/>
                <w:szCs w:val="22"/>
              </w:rPr>
              <w:t>Biosystems</w:t>
            </w:r>
            <w:proofErr w:type="spellEnd"/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4D456E">
              <w:rPr>
                <w:rFonts w:ascii="Arial Narrow" w:hAnsi="Arial Narrow" w:cs="Arial"/>
                <w:sz w:val="22"/>
                <w:szCs w:val="22"/>
              </w:rPr>
              <w:t>s.r.o</w:t>
            </w:r>
            <w:proofErr w:type="spellEnd"/>
            <w:r w:rsidRPr="004D456E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160EA5" w:rsidRPr="004D456E" w:rsidRDefault="00160EA5" w:rsidP="00A26AC6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D456E">
              <w:rPr>
                <w:rFonts w:ascii="Arial Narrow" w:hAnsi="Arial Narrow" w:cs="Arial"/>
                <w:sz w:val="22"/>
                <w:szCs w:val="22"/>
              </w:rPr>
              <w:t>Drnovská</w:t>
            </w:r>
            <w:proofErr w:type="spellEnd"/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 1112/60 </w:t>
            </w:r>
          </w:p>
          <w:p w:rsidR="00160EA5" w:rsidRPr="004D456E" w:rsidRDefault="00160EA5" w:rsidP="00A26AC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161 00 Praga 6</w:t>
            </w:r>
            <w:r w:rsidR="004D456E">
              <w:rPr>
                <w:rFonts w:ascii="Arial Narrow" w:hAnsi="Arial Narrow" w:cs="Arial"/>
                <w:sz w:val="22"/>
                <w:szCs w:val="22"/>
              </w:rPr>
              <w:t>, Czechy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21706" w:rsidRDefault="00160EA5" w:rsidP="00721706">
            <w:pPr>
              <w:spacing w:before="120"/>
              <w:jc w:val="center"/>
              <w:rPr>
                <w:rFonts w:ascii="Arial Narrow" w:hAnsi="Arial Narrow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54 730.00 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="00721706">
              <w:rPr>
                <w:rFonts w:ascii="Arial Narrow" w:hAnsi="Arial Narrow"/>
              </w:rPr>
              <w:t xml:space="preserve"> </w:t>
            </w:r>
          </w:p>
          <w:p w:rsidR="00721706" w:rsidRDefault="00721706" w:rsidP="0072170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(wartość netto zadania)</w:t>
            </w:r>
          </w:p>
          <w:p w:rsidR="00721706" w:rsidRPr="00721706" w:rsidRDefault="00721706" w:rsidP="00721706">
            <w:pPr>
              <w:spacing w:before="12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67 317.90 </w:t>
            </w:r>
            <w:proofErr w:type="gramStart"/>
            <w:r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>
              <w:rPr>
                <w:rFonts w:ascii="Arial Narrow" w:hAnsi="Arial Narrow"/>
                <w:sz w:val="22"/>
                <w:szCs w:val="22"/>
              </w:rPr>
              <w:t>.</w:t>
            </w:r>
          </w:p>
          <w:p w:rsidR="00160EA5" w:rsidRPr="004D456E" w:rsidRDefault="00721706" w:rsidP="00721706">
            <w:pPr>
              <w:spacing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/>
              </w:rPr>
              <w:t>(wartość brutto zadania)</w:t>
            </w:r>
          </w:p>
        </w:tc>
      </w:tr>
      <w:tr w:rsidR="00160EA5" w:rsidRPr="004D456E" w:rsidTr="00A26AC6">
        <w:tc>
          <w:tcPr>
            <w:tcW w:w="993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160EA5" w:rsidRPr="004D456E" w:rsidRDefault="00160EA5" w:rsidP="00A26AC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Carolina </w:t>
            </w:r>
            <w:proofErr w:type="spellStart"/>
            <w:r w:rsidRPr="004D456E">
              <w:rPr>
                <w:rFonts w:ascii="Arial Narrow" w:hAnsi="Arial Narrow" w:cs="Arial"/>
                <w:sz w:val="22"/>
                <w:szCs w:val="22"/>
              </w:rPr>
              <w:t>Biosystems</w:t>
            </w:r>
            <w:proofErr w:type="spellEnd"/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4D456E">
              <w:rPr>
                <w:rFonts w:ascii="Arial Narrow" w:hAnsi="Arial Narrow" w:cs="Arial"/>
                <w:sz w:val="22"/>
                <w:szCs w:val="22"/>
              </w:rPr>
              <w:t>s.r.o</w:t>
            </w:r>
            <w:proofErr w:type="spellEnd"/>
            <w:r w:rsidRPr="004D456E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160EA5" w:rsidRPr="004D456E" w:rsidRDefault="00160EA5" w:rsidP="00A26AC6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D456E">
              <w:rPr>
                <w:rFonts w:ascii="Arial Narrow" w:hAnsi="Arial Narrow" w:cs="Arial"/>
                <w:sz w:val="22"/>
                <w:szCs w:val="22"/>
              </w:rPr>
              <w:t>Drnovská</w:t>
            </w:r>
            <w:proofErr w:type="spellEnd"/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 1112/60 </w:t>
            </w:r>
          </w:p>
          <w:p w:rsidR="00160EA5" w:rsidRPr="004D456E" w:rsidRDefault="00160EA5" w:rsidP="00A26AC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161 00 Praga 6</w:t>
            </w:r>
            <w:r w:rsidR="004D456E">
              <w:rPr>
                <w:rFonts w:ascii="Arial Narrow" w:hAnsi="Arial Narrow" w:cs="Arial"/>
                <w:sz w:val="22"/>
                <w:szCs w:val="22"/>
              </w:rPr>
              <w:t>, Czechy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EA5" w:rsidRDefault="00160EA5" w:rsidP="00721706">
            <w:pPr>
              <w:spacing w:before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89 950.00 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  <w:p w:rsidR="00721706" w:rsidRDefault="00721706" w:rsidP="00721706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(wartość netto zadania)</w:t>
            </w:r>
          </w:p>
          <w:p w:rsidR="00721706" w:rsidRDefault="00721706" w:rsidP="00721706">
            <w:pPr>
              <w:spacing w:before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110 638.50 </w:t>
            </w:r>
            <w:proofErr w:type="gramStart"/>
            <w:r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721706" w:rsidRPr="004D456E" w:rsidRDefault="00721706" w:rsidP="00721706">
            <w:pPr>
              <w:spacing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/>
              </w:rPr>
              <w:t>(wartość brutto zadania)</w:t>
            </w:r>
          </w:p>
        </w:tc>
      </w:tr>
      <w:tr w:rsidR="00160EA5" w:rsidRPr="004D456E" w:rsidTr="00A26AC6">
        <w:tc>
          <w:tcPr>
            <w:tcW w:w="993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160EA5" w:rsidRPr="004D456E" w:rsidRDefault="00160EA5" w:rsidP="00A26AC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AQUA LAB A.</w:t>
            </w:r>
            <w:r w:rsidR="004D456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="004D456E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4D456E">
              <w:rPr>
                <w:rFonts w:ascii="Arial Narrow" w:hAnsi="Arial Narrow" w:cs="Arial"/>
                <w:sz w:val="22"/>
                <w:szCs w:val="22"/>
              </w:rPr>
              <w:t>ierzputowski</w:t>
            </w:r>
            <w:proofErr w:type="spellEnd"/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 i Wspólnicy Sp. j.</w:t>
            </w:r>
          </w:p>
          <w:p w:rsidR="00160EA5" w:rsidRPr="004D456E" w:rsidRDefault="00160EA5" w:rsidP="00A26AC6">
            <w:pPr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Zabłocka 10 </w:t>
            </w:r>
          </w:p>
          <w:p w:rsidR="00160EA5" w:rsidRPr="004D456E" w:rsidRDefault="00160EA5" w:rsidP="00A26AC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03-194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9 557.10 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160EA5" w:rsidRPr="004D456E" w:rsidTr="00A26AC6">
        <w:tc>
          <w:tcPr>
            <w:tcW w:w="993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160EA5" w:rsidRPr="004D456E" w:rsidRDefault="00160EA5" w:rsidP="00A26AC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GENOPLAST BIOTECH S.A.</w:t>
            </w:r>
          </w:p>
          <w:p w:rsidR="00160EA5" w:rsidRPr="004D456E" w:rsidRDefault="00160EA5" w:rsidP="00A26AC6">
            <w:pPr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Brzozowa 8 </w:t>
            </w:r>
          </w:p>
          <w:p w:rsidR="00160EA5" w:rsidRPr="004D456E" w:rsidRDefault="00160EA5" w:rsidP="00A26AC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83-200 Rokocin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37 954.44 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160EA5" w:rsidRPr="004D456E" w:rsidTr="00A26AC6">
        <w:tc>
          <w:tcPr>
            <w:tcW w:w="993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160EA5" w:rsidRPr="004D456E" w:rsidRDefault="00160EA5" w:rsidP="00A26AC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GENOPLAST BIOTECH S.A.</w:t>
            </w:r>
          </w:p>
          <w:p w:rsidR="00160EA5" w:rsidRPr="004D456E" w:rsidRDefault="00160EA5" w:rsidP="00A26AC6">
            <w:pPr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Brzozowa 8 </w:t>
            </w:r>
          </w:p>
          <w:p w:rsidR="00160EA5" w:rsidRPr="004D456E" w:rsidRDefault="00160EA5" w:rsidP="00A26AC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83-200 Rokocin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1 482.46 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160EA5" w:rsidRPr="004D456E" w:rsidTr="00A26AC6">
        <w:tc>
          <w:tcPr>
            <w:tcW w:w="993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160EA5" w:rsidRPr="004D456E" w:rsidRDefault="00160EA5" w:rsidP="00A26AC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TK </w:t>
            </w:r>
            <w:proofErr w:type="spellStart"/>
            <w:r w:rsidRPr="004D456E">
              <w:rPr>
                <w:rFonts w:ascii="Arial Narrow" w:hAnsi="Arial Narrow" w:cs="Arial"/>
                <w:sz w:val="22"/>
                <w:szCs w:val="22"/>
              </w:rPr>
              <w:t>Biotech</w:t>
            </w:r>
            <w:proofErr w:type="spellEnd"/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4D456E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160EA5" w:rsidRPr="004D456E" w:rsidRDefault="00160EA5" w:rsidP="00A26AC6">
            <w:pPr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Królewicza Jakuba 40A </w:t>
            </w:r>
          </w:p>
          <w:p w:rsidR="00160EA5" w:rsidRPr="004D456E" w:rsidRDefault="00160EA5" w:rsidP="00A26AC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02-956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35 400.39 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160EA5" w:rsidRPr="004D456E" w:rsidTr="00A26AC6">
        <w:tc>
          <w:tcPr>
            <w:tcW w:w="993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160EA5" w:rsidRPr="004D456E" w:rsidRDefault="00160EA5" w:rsidP="00A26AC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TK </w:t>
            </w:r>
            <w:proofErr w:type="spellStart"/>
            <w:r w:rsidRPr="004D456E">
              <w:rPr>
                <w:rFonts w:ascii="Arial Narrow" w:hAnsi="Arial Narrow" w:cs="Arial"/>
                <w:sz w:val="22"/>
                <w:szCs w:val="22"/>
              </w:rPr>
              <w:t>Biotech</w:t>
            </w:r>
            <w:proofErr w:type="spellEnd"/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4D456E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160EA5" w:rsidRPr="004D456E" w:rsidRDefault="00160EA5" w:rsidP="00A26AC6">
            <w:pPr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Królewicza Jakuba 40A </w:t>
            </w:r>
          </w:p>
          <w:p w:rsidR="00160EA5" w:rsidRPr="004D456E" w:rsidRDefault="00160EA5" w:rsidP="00A26AC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02-956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13 775.51 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160EA5" w:rsidRPr="004D456E" w:rsidTr="00A26AC6">
        <w:tc>
          <w:tcPr>
            <w:tcW w:w="993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160EA5" w:rsidRPr="004D456E" w:rsidRDefault="00160EA5" w:rsidP="00A26AC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TK </w:t>
            </w:r>
            <w:proofErr w:type="spellStart"/>
            <w:r w:rsidRPr="004D456E">
              <w:rPr>
                <w:rFonts w:ascii="Arial Narrow" w:hAnsi="Arial Narrow" w:cs="Arial"/>
                <w:sz w:val="22"/>
                <w:szCs w:val="22"/>
              </w:rPr>
              <w:t>Biotech</w:t>
            </w:r>
            <w:proofErr w:type="spellEnd"/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4D456E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160EA5" w:rsidRPr="004D456E" w:rsidRDefault="00160EA5" w:rsidP="00A26AC6">
            <w:pPr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Królewicza Jakuba 40A </w:t>
            </w:r>
          </w:p>
          <w:p w:rsidR="00160EA5" w:rsidRPr="004D456E" w:rsidRDefault="00160EA5" w:rsidP="00A26AC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02-956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3 145.94 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160EA5" w:rsidRPr="004D456E" w:rsidTr="00A26AC6">
        <w:tc>
          <w:tcPr>
            <w:tcW w:w="993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160EA5" w:rsidRPr="004D456E" w:rsidRDefault="00160EA5" w:rsidP="00A26AC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D456E">
              <w:rPr>
                <w:rFonts w:ascii="Arial Narrow" w:hAnsi="Arial Narrow" w:cs="Arial"/>
                <w:sz w:val="22"/>
                <w:szCs w:val="22"/>
              </w:rPr>
              <w:t>Biovigen</w:t>
            </w:r>
            <w:proofErr w:type="spellEnd"/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4D456E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160EA5" w:rsidRPr="004D456E" w:rsidRDefault="00160EA5" w:rsidP="00A26AC6">
            <w:pPr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Tymienice 82a </w:t>
            </w:r>
          </w:p>
          <w:p w:rsidR="00160EA5" w:rsidRPr="004D456E" w:rsidRDefault="00160EA5" w:rsidP="00A26AC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98-220 Zduńska Wola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17 496.00 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160EA5" w:rsidRPr="004D456E" w:rsidTr="00A26AC6">
        <w:tc>
          <w:tcPr>
            <w:tcW w:w="993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160EA5" w:rsidRPr="004D456E" w:rsidRDefault="00160EA5" w:rsidP="00A26AC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SARSTEDT Spółka z o.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4D456E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160EA5" w:rsidRPr="004D456E" w:rsidRDefault="00160EA5" w:rsidP="00A26AC6">
            <w:pPr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Warszawska 25 </w:t>
            </w:r>
          </w:p>
          <w:p w:rsidR="00160EA5" w:rsidRPr="004D456E" w:rsidRDefault="00160EA5" w:rsidP="00A26AC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05-082 Blizne Łaszczyńskiego,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50 463.65 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160EA5" w:rsidRPr="004D456E" w:rsidTr="00A26AC6">
        <w:tc>
          <w:tcPr>
            <w:tcW w:w="993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160EA5" w:rsidRPr="004D456E" w:rsidRDefault="00160EA5" w:rsidP="00A26AC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SARSTEDT Spółka z o.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4D456E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160EA5" w:rsidRPr="004D456E" w:rsidRDefault="00160EA5" w:rsidP="00A26AC6">
            <w:pPr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Warszawska 25 </w:t>
            </w:r>
          </w:p>
          <w:p w:rsidR="00160EA5" w:rsidRPr="004D456E" w:rsidRDefault="00160EA5" w:rsidP="00A26AC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05-082 Blizne Łaszczyńskiego,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2 244.60 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160EA5" w:rsidRPr="004D456E" w:rsidTr="00A26AC6">
        <w:tc>
          <w:tcPr>
            <w:tcW w:w="993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160EA5" w:rsidRPr="004D456E" w:rsidRDefault="00160EA5" w:rsidP="00A26AC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HVD Holding AG Sp. z o.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4D456E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160EA5" w:rsidRPr="004D456E" w:rsidRDefault="00160EA5" w:rsidP="00A26AC6">
            <w:pPr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Piechoty Łanowej 9a </w:t>
            </w:r>
          </w:p>
          <w:p w:rsidR="00160EA5" w:rsidRPr="004D456E" w:rsidRDefault="00160EA5" w:rsidP="00A26AC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02-951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42 552.00 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160EA5" w:rsidRPr="004D456E" w:rsidTr="00A26AC6">
        <w:tc>
          <w:tcPr>
            <w:tcW w:w="993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160EA5" w:rsidRPr="004D456E" w:rsidRDefault="00160EA5" w:rsidP="00A26AC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HVD Holding AG Sp. z o.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4D456E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160EA5" w:rsidRPr="004D456E" w:rsidRDefault="00160EA5" w:rsidP="00A26AC6">
            <w:pPr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Piechoty Łanowej 9a </w:t>
            </w:r>
          </w:p>
          <w:p w:rsidR="00160EA5" w:rsidRPr="004D456E" w:rsidRDefault="00160EA5" w:rsidP="00A26AC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02-951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55 080.00 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160EA5" w:rsidRPr="004D456E" w:rsidTr="00A26AC6">
        <w:tc>
          <w:tcPr>
            <w:tcW w:w="993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160EA5" w:rsidRPr="004D456E" w:rsidRDefault="00160EA5" w:rsidP="00A26AC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HVD Holding AG Sp. z o.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4D456E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160EA5" w:rsidRPr="004D456E" w:rsidRDefault="00160EA5" w:rsidP="00A26AC6">
            <w:pPr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Piechoty Łanowej 9a </w:t>
            </w:r>
          </w:p>
          <w:p w:rsidR="00160EA5" w:rsidRPr="004D456E" w:rsidRDefault="00160EA5" w:rsidP="00A26AC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02-951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7 128.00 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160EA5" w:rsidRPr="004D456E" w:rsidTr="00A26AC6">
        <w:tc>
          <w:tcPr>
            <w:tcW w:w="993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160EA5" w:rsidRPr="004D456E" w:rsidRDefault="00160EA5" w:rsidP="00A26AC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QIAGEN Polska Sp. z o.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4D456E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160EA5" w:rsidRPr="004D456E" w:rsidRDefault="00160EA5" w:rsidP="00A26AC6">
            <w:pPr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Powstańców Śląskich 95 </w:t>
            </w:r>
          </w:p>
          <w:p w:rsidR="00160EA5" w:rsidRPr="004D456E" w:rsidRDefault="00160EA5" w:rsidP="00A26AC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53-332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39 307.36 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160EA5" w:rsidRPr="004D456E" w:rsidTr="00A26AC6">
        <w:tc>
          <w:tcPr>
            <w:tcW w:w="993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160EA5" w:rsidRPr="004D456E" w:rsidRDefault="00160EA5" w:rsidP="00A26AC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D456E">
              <w:rPr>
                <w:rFonts w:ascii="Arial Narrow" w:hAnsi="Arial Narrow" w:cs="Arial"/>
                <w:sz w:val="22"/>
                <w:szCs w:val="22"/>
              </w:rPr>
              <w:t>Promega</w:t>
            </w:r>
            <w:proofErr w:type="spellEnd"/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 GmbH</w:t>
            </w:r>
          </w:p>
          <w:p w:rsidR="00160EA5" w:rsidRPr="004D456E" w:rsidRDefault="00AD7703" w:rsidP="00A26AC6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>
              <w:rPr>
                <w:rFonts w:ascii="Arial Narrow" w:hAnsi="Arial Narrow" w:cs="Arial"/>
                <w:sz w:val="22"/>
                <w:szCs w:val="22"/>
              </w:rPr>
              <w:t>Gutenbergring</w:t>
            </w:r>
            <w:proofErr w:type="spellEnd"/>
            <w:r>
              <w:rPr>
                <w:rFonts w:ascii="Arial Narrow" w:hAnsi="Arial Narrow" w:cs="Arial"/>
                <w:sz w:val="22"/>
                <w:szCs w:val="22"/>
              </w:rPr>
              <w:t xml:space="preserve"> 10</w:t>
            </w:r>
          </w:p>
          <w:p w:rsidR="00160EA5" w:rsidRPr="004D456E" w:rsidRDefault="00AD7703" w:rsidP="00A26AC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69190 </w:t>
            </w:r>
            <w:proofErr w:type="spellStart"/>
            <w:r>
              <w:rPr>
                <w:rFonts w:ascii="Arial Narrow" w:hAnsi="Arial Narrow" w:cs="Arial"/>
                <w:sz w:val="22"/>
                <w:szCs w:val="22"/>
              </w:rPr>
              <w:t>Walldorf</w:t>
            </w:r>
            <w:proofErr w:type="spellEnd"/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EA5" w:rsidRDefault="00160EA5" w:rsidP="00721706">
            <w:pPr>
              <w:spacing w:before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196 933.00 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  <w:p w:rsidR="00721706" w:rsidRDefault="00721706" w:rsidP="00721706">
            <w:pPr>
              <w:spacing w:after="8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(wartość netto zadania)</w:t>
            </w:r>
          </w:p>
          <w:p w:rsidR="00721706" w:rsidRDefault="00721706" w:rsidP="0072170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242 227.59 </w:t>
            </w:r>
            <w:proofErr w:type="gramStart"/>
            <w:r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>
              <w:rPr>
                <w:rFonts w:ascii="Arial Narrow" w:hAnsi="Arial Narrow"/>
                <w:sz w:val="22"/>
                <w:szCs w:val="22"/>
              </w:rPr>
              <w:t>.</w:t>
            </w:r>
          </w:p>
          <w:p w:rsidR="00721706" w:rsidRPr="00721706" w:rsidRDefault="00721706" w:rsidP="00FD2CE7">
            <w:pPr>
              <w:spacing w:after="8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(wartość </w:t>
            </w:r>
            <w:r w:rsidR="00FD2CE7">
              <w:rPr>
                <w:rFonts w:ascii="Arial Narrow" w:hAnsi="Arial Narrow"/>
              </w:rPr>
              <w:t>brutto</w:t>
            </w:r>
            <w:r>
              <w:rPr>
                <w:rFonts w:ascii="Arial Narrow" w:hAnsi="Arial Narrow"/>
              </w:rPr>
              <w:t xml:space="preserve"> zadania)</w:t>
            </w:r>
          </w:p>
        </w:tc>
      </w:tr>
      <w:tr w:rsidR="00160EA5" w:rsidRPr="004D456E" w:rsidTr="00A26AC6">
        <w:tc>
          <w:tcPr>
            <w:tcW w:w="993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160EA5" w:rsidRPr="004D456E" w:rsidRDefault="00160EA5" w:rsidP="00A26AC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D456E">
              <w:rPr>
                <w:rFonts w:ascii="Arial Narrow" w:hAnsi="Arial Narrow" w:cs="Arial"/>
                <w:sz w:val="22"/>
                <w:szCs w:val="22"/>
              </w:rPr>
              <w:t>EURx</w:t>
            </w:r>
            <w:proofErr w:type="spellEnd"/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4D456E">
              <w:rPr>
                <w:rFonts w:ascii="Arial Narrow" w:hAnsi="Arial Narrow" w:cs="Arial"/>
                <w:sz w:val="22"/>
                <w:szCs w:val="22"/>
              </w:rPr>
              <w:t>.</w:t>
            </w:r>
            <w:bookmarkStart w:id="1" w:name="_GoBack"/>
            <w:bookmarkEnd w:id="1"/>
          </w:p>
          <w:p w:rsidR="00160EA5" w:rsidRPr="004D456E" w:rsidRDefault="00160EA5" w:rsidP="00A26AC6">
            <w:pPr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Przyrodników 3 </w:t>
            </w:r>
          </w:p>
          <w:p w:rsidR="00160EA5" w:rsidRPr="004D456E" w:rsidRDefault="00160EA5" w:rsidP="00A26AC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80-297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615.00 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160EA5" w:rsidRPr="004D456E" w:rsidTr="00A26AC6">
        <w:tc>
          <w:tcPr>
            <w:tcW w:w="993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160EA5" w:rsidRPr="004D456E" w:rsidRDefault="00160EA5" w:rsidP="00A26AC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D456E">
              <w:rPr>
                <w:rFonts w:ascii="Arial Narrow" w:hAnsi="Arial Narrow" w:cs="Arial"/>
                <w:sz w:val="22"/>
                <w:szCs w:val="22"/>
              </w:rPr>
              <w:t>EURx</w:t>
            </w:r>
            <w:proofErr w:type="spellEnd"/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4D456E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160EA5" w:rsidRPr="004D456E" w:rsidRDefault="00160EA5" w:rsidP="00A26AC6">
            <w:pPr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Przyrodników 3 </w:t>
            </w:r>
          </w:p>
          <w:p w:rsidR="00160EA5" w:rsidRPr="004D456E" w:rsidRDefault="00160EA5" w:rsidP="00A26AC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80-297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2 651.88 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160EA5" w:rsidRPr="004D456E" w:rsidTr="00A26AC6">
        <w:tc>
          <w:tcPr>
            <w:tcW w:w="993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160EA5" w:rsidRPr="004D456E" w:rsidRDefault="00160EA5" w:rsidP="00A26AC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Life Technologies Polska Sp. z o.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4D456E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160EA5" w:rsidRPr="004D456E" w:rsidRDefault="00160EA5" w:rsidP="00A26AC6">
            <w:pPr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Bonifraterska 17 </w:t>
            </w:r>
          </w:p>
          <w:p w:rsidR="00160EA5" w:rsidRPr="004D456E" w:rsidRDefault="00160EA5" w:rsidP="00A26AC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00-203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119 667.46 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160EA5" w:rsidRPr="004D456E" w:rsidTr="00A26AC6">
        <w:tc>
          <w:tcPr>
            <w:tcW w:w="993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160EA5" w:rsidRPr="004D456E" w:rsidRDefault="00160EA5" w:rsidP="00A26AC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Life Technologies Polska Sp. z o.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4D456E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160EA5" w:rsidRPr="004D456E" w:rsidRDefault="00160EA5" w:rsidP="00A26AC6">
            <w:pPr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Bonifraterska 17 </w:t>
            </w:r>
          </w:p>
          <w:p w:rsidR="00160EA5" w:rsidRPr="004D456E" w:rsidRDefault="00160EA5" w:rsidP="00A26AC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lastRenderedPageBreak/>
              <w:t>00-203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2 148.24 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160EA5" w:rsidRPr="004D456E" w:rsidTr="00A26AC6">
        <w:tc>
          <w:tcPr>
            <w:tcW w:w="993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lastRenderedPageBreak/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160EA5" w:rsidRPr="004D456E" w:rsidRDefault="00160EA5" w:rsidP="00A26AC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Life Technologies Polska Sp. z o.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4D456E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160EA5" w:rsidRPr="004D456E" w:rsidRDefault="00160EA5" w:rsidP="00A26AC6">
            <w:pPr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Bonifraterska 17 </w:t>
            </w:r>
          </w:p>
          <w:p w:rsidR="00160EA5" w:rsidRPr="004D456E" w:rsidRDefault="00160EA5" w:rsidP="00A26AC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00-203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4 019.64 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160EA5" w:rsidRPr="004D456E" w:rsidTr="00A26AC6">
        <w:tc>
          <w:tcPr>
            <w:tcW w:w="993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160EA5" w:rsidRPr="004D456E" w:rsidRDefault="00160EA5" w:rsidP="00A26AC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IMOGENA Sp. z o.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="00AD770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160EA5" w:rsidRPr="004D456E" w:rsidRDefault="00160EA5" w:rsidP="00A26AC6">
            <w:pPr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Jeleniogórska 16 </w:t>
            </w:r>
          </w:p>
          <w:p w:rsidR="00160EA5" w:rsidRPr="004D456E" w:rsidRDefault="00160EA5" w:rsidP="00A26AC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>60-179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EA5" w:rsidRPr="004D456E" w:rsidRDefault="00160EA5" w:rsidP="00A26A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456E">
              <w:rPr>
                <w:rFonts w:ascii="Arial Narrow" w:hAnsi="Arial Narrow" w:cs="Arial"/>
                <w:sz w:val="22"/>
                <w:szCs w:val="22"/>
              </w:rPr>
              <w:t xml:space="preserve">22 584.74 </w:t>
            </w:r>
            <w:proofErr w:type="gramStart"/>
            <w:r w:rsidRPr="004D456E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</w:tbl>
    <w:p w:rsidR="00721706" w:rsidRDefault="00721706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721706" w:rsidRDefault="00721706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A80738" w:rsidRPr="004D456E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D456E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AD7703" w:rsidRDefault="00AD7703" w:rsidP="004D456E">
      <w:pPr>
        <w:rPr>
          <w:rFonts w:ascii="Arial Narrow" w:hAnsi="Arial Narrow"/>
        </w:rPr>
      </w:pPr>
    </w:p>
    <w:p w:rsidR="004D456E" w:rsidRPr="00297313" w:rsidRDefault="004D456E" w:rsidP="004D456E">
      <w:pPr>
        <w:rPr>
          <w:rFonts w:ascii="Arial Narrow" w:hAnsi="Arial Narrow"/>
        </w:rPr>
      </w:pPr>
      <w:r w:rsidRPr="00297313">
        <w:rPr>
          <w:rFonts w:ascii="Arial Narrow" w:hAnsi="Arial Narrow"/>
        </w:rPr>
        <w:t xml:space="preserve">Wykonano w 1 egz. na </w:t>
      </w:r>
      <w:r>
        <w:rPr>
          <w:rFonts w:ascii="Arial Narrow" w:hAnsi="Arial Narrow"/>
        </w:rPr>
        <w:t>2</w:t>
      </w:r>
      <w:r w:rsidRPr="00297313">
        <w:rPr>
          <w:rFonts w:ascii="Arial Narrow" w:hAnsi="Arial Narrow"/>
        </w:rPr>
        <w:t xml:space="preserve"> ark.</w:t>
      </w:r>
    </w:p>
    <w:p w:rsidR="004D456E" w:rsidRPr="00297313" w:rsidRDefault="004D456E" w:rsidP="004D456E">
      <w:pPr>
        <w:rPr>
          <w:rFonts w:ascii="Arial Narrow" w:hAnsi="Arial Narrow"/>
        </w:rPr>
      </w:pPr>
      <w:r w:rsidRPr="00297313">
        <w:rPr>
          <w:rFonts w:ascii="Arial Narrow" w:hAnsi="Arial Narrow"/>
        </w:rPr>
        <w:t>Egz. 1 – strona WWW Zamawiającego; platforma e-propublico.</w:t>
      </w:r>
      <w:proofErr w:type="gramStart"/>
      <w:r w:rsidRPr="00297313">
        <w:rPr>
          <w:rFonts w:ascii="Arial Narrow" w:hAnsi="Arial Narrow"/>
        </w:rPr>
        <w:t>pl</w:t>
      </w:r>
      <w:proofErr w:type="gramEnd"/>
      <w:r w:rsidRPr="00297313">
        <w:rPr>
          <w:rFonts w:ascii="Arial Narrow" w:hAnsi="Arial Narrow"/>
        </w:rPr>
        <w:t>; WZPubl. T 2612 B5</w:t>
      </w:r>
    </w:p>
    <w:p w:rsidR="004D456E" w:rsidRPr="00297313" w:rsidRDefault="004D456E" w:rsidP="004D456E">
      <w:pPr>
        <w:rPr>
          <w:rFonts w:ascii="Arial Narrow" w:hAnsi="Arial Narrow"/>
        </w:rPr>
      </w:pPr>
      <w:r w:rsidRPr="00297313">
        <w:rPr>
          <w:rFonts w:ascii="Arial Narrow" w:hAnsi="Arial Narrow"/>
        </w:rPr>
        <w:t xml:space="preserve">Wyk. </w:t>
      </w:r>
      <w:r>
        <w:rPr>
          <w:rFonts w:ascii="Arial Narrow" w:hAnsi="Arial Narrow"/>
        </w:rPr>
        <w:t>B</w:t>
      </w:r>
      <w:r w:rsidRPr="00297313">
        <w:rPr>
          <w:rFonts w:ascii="Arial Narrow" w:hAnsi="Arial Narrow"/>
        </w:rPr>
        <w:t xml:space="preserve">. </w:t>
      </w:r>
      <w:r>
        <w:rPr>
          <w:rFonts w:ascii="Arial Narrow" w:hAnsi="Arial Narrow"/>
        </w:rPr>
        <w:t>Baranowska</w:t>
      </w:r>
      <w:r w:rsidRPr="00297313">
        <w:rPr>
          <w:rFonts w:ascii="Arial Narrow" w:hAnsi="Arial Narrow"/>
        </w:rPr>
        <w:t xml:space="preserve"> tel. 261 417 </w:t>
      </w:r>
      <w:r>
        <w:rPr>
          <w:rFonts w:ascii="Arial Narrow" w:hAnsi="Arial Narrow"/>
        </w:rPr>
        <w:t>364</w:t>
      </w:r>
    </w:p>
    <w:p w:rsidR="00C236D3" w:rsidRPr="00AD7703" w:rsidRDefault="004D456E" w:rsidP="00AD7703">
      <w:pPr>
        <w:rPr>
          <w:rFonts w:ascii="Arial Narrow" w:hAnsi="Arial Narrow"/>
          <w:i/>
        </w:rPr>
      </w:pPr>
      <w:r w:rsidRPr="00297313">
        <w:rPr>
          <w:rFonts w:ascii="Arial Narrow" w:hAnsi="Arial Narrow"/>
        </w:rPr>
        <w:t>Data: 202</w:t>
      </w:r>
      <w:r>
        <w:rPr>
          <w:rFonts w:ascii="Arial Narrow" w:hAnsi="Arial Narrow"/>
        </w:rPr>
        <w:t>2</w:t>
      </w:r>
      <w:r w:rsidRPr="00297313">
        <w:rPr>
          <w:rFonts w:ascii="Arial Narrow" w:hAnsi="Arial Narrow"/>
        </w:rPr>
        <w:t>-</w:t>
      </w:r>
      <w:r>
        <w:rPr>
          <w:rFonts w:ascii="Arial Narrow" w:hAnsi="Arial Narrow"/>
        </w:rPr>
        <w:t>05-30</w:t>
      </w:r>
    </w:p>
    <w:sectPr w:rsidR="00C236D3" w:rsidRPr="00AD77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C3A" w:rsidRDefault="00A16C3A">
      <w:r>
        <w:separator/>
      </w:r>
    </w:p>
  </w:endnote>
  <w:endnote w:type="continuationSeparator" w:id="0">
    <w:p w:rsidR="00A16C3A" w:rsidRDefault="00A16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D2CE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2CE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D2CE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21706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C3A" w:rsidRDefault="00A16C3A">
      <w:r>
        <w:separator/>
      </w:r>
    </w:p>
  </w:footnote>
  <w:footnote w:type="continuationSeparator" w:id="0">
    <w:p w:rsidR="00A16C3A" w:rsidRDefault="00A16C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EA5" w:rsidRDefault="00160E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EA5" w:rsidRDefault="00160E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EA5" w:rsidRDefault="00160E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6C3A"/>
    <w:rsid w:val="00007727"/>
    <w:rsid w:val="00017720"/>
    <w:rsid w:val="00035488"/>
    <w:rsid w:val="000D7F25"/>
    <w:rsid w:val="000E00E5"/>
    <w:rsid w:val="00160EA5"/>
    <w:rsid w:val="00173B20"/>
    <w:rsid w:val="001C69FF"/>
    <w:rsid w:val="0023318D"/>
    <w:rsid w:val="003D72FD"/>
    <w:rsid w:val="00423179"/>
    <w:rsid w:val="00490DC0"/>
    <w:rsid w:val="00493F8C"/>
    <w:rsid w:val="004C7E9B"/>
    <w:rsid w:val="004D456E"/>
    <w:rsid w:val="00537E6F"/>
    <w:rsid w:val="005614F2"/>
    <w:rsid w:val="00577BC6"/>
    <w:rsid w:val="0069085C"/>
    <w:rsid w:val="006B27ED"/>
    <w:rsid w:val="00721706"/>
    <w:rsid w:val="00843263"/>
    <w:rsid w:val="00861E75"/>
    <w:rsid w:val="009D19BD"/>
    <w:rsid w:val="009F189D"/>
    <w:rsid w:val="00A16C3A"/>
    <w:rsid w:val="00A80738"/>
    <w:rsid w:val="00AD7703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D2CE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3</Pages>
  <Words>506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2022-05-30T09:28:00Z</cp:lastPrinted>
  <dcterms:created xsi:type="dcterms:W3CDTF">2022-05-30T08:45:00Z</dcterms:created>
  <dcterms:modified xsi:type="dcterms:W3CDTF">2022-05-30T09:36:00Z</dcterms:modified>
</cp:coreProperties>
</file>