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816CB6" w:rsidRPr="00816CB6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16CB6" w:rsidRPr="00816CB6">
        <w:rPr>
          <w:b/>
          <w:sz w:val="22"/>
          <w:szCs w:val="22"/>
        </w:rPr>
        <w:t>NZ/34/D/P/AC/2022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16CB6" w:rsidRPr="00110593" w:rsidTr="00457B76">
        <w:tc>
          <w:tcPr>
            <w:tcW w:w="9104" w:type="dxa"/>
            <w:shd w:val="clear" w:color="auto" w:fill="D9D9D9"/>
          </w:tcPr>
          <w:p w:rsidR="00816CB6" w:rsidRPr="00110593" w:rsidRDefault="00816CB6" w:rsidP="00457B7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16CB6" w:rsidRPr="00110593" w:rsidRDefault="00816CB6" w:rsidP="00457B7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16CB6">
              <w:t>(t.j. Dz.U. z 2021r. poz. 1129)</w:t>
            </w:r>
            <w:r w:rsidRPr="00110593">
              <w:t xml:space="preserve"> (dalej jako: ustawa Pzp), dotyczące:</w:t>
            </w:r>
          </w:p>
          <w:p w:rsidR="00816CB6" w:rsidRPr="0043102D" w:rsidRDefault="00816CB6" w:rsidP="00457B7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16CB6" w:rsidRPr="00110593" w:rsidRDefault="00816CB6" w:rsidP="00457B7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16CB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16CB6">
        <w:rPr>
          <w:b/>
          <w:sz w:val="22"/>
          <w:szCs w:val="22"/>
        </w:rPr>
        <w:t>Dostawy energii elektrycznej o parametrach obowiązujących na terenie Polski dla obiektów Szpitala Powiatowego w Limanowej i Podstacji Pogotowia Ratunkowego w Kamienicy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8E2" w:rsidRDefault="00CE38E2">
      <w:r>
        <w:separator/>
      </w:r>
    </w:p>
  </w:endnote>
  <w:endnote w:type="continuationSeparator" w:id="0">
    <w:p w:rsidR="00CE38E2" w:rsidRDefault="00CE3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6C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6C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8E2" w:rsidRDefault="00CE38E2">
      <w:r>
        <w:separator/>
      </w:r>
    </w:p>
  </w:footnote>
  <w:footnote w:type="continuationSeparator" w:id="0">
    <w:p w:rsidR="00CE38E2" w:rsidRDefault="00CE38E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38E2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6CB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E38E2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40D972-4F3C-408C-A2A6-479D36082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43E14-128A-486E-BB50-1C84EFDEE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2022-05-30T10:27:00Z</dcterms:created>
  <dcterms:modified xsi:type="dcterms:W3CDTF">2022-05-30T10:27:00Z</dcterms:modified>
</cp:coreProperties>
</file>