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EBAAA5" w14:textId="77777777" w:rsidR="00ED43CA" w:rsidRDefault="00ED43CA" w:rsidP="003D132E">
      <w:pPr>
        <w:jc w:val="right"/>
        <w:rPr>
          <w:rFonts w:ascii="Arial" w:hAnsi="Arial" w:cs="Arial"/>
          <w:b/>
          <w:sz w:val="24"/>
          <w:szCs w:val="24"/>
        </w:rPr>
      </w:pPr>
    </w:p>
    <w:p w14:paraId="2FFE2BF9" w14:textId="77777777" w:rsidR="004A28D8" w:rsidRDefault="004A28D8" w:rsidP="003D132E">
      <w:pPr>
        <w:jc w:val="right"/>
        <w:rPr>
          <w:rFonts w:ascii="Arial" w:hAnsi="Arial" w:cs="Arial"/>
          <w:b/>
          <w:sz w:val="24"/>
          <w:szCs w:val="24"/>
        </w:rPr>
      </w:pPr>
    </w:p>
    <w:p w14:paraId="44E9B37E" w14:textId="23776542" w:rsidR="001E24B8" w:rsidRPr="00F20547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 xml:space="preserve">Załącznik nr </w:t>
      </w:r>
      <w:r w:rsidR="0051632A">
        <w:rPr>
          <w:rFonts w:ascii="Arial" w:hAnsi="Arial" w:cs="Arial"/>
          <w:b/>
          <w:sz w:val="24"/>
          <w:szCs w:val="24"/>
        </w:rPr>
        <w:t>2</w:t>
      </w:r>
      <w:r w:rsidR="003B4416" w:rsidRPr="00F20547">
        <w:rPr>
          <w:rFonts w:ascii="Arial" w:hAnsi="Arial" w:cs="Arial"/>
          <w:b/>
          <w:sz w:val="24"/>
          <w:szCs w:val="24"/>
        </w:rPr>
        <w:t xml:space="preserve"> </w:t>
      </w:r>
      <w:r w:rsidR="00EA31D1">
        <w:rPr>
          <w:rFonts w:ascii="Arial" w:hAnsi="Arial" w:cs="Arial"/>
          <w:b/>
          <w:sz w:val="24"/>
          <w:szCs w:val="24"/>
        </w:rPr>
        <w:t xml:space="preserve">do </w:t>
      </w:r>
      <w:proofErr w:type="spellStart"/>
      <w:r w:rsidR="00EA31D1">
        <w:rPr>
          <w:rFonts w:ascii="Arial" w:hAnsi="Arial" w:cs="Arial"/>
          <w:b/>
          <w:sz w:val="24"/>
          <w:szCs w:val="24"/>
        </w:rPr>
        <w:t>S</w:t>
      </w:r>
      <w:r w:rsidR="00E91813" w:rsidRPr="00F20547">
        <w:rPr>
          <w:rFonts w:ascii="Arial" w:hAnsi="Arial" w:cs="Arial"/>
          <w:b/>
          <w:sz w:val="24"/>
          <w:szCs w:val="24"/>
        </w:rPr>
        <w:t>WZ</w:t>
      </w:r>
      <w:proofErr w:type="spellEnd"/>
    </w:p>
    <w:p w14:paraId="5497BFEA" w14:textId="77777777"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5CAA575C" w14:textId="37822D0B" w:rsidR="00AB36D4" w:rsidRPr="00F20547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F20547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KA-2/</w:t>
      </w:r>
      <w:r w:rsidR="001F5F9F">
        <w:rPr>
          <w:rFonts w:ascii="Arial" w:hAnsi="Arial" w:cs="Arial"/>
          <w:b/>
          <w:bCs/>
          <w:sz w:val="24"/>
          <w:szCs w:val="24"/>
        </w:rPr>
        <w:t>0</w:t>
      </w:r>
      <w:r w:rsidR="00066BF9">
        <w:rPr>
          <w:rFonts w:ascii="Arial" w:hAnsi="Arial" w:cs="Arial"/>
          <w:b/>
          <w:bCs/>
          <w:sz w:val="24"/>
          <w:szCs w:val="24"/>
        </w:rPr>
        <w:t>36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/202</w:t>
      </w:r>
      <w:r w:rsidR="001F5F9F">
        <w:rPr>
          <w:rFonts w:ascii="Arial" w:hAnsi="Arial" w:cs="Arial"/>
          <w:b/>
          <w:bCs/>
          <w:sz w:val="24"/>
          <w:szCs w:val="24"/>
        </w:rPr>
        <w:t>2</w:t>
      </w:r>
    </w:p>
    <w:p w14:paraId="0DE65F15" w14:textId="77777777" w:rsidR="003D132E" w:rsidRPr="00F20547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14:paraId="59DA695E" w14:textId="77777777"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2B091297" w14:textId="77777777" w:rsidR="00341FB8" w:rsidRPr="00F20547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>SZCZEGÓŁOWY OPIS PRZEDMIOTU ZAMÓWIENIA</w:t>
      </w:r>
    </w:p>
    <w:p w14:paraId="161B03B9" w14:textId="77777777" w:rsidR="003B4416" w:rsidRPr="00F20547" w:rsidRDefault="003B4416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84"/>
        <w:gridCol w:w="8608"/>
      </w:tblGrid>
      <w:tr w:rsidR="005A0B39" w:rsidRPr="007142E5" w14:paraId="619CA028" w14:textId="77777777" w:rsidTr="0027209D">
        <w:tc>
          <w:tcPr>
            <w:tcW w:w="513" w:type="pct"/>
            <w:shd w:val="clear" w:color="auto" w:fill="D9D9D9" w:themeFill="background1" w:themeFillShade="D9"/>
          </w:tcPr>
          <w:p w14:paraId="6C355070" w14:textId="77777777"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4"/>
                <w:szCs w:val="24"/>
              </w:rPr>
              <w:t>Nr zadania</w:t>
            </w:r>
          </w:p>
        </w:tc>
        <w:tc>
          <w:tcPr>
            <w:tcW w:w="4487" w:type="pct"/>
            <w:shd w:val="clear" w:color="auto" w:fill="D9D9D9" w:themeFill="background1" w:themeFillShade="D9"/>
          </w:tcPr>
          <w:p w14:paraId="545BD238" w14:textId="77777777"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4"/>
                <w:szCs w:val="24"/>
              </w:rPr>
              <w:t>Opisz przedmiotu zamówienia</w:t>
            </w:r>
          </w:p>
        </w:tc>
      </w:tr>
      <w:tr w:rsidR="005A0B39" w:rsidRPr="00D9623D" w14:paraId="1F81C5ED" w14:textId="77777777" w:rsidTr="00D9623D">
        <w:tc>
          <w:tcPr>
            <w:tcW w:w="513" w:type="pct"/>
          </w:tcPr>
          <w:p w14:paraId="50B91B5C" w14:textId="77777777" w:rsidR="005A0B39" w:rsidRPr="00D9623D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D9623D">
              <w:rPr>
                <w:rFonts w:asciiTheme="minorHAnsi" w:hAnsiTheme="minorHAnsi" w:cstheme="minorHAnsi"/>
                <w:b/>
                <w:sz w:val="22"/>
                <w:szCs w:val="24"/>
              </w:rPr>
              <w:t>1</w:t>
            </w:r>
          </w:p>
        </w:tc>
        <w:tc>
          <w:tcPr>
            <w:tcW w:w="4487" w:type="pct"/>
          </w:tcPr>
          <w:p w14:paraId="3789A813" w14:textId="4B59B7C1" w:rsidR="00A83647" w:rsidRPr="00A83647" w:rsidRDefault="00A83647" w:rsidP="00A83647">
            <w:pPr>
              <w:spacing w:after="162" w:line="276" w:lineRule="auto"/>
              <w:ind w:right="3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83647">
              <w:rPr>
                <w:rFonts w:asciiTheme="minorHAnsi" w:hAnsiTheme="minorHAnsi" w:cstheme="minorHAnsi"/>
                <w:b/>
                <w:sz w:val="22"/>
                <w:szCs w:val="22"/>
              </w:rPr>
              <w:t>Laptop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– 3 szt. </w:t>
            </w:r>
          </w:p>
          <w:p w14:paraId="3701A0BE" w14:textId="38ADFEC6" w:rsidR="00A83647" w:rsidRPr="000C5EAE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A83647">
              <w:rPr>
                <w:rFonts w:asciiTheme="minorHAnsi" w:hAnsiTheme="minorHAnsi" w:cstheme="minorHAnsi"/>
                <w:sz w:val="22"/>
                <w:szCs w:val="22"/>
              </w:rPr>
              <w:t>Procesor</w:t>
            </w:r>
            <w:r w:rsidR="00040B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40B80" w:rsidRPr="000C5EAE">
              <w:rPr>
                <w:rFonts w:asciiTheme="minorHAnsi" w:hAnsiTheme="minorHAnsi" w:cstheme="minorHAnsi"/>
                <w:sz w:val="22"/>
                <w:szCs w:val="22"/>
              </w:rPr>
              <w:t>CPU</w:t>
            </w:r>
            <w:r w:rsidRPr="000C5EA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="00010A5B" w:rsidRPr="000C5EAE">
              <w:rPr>
                <w:rFonts w:asciiTheme="minorHAnsi" w:hAnsiTheme="minorHAnsi" w:cstheme="minorHAnsi"/>
                <w:sz w:val="22"/>
                <w:szCs w:val="22"/>
              </w:rPr>
              <w:t>nie mniej niż</w:t>
            </w:r>
            <w:r w:rsidRPr="000C5EAE">
              <w:rPr>
                <w:rFonts w:asciiTheme="minorHAnsi" w:hAnsiTheme="minorHAnsi" w:cstheme="minorHAnsi"/>
                <w:sz w:val="22"/>
                <w:szCs w:val="22"/>
              </w:rPr>
              <w:t xml:space="preserve"> 8</w:t>
            </w:r>
            <w:r w:rsidR="00481857">
              <w:rPr>
                <w:rFonts w:asciiTheme="minorHAnsi" w:hAnsiTheme="minorHAnsi" w:cstheme="minorHAnsi"/>
                <w:sz w:val="22"/>
                <w:szCs w:val="22"/>
              </w:rPr>
              <w:t>650</w:t>
            </w:r>
            <w:bookmarkStart w:id="0" w:name="_GoBack"/>
            <w:bookmarkEnd w:id="0"/>
            <w:r w:rsidR="00040B80" w:rsidRPr="000C5EAE">
              <w:rPr>
                <w:rFonts w:asciiTheme="minorHAnsi" w:hAnsiTheme="minorHAnsi" w:cstheme="minorHAnsi"/>
                <w:sz w:val="22"/>
                <w:szCs w:val="22"/>
              </w:rPr>
              <w:t xml:space="preserve"> pkt. w teście </w:t>
            </w:r>
            <w:proofErr w:type="spellStart"/>
            <w:r w:rsidR="00040B80" w:rsidRPr="000C5EAE">
              <w:rPr>
                <w:rFonts w:asciiTheme="minorHAnsi" w:hAnsiTheme="minorHAnsi" w:cstheme="minorHAnsi"/>
                <w:sz w:val="22"/>
                <w:szCs w:val="22"/>
              </w:rPr>
              <w:t>CPUPassMark</w:t>
            </w:r>
            <w:proofErr w:type="spellEnd"/>
            <w:r w:rsidR="00040B80" w:rsidRPr="000C5EA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40B80" w:rsidRPr="000C5EAE">
              <w:rPr>
                <w:rFonts w:asciiTheme="minorHAnsi" w:hAnsiTheme="minorHAnsi" w:cstheme="minorHAnsi"/>
                <w:i/>
                <w:sz w:val="22"/>
                <w:szCs w:val="22"/>
              </w:rPr>
              <w:t>(kryterium oceny)</w:t>
            </w:r>
          </w:p>
          <w:p w14:paraId="54806992" w14:textId="4BEB3BA2" w:rsidR="00A83647" w:rsidRPr="000C5EAE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0C5EAE">
              <w:rPr>
                <w:rFonts w:asciiTheme="minorHAnsi" w:hAnsiTheme="minorHAnsi" w:cstheme="minorHAnsi"/>
                <w:sz w:val="22"/>
                <w:szCs w:val="22"/>
              </w:rPr>
              <w:t>Pamięć RAM: 32 GB</w:t>
            </w:r>
          </w:p>
          <w:p w14:paraId="5D5EE9FE" w14:textId="77777777" w:rsidR="00A83647" w:rsidRPr="000C5EAE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0C5EAE">
              <w:rPr>
                <w:rFonts w:asciiTheme="minorHAnsi" w:hAnsiTheme="minorHAnsi" w:cstheme="minorHAnsi"/>
                <w:sz w:val="22"/>
                <w:szCs w:val="22"/>
              </w:rPr>
              <w:t>Dysk: 1TB</w:t>
            </w:r>
          </w:p>
          <w:p w14:paraId="1D439AF4" w14:textId="77777777" w:rsidR="00A83647" w:rsidRPr="000C5EAE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0C5EAE">
              <w:rPr>
                <w:rFonts w:asciiTheme="minorHAnsi" w:hAnsiTheme="minorHAnsi" w:cstheme="minorHAnsi"/>
                <w:sz w:val="22"/>
                <w:szCs w:val="22"/>
              </w:rPr>
              <w:t>Dotykowy ekran: Nie</w:t>
            </w:r>
          </w:p>
          <w:p w14:paraId="459C48C6" w14:textId="77777777" w:rsidR="00A83647" w:rsidRPr="000C5EAE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0C5EAE">
              <w:rPr>
                <w:rFonts w:asciiTheme="minorHAnsi" w:hAnsiTheme="minorHAnsi" w:cstheme="minorHAnsi"/>
                <w:sz w:val="22"/>
                <w:szCs w:val="22"/>
              </w:rPr>
              <w:t xml:space="preserve">Typ ekranu: Matowy, LED, </w:t>
            </w:r>
            <w:proofErr w:type="spellStart"/>
            <w:r w:rsidRPr="000C5EAE">
              <w:rPr>
                <w:rFonts w:asciiTheme="minorHAnsi" w:hAnsiTheme="minorHAnsi" w:cstheme="minorHAnsi"/>
                <w:sz w:val="22"/>
                <w:szCs w:val="22"/>
              </w:rPr>
              <w:t>IPS</w:t>
            </w:r>
            <w:proofErr w:type="spellEnd"/>
          </w:p>
          <w:p w14:paraId="17A0AE5F" w14:textId="2B75E1F9" w:rsidR="00A83647" w:rsidRPr="000C5EAE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0C5EAE">
              <w:rPr>
                <w:rFonts w:asciiTheme="minorHAnsi" w:hAnsiTheme="minorHAnsi" w:cstheme="minorHAnsi"/>
                <w:sz w:val="22"/>
                <w:szCs w:val="22"/>
              </w:rPr>
              <w:t>Przekątna ekranu: 15,6"</w:t>
            </w:r>
          </w:p>
          <w:p w14:paraId="0A4E2F35" w14:textId="6F55B889" w:rsidR="00A83647" w:rsidRPr="000C5EAE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0C5EAE">
              <w:rPr>
                <w:rFonts w:asciiTheme="minorHAnsi" w:hAnsiTheme="minorHAnsi" w:cstheme="minorHAnsi"/>
                <w:sz w:val="22"/>
                <w:szCs w:val="22"/>
              </w:rPr>
              <w:t>Rozdzielczość ekranu: 1920 x 1080 (</w:t>
            </w:r>
            <w:proofErr w:type="spellStart"/>
            <w:r w:rsidRPr="000C5EAE">
              <w:rPr>
                <w:rFonts w:asciiTheme="minorHAnsi" w:hAnsiTheme="minorHAnsi" w:cstheme="minorHAnsi"/>
                <w:sz w:val="22"/>
                <w:szCs w:val="22"/>
              </w:rPr>
              <w:t>FullHD</w:t>
            </w:r>
            <w:proofErr w:type="spellEnd"/>
            <w:r w:rsidRPr="000C5EAE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7475BCAC" w14:textId="3AD043F6" w:rsidR="00A83647" w:rsidRPr="000C5EAE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0C5EAE">
              <w:rPr>
                <w:rFonts w:asciiTheme="minorHAnsi" w:hAnsiTheme="minorHAnsi" w:cstheme="minorHAnsi"/>
                <w:sz w:val="22"/>
                <w:szCs w:val="22"/>
              </w:rPr>
              <w:t xml:space="preserve">Karta graficzna: </w:t>
            </w:r>
            <w:r w:rsidR="00040B80" w:rsidRPr="000C5EAE">
              <w:rPr>
                <w:rFonts w:asciiTheme="minorHAnsi" w:hAnsiTheme="minorHAnsi" w:cstheme="minorHAnsi"/>
                <w:sz w:val="22"/>
                <w:szCs w:val="22"/>
              </w:rPr>
              <w:t xml:space="preserve">nie mniej niż </w:t>
            </w:r>
            <w:r w:rsidRPr="000C5EAE">
              <w:rPr>
                <w:rFonts w:asciiTheme="minorHAnsi" w:hAnsiTheme="minorHAnsi" w:cstheme="minorHAnsi"/>
                <w:sz w:val="22"/>
                <w:szCs w:val="22"/>
              </w:rPr>
              <w:t>8600</w:t>
            </w:r>
            <w:r w:rsidR="00040B80" w:rsidRPr="000C5EAE">
              <w:rPr>
                <w:rFonts w:asciiTheme="minorHAnsi" w:hAnsiTheme="minorHAnsi" w:cstheme="minorHAnsi"/>
                <w:sz w:val="22"/>
                <w:szCs w:val="22"/>
              </w:rPr>
              <w:t xml:space="preserve"> pkt. w teście </w:t>
            </w:r>
            <w:proofErr w:type="spellStart"/>
            <w:r w:rsidR="00040B80" w:rsidRPr="000C5EAE">
              <w:rPr>
                <w:rFonts w:asciiTheme="minorHAnsi" w:hAnsiTheme="minorHAnsi" w:cstheme="minorHAnsi"/>
                <w:sz w:val="22"/>
                <w:szCs w:val="22"/>
              </w:rPr>
              <w:t>GPUPassMark</w:t>
            </w:r>
            <w:proofErr w:type="spellEnd"/>
            <w:r w:rsidR="00040B80" w:rsidRPr="000C5EA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40B80" w:rsidRPr="000C5EAE">
              <w:rPr>
                <w:rFonts w:asciiTheme="minorHAnsi" w:hAnsiTheme="minorHAnsi" w:cstheme="minorHAnsi"/>
                <w:i/>
                <w:sz w:val="22"/>
                <w:szCs w:val="22"/>
              </w:rPr>
              <w:t>(kryterium oceny)</w:t>
            </w:r>
          </w:p>
          <w:p w14:paraId="63D40A11" w14:textId="77777777" w:rsidR="00A83647" w:rsidRPr="00A83647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0C5EAE">
              <w:rPr>
                <w:rFonts w:asciiTheme="minorHAnsi" w:hAnsiTheme="minorHAnsi" w:cstheme="minorHAnsi"/>
                <w:sz w:val="22"/>
                <w:szCs w:val="22"/>
              </w:rPr>
              <w:t>Pamięć karty graficznej: 6 GB</w:t>
            </w:r>
          </w:p>
          <w:p w14:paraId="58932A7B" w14:textId="2F1C0965" w:rsidR="00A83647" w:rsidRPr="00A83647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A83647">
              <w:rPr>
                <w:rFonts w:asciiTheme="minorHAnsi" w:hAnsiTheme="minorHAnsi" w:cstheme="minorHAnsi"/>
                <w:sz w:val="22"/>
                <w:szCs w:val="22"/>
              </w:rPr>
              <w:t>Akcesoria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wbudowane</w:t>
            </w:r>
            <w:r w:rsidRPr="00A83647">
              <w:rPr>
                <w:rFonts w:asciiTheme="minorHAnsi" w:hAnsiTheme="minorHAnsi" w:cstheme="minorHAnsi"/>
                <w:sz w:val="22"/>
                <w:szCs w:val="22"/>
              </w:rPr>
              <w:t>: głośniki stereo, mikrofon, kamera internetowa</w:t>
            </w:r>
          </w:p>
          <w:p w14:paraId="20D197A3" w14:textId="77777777" w:rsidR="00A83647" w:rsidRPr="00A83647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A83647">
              <w:rPr>
                <w:rFonts w:asciiTheme="minorHAnsi" w:hAnsiTheme="minorHAnsi" w:cstheme="minorHAnsi"/>
                <w:sz w:val="22"/>
                <w:szCs w:val="22"/>
              </w:rPr>
              <w:t xml:space="preserve">Złącza: USB, </w:t>
            </w:r>
            <w:proofErr w:type="spellStart"/>
            <w:r w:rsidRPr="00A83647">
              <w:rPr>
                <w:rFonts w:asciiTheme="minorHAnsi" w:hAnsiTheme="minorHAnsi" w:cstheme="minorHAnsi"/>
                <w:sz w:val="22"/>
                <w:szCs w:val="22"/>
              </w:rPr>
              <w:t>HDMI</w:t>
            </w:r>
            <w:proofErr w:type="spellEnd"/>
            <w:r w:rsidRPr="00A83647">
              <w:rPr>
                <w:rFonts w:asciiTheme="minorHAnsi" w:hAnsiTheme="minorHAnsi" w:cstheme="minorHAnsi"/>
                <w:sz w:val="22"/>
                <w:szCs w:val="22"/>
              </w:rPr>
              <w:t xml:space="preserve"> 2.0, Wyjście słuchawkowe/wejście mikrofonowe -</w:t>
            </w:r>
          </w:p>
          <w:p w14:paraId="23B311B9" w14:textId="77777777" w:rsidR="00A83647" w:rsidRPr="00A83647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A83647">
              <w:rPr>
                <w:rFonts w:asciiTheme="minorHAnsi" w:hAnsiTheme="minorHAnsi" w:cstheme="minorHAnsi"/>
                <w:sz w:val="22"/>
                <w:szCs w:val="22"/>
              </w:rPr>
              <w:t>Obudowa: Aluminiowa pokrywa matrycy</w:t>
            </w:r>
          </w:p>
          <w:p w14:paraId="63036F09" w14:textId="77777777" w:rsidR="00D9623D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A83647">
              <w:rPr>
                <w:rFonts w:asciiTheme="minorHAnsi" w:hAnsiTheme="minorHAnsi" w:cstheme="minorHAnsi"/>
                <w:sz w:val="22"/>
                <w:szCs w:val="22"/>
              </w:rPr>
              <w:t>System operacyjny: Microsoft Windows 10 Home PL (wersja 64-bitowa)</w:t>
            </w:r>
          </w:p>
          <w:p w14:paraId="2B7681C6" w14:textId="61C6746D" w:rsidR="00A83647" w:rsidRPr="00A83647" w:rsidRDefault="00A83647" w:rsidP="00A83647">
            <w:pPr>
              <w:spacing w:after="162" w:line="276" w:lineRule="auto"/>
              <w:ind w:right="3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83647">
              <w:rPr>
                <w:rFonts w:asciiTheme="minorHAnsi" w:hAnsiTheme="minorHAnsi" w:cstheme="minorHAnsi"/>
                <w:b/>
                <w:sz w:val="22"/>
                <w:szCs w:val="22"/>
              </w:rPr>
              <w:t>Kamera internetowa do komputera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– 1 szt. </w:t>
            </w:r>
          </w:p>
          <w:p w14:paraId="7C5D49E4" w14:textId="77777777" w:rsidR="00A83647" w:rsidRPr="00A83647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A83647">
              <w:rPr>
                <w:rFonts w:asciiTheme="minorHAnsi" w:hAnsiTheme="minorHAnsi" w:cstheme="minorHAnsi"/>
                <w:sz w:val="22"/>
                <w:szCs w:val="22"/>
              </w:rPr>
              <w:t>Typ matrycy: CMOS</w:t>
            </w:r>
          </w:p>
          <w:p w14:paraId="21E89C2D" w14:textId="77777777" w:rsidR="00A83647" w:rsidRPr="00A83647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A83647">
              <w:rPr>
                <w:rFonts w:asciiTheme="minorHAnsi" w:hAnsiTheme="minorHAnsi" w:cstheme="minorHAnsi"/>
                <w:sz w:val="22"/>
                <w:szCs w:val="22"/>
              </w:rPr>
              <w:t xml:space="preserve">Rozdzielczość połączeń wideo: </w:t>
            </w:r>
            <w:proofErr w:type="spellStart"/>
            <w:r w:rsidRPr="00A83647">
              <w:rPr>
                <w:rFonts w:asciiTheme="minorHAnsi" w:hAnsiTheme="minorHAnsi" w:cstheme="minorHAnsi"/>
                <w:sz w:val="22"/>
                <w:szCs w:val="22"/>
              </w:rPr>
              <w:t>FullHD</w:t>
            </w:r>
            <w:proofErr w:type="spellEnd"/>
            <w:r w:rsidRPr="00A83647">
              <w:rPr>
                <w:rFonts w:asciiTheme="minorHAnsi" w:hAnsiTheme="minorHAnsi" w:cstheme="minorHAnsi"/>
                <w:sz w:val="22"/>
                <w:szCs w:val="22"/>
              </w:rPr>
              <w:t xml:space="preserve"> (1920 x 1080)</w:t>
            </w:r>
          </w:p>
          <w:p w14:paraId="73BC36FF" w14:textId="77777777" w:rsidR="00A83647" w:rsidRPr="00A83647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A83647">
              <w:rPr>
                <w:rFonts w:asciiTheme="minorHAnsi" w:hAnsiTheme="minorHAnsi" w:cstheme="minorHAnsi"/>
                <w:sz w:val="22"/>
                <w:szCs w:val="22"/>
              </w:rPr>
              <w:t>Mikrofon: Wbudowany, mono</w:t>
            </w:r>
          </w:p>
          <w:p w14:paraId="1696CDE0" w14:textId="77777777" w:rsidR="00A83647" w:rsidRPr="00A83647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A83647">
              <w:rPr>
                <w:rFonts w:asciiTheme="minorHAnsi" w:hAnsiTheme="minorHAnsi" w:cstheme="minorHAnsi"/>
                <w:sz w:val="22"/>
                <w:szCs w:val="22"/>
              </w:rPr>
              <w:t>Ustawienie ostrości: Automatyczne</w:t>
            </w:r>
          </w:p>
          <w:p w14:paraId="3264B9F5" w14:textId="77777777" w:rsidR="00A83647" w:rsidRPr="00A83647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A83647">
              <w:rPr>
                <w:rFonts w:asciiTheme="minorHAnsi" w:hAnsiTheme="minorHAnsi" w:cstheme="minorHAnsi"/>
                <w:sz w:val="22"/>
                <w:szCs w:val="22"/>
              </w:rPr>
              <w:t>Opcje montażu: Łącznik w kształcie litery L i możliwość montażu na statywie</w:t>
            </w:r>
          </w:p>
          <w:p w14:paraId="2DE9A8A5" w14:textId="77777777" w:rsidR="00A83647" w:rsidRDefault="00A83647" w:rsidP="00737FFA">
            <w:pPr>
              <w:spacing w:line="276" w:lineRule="auto"/>
              <w:ind w:right="6"/>
              <w:rPr>
                <w:rFonts w:asciiTheme="minorHAnsi" w:hAnsiTheme="minorHAnsi" w:cstheme="minorHAnsi"/>
                <w:sz w:val="22"/>
                <w:szCs w:val="22"/>
              </w:rPr>
            </w:pPr>
            <w:r w:rsidRPr="00A83647">
              <w:rPr>
                <w:rFonts w:asciiTheme="minorHAnsi" w:hAnsiTheme="minorHAnsi" w:cstheme="minorHAnsi"/>
                <w:sz w:val="22"/>
                <w:szCs w:val="22"/>
              </w:rPr>
              <w:t xml:space="preserve">Dodatkowe informacje: Mikrofon z funkcją redukcji szumów, uniwersalny klips, osłona obiektywu, długość kabla: 1,5 m, pole widzenia 103º, funkcja </w:t>
            </w:r>
            <w:proofErr w:type="spellStart"/>
            <w:r w:rsidRPr="00A83647">
              <w:rPr>
                <w:rFonts w:asciiTheme="minorHAnsi" w:hAnsiTheme="minorHAnsi" w:cstheme="minorHAnsi"/>
                <w:sz w:val="22"/>
                <w:szCs w:val="22"/>
              </w:rPr>
              <w:t>HDR</w:t>
            </w:r>
            <w:proofErr w:type="spellEnd"/>
            <w:r w:rsidRPr="00A83647">
              <w:rPr>
                <w:rFonts w:asciiTheme="minorHAnsi" w:hAnsiTheme="minorHAnsi" w:cstheme="minorHAnsi"/>
                <w:sz w:val="22"/>
                <w:szCs w:val="22"/>
              </w:rPr>
              <w:t>, dedykowane oprogramowanie do zarządzania kamerą</w:t>
            </w:r>
          </w:p>
          <w:p w14:paraId="7019AF49" w14:textId="77777777" w:rsidR="00E019AF" w:rsidRDefault="00E019AF" w:rsidP="00E019AF">
            <w:pPr>
              <w:pStyle w:val="Zwykytekst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</w:p>
          <w:p w14:paraId="3EB777F5" w14:textId="31261233" w:rsidR="00737FFA" w:rsidRPr="00E019AF" w:rsidRDefault="00E019AF" w:rsidP="00E019AF">
            <w:pPr>
              <w:pStyle w:val="Zwykytekst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Minimalny okres gwarancji: 2 lata </w:t>
            </w:r>
            <w:r w:rsidRPr="000C5EAE">
              <w:rPr>
                <w:rFonts w:ascii="Arial" w:hAnsi="Arial" w:cs="Arial"/>
                <w:i/>
                <w:szCs w:val="22"/>
              </w:rPr>
              <w:t>(kryterium oceny)</w:t>
            </w:r>
          </w:p>
        </w:tc>
      </w:tr>
      <w:tr w:rsidR="005A0B39" w:rsidRPr="00D9623D" w14:paraId="2B80163A" w14:textId="77777777" w:rsidTr="00D9623D">
        <w:tc>
          <w:tcPr>
            <w:tcW w:w="513" w:type="pct"/>
            <w:shd w:val="clear" w:color="auto" w:fill="F2F2F2" w:themeFill="background1" w:themeFillShade="F2"/>
          </w:tcPr>
          <w:p w14:paraId="5092D95B" w14:textId="77777777" w:rsidR="005A0B39" w:rsidRPr="00D9623D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D9623D">
              <w:rPr>
                <w:rFonts w:asciiTheme="minorHAnsi" w:hAnsiTheme="minorHAnsi" w:cstheme="minorHAnsi"/>
                <w:b/>
                <w:sz w:val="22"/>
                <w:szCs w:val="24"/>
              </w:rPr>
              <w:t>2</w:t>
            </w:r>
          </w:p>
        </w:tc>
        <w:tc>
          <w:tcPr>
            <w:tcW w:w="4487" w:type="pct"/>
            <w:shd w:val="clear" w:color="auto" w:fill="F2F2F2" w:themeFill="background1" w:themeFillShade="F2"/>
          </w:tcPr>
          <w:p w14:paraId="2A83F8FD" w14:textId="0843F5DD" w:rsidR="00A83647" w:rsidRPr="00A83647" w:rsidRDefault="00A83647" w:rsidP="00A8364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A83647">
              <w:rPr>
                <w:rFonts w:asciiTheme="minorHAnsi" w:hAnsiTheme="minorHAnsi" w:cstheme="minorHAnsi"/>
                <w:b/>
              </w:rPr>
              <w:t>Tablet graficzny do rysowania</w:t>
            </w:r>
            <w:r>
              <w:rPr>
                <w:rFonts w:asciiTheme="minorHAnsi" w:hAnsiTheme="minorHAnsi" w:cstheme="minorHAnsi"/>
                <w:b/>
              </w:rPr>
              <w:t xml:space="preserve"> – 3 szt.</w:t>
            </w:r>
          </w:p>
          <w:p w14:paraId="23F3D169" w14:textId="77777777" w:rsidR="00A83647" w:rsidRPr="00A83647" w:rsidRDefault="00A83647" w:rsidP="00A8364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83647">
              <w:rPr>
                <w:rFonts w:asciiTheme="minorHAnsi" w:hAnsiTheme="minorHAnsi" w:cstheme="minorHAnsi"/>
              </w:rPr>
              <w:t>Typ produktu: Tablet piórkowy</w:t>
            </w:r>
          </w:p>
          <w:p w14:paraId="5BB57844" w14:textId="5E2C12E9" w:rsidR="00A83647" w:rsidRPr="00A83647" w:rsidRDefault="00A83647" w:rsidP="00A8364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83647">
              <w:rPr>
                <w:rFonts w:asciiTheme="minorHAnsi" w:hAnsiTheme="minorHAnsi" w:cstheme="minorHAnsi"/>
              </w:rPr>
              <w:t xml:space="preserve">Aktywny obszar roboczy: </w:t>
            </w:r>
            <w:r w:rsidR="00E019AF">
              <w:rPr>
                <w:rFonts w:asciiTheme="minorHAnsi" w:hAnsiTheme="minorHAnsi" w:cstheme="minorHAnsi"/>
              </w:rPr>
              <w:t xml:space="preserve">minimum </w:t>
            </w:r>
            <w:r w:rsidRPr="00A83647">
              <w:rPr>
                <w:rFonts w:asciiTheme="minorHAnsi" w:hAnsiTheme="minorHAnsi" w:cstheme="minorHAnsi"/>
              </w:rPr>
              <w:t>2</w:t>
            </w:r>
            <w:r w:rsidR="00E019AF">
              <w:rPr>
                <w:rFonts w:asciiTheme="minorHAnsi" w:hAnsiTheme="minorHAnsi" w:cstheme="minorHAnsi"/>
              </w:rPr>
              <w:t>20</w:t>
            </w:r>
            <w:r w:rsidRPr="00A83647">
              <w:rPr>
                <w:rFonts w:asciiTheme="minorHAnsi" w:hAnsiTheme="minorHAnsi" w:cstheme="minorHAnsi"/>
              </w:rPr>
              <w:t xml:space="preserve"> x </w:t>
            </w:r>
            <w:r w:rsidR="00E019AF">
              <w:rPr>
                <w:rFonts w:asciiTheme="minorHAnsi" w:hAnsiTheme="minorHAnsi" w:cstheme="minorHAnsi"/>
              </w:rPr>
              <w:t xml:space="preserve">minimum </w:t>
            </w:r>
            <w:r w:rsidRPr="00A83647">
              <w:rPr>
                <w:rFonts w:asciiTheme="minorHAnsi" w:hAnsiTheme="minorHAnsi" w:cstheme="minorHAnsi"/>
              </w:rPr>
              <w:t>14</w:t>
            </w:r>
            <w:r w:rsidR="00E019AF">
              <w:rPr>
                <w:rFonts w:asciiTheme="minorHAnsi" w:hAnsiTheme="minorHAnsi" w:cstheme="minorHAnsi"/>
              </w:rPr>
              <w:t>0</w:t>
            </w:r>
            <w:r w:rsidRPr="00A83647">
              <w:rPr>
                <w:rFonts w:asciiTheme="minorHAnsi" w:hAnsiTheme="minorHAnsi" w:cstheme="minorHAnsi"/>
              </w:rPr>
              <w:t xml:space="preserve"> mm</w:t>
            </w:r>
            <w:r w:rsidR="00E019AF">
              <w:rPr>
                <w:rFonts w:asciiTheme="minorHAnsi" w:hAnsiTheme="minorHAnsi" w:cstheme="minorHAnsi"/>
              </w:rPr>
              <w:t xml:space="preserve"> </w:t>
            </w:r>
            <w:r w:rsidR="00E019AF" w:rsidRPr="00E019AF">
              <w:rPr>
                <w:rFonts w:asciiTheme="minorHAnsi" w:hAnsiTheme="minorHAnsi" w:cstheme="minorHAnsi"/>
                <w:i/>
              </w:rPr>
              <w:t>(kryterium oceny)</w:t>
            </w:r>
          </w:p>
          <w:p w14:paraId="5BD3C1B6" w14:textId="77777777" w:rsidR="00A83647" w:rsidRPr="00A83647" w:rsidRDefault="00A83647" w:rsidP="00A8364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83647">
              <w:rPr>
                <w:rFonts w:asciiTheme="minorHAnsi" w:hAnsiTheme="minorHAnsi" w:cstheme="minorHAnsi"/>
              </w:rPr>
              <w:t xml:space="preserve">Rozdzielczość: 5080 </w:t>
            </w:r>
            <w:proofErr w:type="spellStart"/>
            <w:r w:rsidRPr="00A83647">
              <w:rPr>
                <w:rFonts w:asciiTheme="minorHAnsi" w:hAnsiTheme="minorHAnsi" w:cstheme="minorHAnsi"/>
              </w:rPr>
              <w:t>lpi</w:t>
            </w:r>
            <w:proofErr w:type="spellEnd"/>
          </w:p>
          <w:p w14:paraId="65BB4A5E" w14:textId="77777777" w:rsidR="00A83647" w:rsidRPr="00A83647" w:rsidRDefault="00A83647" w:rsidP="00A8364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83647">
              <w:rPr>
                <w:rFonts w:asciiTheme="minorHAnsi" w:hAnsiTheme="minorHAnsi" w:cstheme="minorHAnsi"/>
              </w:rPr>
              <w:t>Poziomy nacisku: 8192</w:t>
            </w:r>
          </w:p>
          <w:p w14:paraId="5D20DD86" w14:textId="77777777" w:rsidR="00A83647" w:rsidRPr="00A83647" w:rsidRDefault="00A83647" w:rsidP="00A8364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83647">
              <w:rPr>
                <w:rFonts w:asciiTheme="minorHAnsi" w:hAnsiTheme="minorHAnsi" w:cstheme="minorHAnsi"/>
              </w:rPr>
              <w:t>Interfejs: USB</w:t>
            </w:r>
          </w:p>
          <w:p w14:paraId="50DF54AA" w14:textId="77777777" w:rsidR="00A83647" w:rsidRPr="00A83647" w:rsidRDefault="00A83647" w:rsidP="00A8364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83647">
              <w:rPr>
                <w:rFonts w:asciiTheme="minorHAnsi" w:hAnsiTheme="minorHAnsi" w:cstheme="minorHAnsi"/>
              </w:rPr>
              <w:t>Typ piórka: Czułe na nacisk, bezprzewodowe, bezbateryjne, rozpoznające nachylenie</w:t>
            </w:r>
          </w:p>
          <w:p w14:paraId="22BFE8AF" w14:textId="77777777" w:rsidR="00A83647" w:rsidRPr="00A83647" w:rsidRDefault="00A83647" w:rsidP="00A8364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83647">
              <w:rPr>
                <w:rFonts w:asciiTheme="minorHAnsi" w:hAnsiTheme="minorHAnsi" w:cstheme="minorHAnsi"/>
              </w:rPr>
              <w:t>Technologia: Rezonans elektromagnetyczny</w:t>
            </w:r>
          </w:p>
          <w:p w14:paraId="374E3CC5" w14:textId="77777777" w:rsidR="00A83647" w:rsidRPr="00A83647" w:rsidRDefault="00A83647" w:rsidP="00A8364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83647">
              <w:rPr>
                <w:rFonts w:asciiTheme="minorHAnsi" w:hAnsiTheme="minorHAnsi" w:cstheme="minorHAnsi"/>
              </w:rPr>
              <w:lastRenderedPageBreak/>
              <w:t xml:space="preserve">Przyciski: Pierścień dotykowy, 8 x </w:t>
            </w:r>
            <w:proofErr w:type="spellStart"/>
            <w:r w:rsidRPr="00A83647">
              <w:rPr>
                <w:rFonts w:asciiTheme="minorHAnsi" w:hAnsiTheme="minorHAnsi" w:cstheme="minorHAnsi"/>
              </w:rPr>
              <w:t>ExpressKey</w:t>
            </w:r>
            <w:proofErr w:type="spellEnd"/>
            <w:r w:rsidRPr="00A83647">
              <w:rPr>
                <w:rFonts w:asciiTheme="minorHAnsi" w:hAnsiTheme="minorHAnsi" w:cstheme="minorHAnsi"/>
              </w:rPr>
              <w:t>, przycisk zasilania</w:t>
            </w:r>
          </w:p>
          <w:p w14:paraId="4F7E1813" w14:textId="77777777" w:rsidR="00A83647" w:rsidRPr="00A83647" w:rsidRDefault="00A83647" w:rsidP="00A8364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83647">
              <w:rPr>
                <w:rFonts w:asciiTheme="minorHAnsi" w:hAnsiTheme="minorHAnsi" w:cstheme="minorHAnsi"/>
              </w:rPr>
              <w:t>Zasilanie: Wbudowany akumulator, USB</w:t>
            </w:r>
          </w:p>
          <w:p w14:paraId="336E67D2" w14:textId="77777777" w:rsidR="00A83647" w:rsidRPr="00A83647" w:rsidRDefault="00A83647" w:rsidP="00A8364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83647">
              <w:rPr>
                <w:rFonts w:asciiTheme="minorHAnsi" w:hAnsiTheme="minorHAnsi" w:cstheme="minorHAnsi"/>
              </w:rPr>
              <w:t>Kompatybilność: Windows</w:t>
            </w:r>
          </w:p>
          <w:p w14:paraId="2D91B1BE" w14:textId="77777777" w:rsidR="00A83647" w:rsidRPr="00A83647" w:rsidRDefault="00A83647" w:rsidP="00A8364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83647">
              <w:rPr>
                <w:rFonts w:asciiTheme="minorHAnsi" w:hAnsiTheme="minorHAnsi" w:cstheme="minorHAnsi"/>
              </w:rPr>
              <w:t>Dodatkowe informacje: Programowalne przyciski, okrągłe menu ekranowe</w:t>
            </w:r>
          </w:p>
          <w:p w14:paraId="495C8051" w14:textId="77777777" w:rsidR="00A83647" w:rsidRPr="00A83647" w:rsidRDefault="00A83647" w:rsidP="00A8364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83647">
              <w:rPr>
                <w:rFonts w:asciiTheme="minorHAnsi" w:hAnsiTheme="minorHAnsi" w:cstheme="minorHAnsi"/>
              </w:rPr>
              <w:t>Akcesoria: Kabel USB, piórko, podstawka pod piórko</w:t>
            </w:r>
          </w:p>
          <w:p w14:paraId="19BCEEDC" w14:textId="77777777" w:rsidR="00D9623D" w:rsidRDefault="00A83647" w:rsidP="00A8364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A83647">
              <w:rPr>
                <w:rFonts w:asciiTheme="minorHAnsi" w:hAnsiTheme="minorHAnsi" w:cstheme="minorHAnsi"/>
              </w:rPr>
              <w:t>Kolor: Czarny</w:t>
            </w:r>
          </w:p>
          <w:p w14:paraId="7A65B93B" w14:textId="6CB69F83" w:rsidR="00E019AF" w:rsidRPr="00E019AF" w:rsidRDefault="00E019AF" w:rsidP="00E019AF">
            <w:pPr>
              <w:pStyle w:val="Zwykytekst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Minimalny okres gwarancji: 2 lata </w:t>
            </w:r>
          </w:p>
        </w:tc>
      </w:tr>
    </w:tbl>
    <w:p w14:paraId="6BE18A68" w14:textId="77777777" w:rsidR="003B4416" w:rsidRPr="00D9623D" w:rsidRDefault="003B4416" w:rsidP="003B4416">
      <w:pPr>
        <w:ind w:left="357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4687A1BB" w14:textId="74F33F29" w:rsidR="003B4416" w:rsidRDefault="000E51C8" w:rsidP="004A28D8">
      <w:pPr>
        <w:pStyle w:val="Zwykytekst"/>
        <w:spacing w:line="276" w:lineRule="auto"/>
        <w:jc w:val="both"/>
        <w:rPr>
          <w:rFonts w:ascii="Arial" w:hAnsi="Arial" w:cs="Arial"/>
          <w:szCs w:val="22"/>
        </w:rPr>
      </w:pPr>
      <w:r w:rsidRPr="00EF5E7C">
        <w:rPr>
          <w:rFonts w:ascii="Arial" w:hAnsi="Arial" w:cs="Arial"/>
          <w:szCs w:val="22"/>
        </w:rPr>
        <w:t xml:space="preserve">Podane wyżej parametry należy traktować jako minimalne. </w:t>
      </w:r>
    </w:p>
    <w:p w14:paraId="32CB0EEB" w14:textId="53C04252" w:rsidR="000C5EAE" w:rsidRDefault="000C5EAE" w:rsidP="004A28D8">
      <w:pPr>
        <w:pStyle w:val="Zwykytekst"/>
        <w:spacing w:line="276" w:lineRule="auto"/>
        <w:jc w:val="both"/>
        <w:rPr>
          <w:rFonts w:ascii="Arial" w:hAnsi="Arial" w:cs="Arial"/>
          <w:szCs w:val="22"/>
        </w:rPr>
      </w:pPr>
    </w:p>
    <w:p w14:paraId="3A81738A" w14:textId="2646A91C" w:rsidR="00EF5E7C" w:rsidRPr="00EF5E7C" w:rsidRDefault="00EF5E7C" w:rsidP="004A28D8">
      <w:pPr>
        <w:pStyle w:val="Zwykytekst"/>
        <w:spacing w:line="276" w:lineRule="auto"/>
        <w:jc w:val="both"/>
        <w:rPr>
          <w:rFonts w:ascii="Arial" w:hAnsi="Arial" w:cs="Arial"/>
          <w:szCs w:val="22"/>
        </w:rPr>
      </w:pPr>
      <w:r w:rsidRPr="00EF5E7C">
        <w:rPr>
          <w:rFonts w:ascii="Arial" w:hAnsi="Arial" w:cs="Arial"/>
          <w:szCs w:val="22"/>
        </w:rPr>
        <w:t xml:space="preserve">Wykonawca zobowiązany jest do jednoznacznego określenia zaoferowanych w ofercie urządzeń, charakteryzując je poprzez wskazanie na konkretny wyrób model, producenta, a w przypadku procesora </w:t>
      </w:r>
      <w:r w:rsidR="00CF14C6">
        <w:rPr>
          <w:rFonts w:ascii="Arial" w:hAnsi="Arial" w:cs="Arial"/>
          <w:szCs w:val="22"/>
        </w:rPr>
        <w:t xml:space="preserve">CPU i </w:t>
      </w:r>
      <w:proofErr w:type="spellStart"/>
      <w:r w:rsidR="00CF14C6">
        <w:rPr>
          <w:rFonts w:ascii="Arial" w:hAnsi="Arial" w:cs="Arial"/>
          <w:szCs w:val="22"/>
        </w:rPr>
        <w:t>GPU</w:t>
      </w:r>
      <w:proofErr w:type="spellEnd"/>
      <w:r w:rsidR="00CF14C6">
        <w:rPr>
          <w:rFonts w:ascii="Arial" w:hAnsi="Arial" w:cs="Arial"/>
          <w:szCs w:val="22"/>
        </w:rPr>
        <w:t xml:space="preserve"> </w:t>
      </w:r>
      <w:r w:rsidRPr="00EF5E7C">
        <w:rPr>
          <w:rFonts w:ascii="Arial" w:hAnsi="Arial" w:cs="Arial"/>
          <w:szCs w:val="22"/>
        </w:rPr>
        <w:t xml:space="preserve">należy </w:t>
      </w:r>
      <w:r w:rsidR="00CF14C6">
        <w:rPr>
          <w:rFonts w:ascii="Arial" w:hAnsi="Arial" w:cs="Arial"/>
          <w:szCs w:val="22"/>
        </w:rPr>
        <w:t xml:space="preserve">podać </w:t>
      </w:r>
      <w:r w:rsidRPr="00EF5E7C">
        <w:rPr>
          <w:rFonts w:ascii="Arial" w:hAnsi="Arial" w:cs="Arial"/>
          <w:szCs w:val="22"/>
        </w:rPr>
        <w:t>wskaźnik wydajności procesora w teście CPU</w:t>
      </w:r>
      <w:r w:rsidR="00045A31">
        <w:rPr>
          <w:rFonts w:ascii="Arial" w:hAnsi="Arial" w:cs="Arial"/>
          <w:szCs w:val="22"/>
        </w:rPr>
        <w:t>/</w:t>
      </w:r>
      <w:proofErr w:type="spellStart"/>
      <w:r w:rsidR="00045A31">
        <w:rPr>
          <w:rFonts w:ascii="Arial" w:hAnsi="Arial" w:cs="Arial"/>
          <w:szCs w:val="22"/>
        </w:rPr>
        <w:t>GPU</w:t>
      </w:r>
      <w:proofErr w:type="spellEnd"/>
      <w:r w:rsidR="00045A31">
        <w:rPr>
          <w:rFonts w:ascii="Arial" w:hAnsi="Arial" w:cs="Arial"/>
          <w:szCs w:val="22"/>
        </w:rPr>
        <w:t xml:space="preserve"> </w:t>
      </w:r>
      <w:proofErr w:type="spellStart"/>
      <w:r w:rsidRPr="00EF5E7C">
        <w:rPr>
          <w:rFonts w:ascii="Arial" w:hAnsi="Arial" w:cs="Arial"/>
          <w:szCs w:val="22"/>
        </w:rPr>
        <w:t>PassMark</w:t>
      </w:r>
      <w:proofErr w:type="spellEnd"/>
      <w:r w:rsidRPr="00EF5E7C">
        <w:rPr>
          <w:rFonts w:ascii="Arial" w:hAnsi="Arial" w:cs="Arial"/>
          <w:szCs w:val="22"/>
        </w:rPr>
        <w:t xml:space="preserve"> opublikowany na stronie internetowej www.cpubenchmark.net.</w:t>
      </w:r>
    </w:p>
    <w:p w14:paraId="5C5456C7" w14:textId="77777777" w:rsidR="003B4416" w:rsidRPr="009248C8" w:rsidRDefault="003B4416" w:rsidP="003B4416">
      <w:pPr>
        <w:pStyle w:val="Zwykytekst"/>
        <w:jc w:val="both"/>
        <w:rPr>
          <w:rFonts w:ascii="Arial" w:hAnsi="Arial" w:cs="Arial"/>
          <w:b/>
          <w:i/>
          <w:sz w:val="22"/>
          <w:szCs w:val="22"/>
        </w:rPr>
      </w:pPr>
    </w:p>
    <w:p w14:paraId="2A91F3F3" w14:textId="77777777" w:rsidR="003B4416" w:rsidRDefault="003B4416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3C487B15" w14:textId="77777777"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43A6AB3F" w14:textId="77777777"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6C0468D3" w14:textId="77777777"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003657CC" w14:textId="77777777" w:rsidR="004A28D8" w:rsidRPr="00F20547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sectPr w:rsidR="004A28D8" w:rsidRPr="00F20547" w:rsidSect="00071380">
      <w:headerReference w:type="default" r:id="rId10"/>
      <w:footerReference w:type="default" r:id="rId11"/>
      <w:headerReference w:type="first" r:id="rId12"/>
      <w:pgSz w:w="11906" w:h="16838"/>
      <w:pgMar w:top="1417" w:right="1152" w:bottom="1417" w:left="115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39D155" w14:textId="77777777" w:rsidR="00CF6829" w:rsidRDefault="00CF6829">
      <w:r>
        <w:separator/>
      </w:r>
    </w:p>
  </w:endnote>
  <w:endnote w:type="continuationSeparator" w:id="0">
    <w:p w14:paraId="0014166B" w14:textId="77777777" w:rsidR="00CF6829" w:rsidRDefault="00CF6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E6406" w14:textId="77777777" w:rsid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3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14:paraId="282FF0CE" w14:textId="77777777" w:rsidR="00ED6C7B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14:paraId="5235D245" w14:textId="77777777" w:rsidR="00ED6C7B" w:rsidRPr="00346A70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14:paraId="75D08D2F" w14:textId="77777777" w:rsidR="00346A70" w:rsidRDefault="00346A70" w:rsidP="00346A70">
    <w:pPr>
      <w:pStyle w:val="Stopka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9C998C" w14:textId="77777777" w:rsidR="00CF6829" w:rsidRDefault="00CF6829">
      <w:r>
        <w:separator/>
      </w:r>
    </w:p>
  </w:footnote>
  <w:footnote w:type="continuationSeparator" w:id="0">
    <w:p w14:paraId="5577D2E6" w14:textId="77777777" w:rsidR="00CF6829" w:rsidRDefault="00CF6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C10FCCF30C0044349BFC28319862991C"/>
      </w:placeholder>
      <w:temporary/>
      <w:showingPlcHdr/>
      <w15:appearance w15:val="hidden"/>
    </w:sdtPr>
    <w:sdtEndPr/>
    <w:sdtContent>
      <w:p w14:paraId="2E576835" w14:textId="77777777" w:rsidR="00071380" w:rsidRDefault="00071380">
        <w:pPr>
          <w:pStyle w:val="Nagwek"/>
        </w:pPr>
        <w:r>
          <w:t>[Wpisz tutaj]</w:t>
        </w:r>
      </w:p>
    </w:sdtContent>
  </w:sdt>
  <w:p w14:paraId="28EAF2A3" w14:textId="77777777" w:rsidR="00071380" w:rsidRDefault="000713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D42E8" w14:textId="2DDBD7EE" w:rsidR="00071380" w:rsidRDefault="00071380">
    <w:pPr>
      <w:pStyle w:val="Nagwek"/>
    </w:pPr>
    <w:r>
      <w:rPr>
        <w:noProof/>
      </w:rPr>
      <w:drawing>
        <wp:inline distT="0" distB="0" distL="0" distR="0" wp14:anchorId="65F78047" wp14:editId="6301142F">
          <wp:extent cx="5760720" cy="861060"/>
          <wp:effectExtent l="0" t="0" r="0" b="0"/>
          <wp:docPr id="1" name="Obraz 1" descr="head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2"/>
                  <pic:cNvPicPr>
                    <a:picLocks noRot="1"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04F7C"/>
    <w:multiLevelType w:val="hybridMultilevel"/>
    <w:tmpl w:val="04522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2785E"/>
    <w:multiLevelType w:val="hybridMultilevel"/>
    <w:tmpl w:val="191E10FE"/>
    <w:lvl w:ilvl="0" w:tplc="1C60E078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9E84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FCDDD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2201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E04FF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BC05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8C75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606E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628C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017E77"/>
    <w:multiLevelType w:val="hybridMultilevel"/>
    <w:tmpl w:val="0046FA82"/>
    <w:lvl w:ilvl="0" w:tplc="CFDCE54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6E1F48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C2FEDC">
      <w:start w:val="1"/>
      <w:numFmt w:val="lowerRoman"/>
      <w:lvlText w:val="%3"/>
      <w:lvlJc w:val="left"/>
      <w:pPr>
        <w:ind w:left="20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FC80C6">
      <w:start w:val="1"/>
      <w:numFmt w:val="decimal"/>
      <w:lvlText w:val="%4"/>
      <w:lvlJc w:val="left"/>
      <w:pPr>
        <w:ind w:left="2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B29DBA">
      <w:start w:val="1"/>
      <w:numFmt w:val="lowerLetter"/>
      <w:lvlText w:val="%5"/>
      <w:lvlJc w:val="left"/>
      <w:pPr>
        <w:ind w:left="3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0A8E6E">
      <w:start w:val="1"/>
      <w:numFmt w:val="lowerRoman"/>
      <w:lvlText w:val="%6"/>
      <w:lvlJc w:val="left"/>
      <w:pPr>
        <w:ind w:left="4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BA034E">
      <w:start w:val="1"/>
      <w:numFmt w:val="decimal"/>
      <w:lvlText w:val="%7"/>
      <w:lvlJc w:val="left"/>
      <w:pPr>
        <w:ind w:left="4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8268A">
      <w:start w:val="1"/>
      <w:numFmt w:val="lowerLetter"/>
      <w:lvlText w:val="%8"/>
      <w:lvlJc w:val="left"/>
      <w:pPr>
        <w:ind w:left="5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F0B970">
      <w:start w:val="1"/>
      <w:numFmt w:val="lowerRoman"/>
      <w:lvlText w:val="%9"/>
      <w:lvlJc w:val="left"/>
      <w:pPr>
        <w:ind w:left="6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2420B"/>
    <w:multiLevelType w:val="hybridMultilevel"/>
    <w:tmpl w:val="D492A77A"/>
    <w:lvl w:ilvl="0" w:tplc="A5A8C8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84B190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7252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6683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F6D8E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0E27B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E8F01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B2256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E227D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472B92"/>
    <w:multiLevelType w:val="hybridMultilevel"/>
    <w:tmpl w:val="73142FA8"/>
    <w:lvl w:ilvl="0" w:tplc="8584A40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221900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8809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C4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7CFCF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1A8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6187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4A68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1CC5B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B80521"/>
    <w:multiLevelType w:val="hybridMultilevel"/>
    <w:tmpl w:val="E09EB6C2"/>
    <w:lvl w:ilvl="0" w:tplc="C988F4F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DEFE16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FAAB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348F6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A2C6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64913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62E5D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54597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BA98B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5700545"/>
    <w:multiLevelType w:val="hybridMultilevel"/>
    <w:tmpl w:val="ACACC3F0"/>
    <w:lvl w:ilvl="0" w:tplc="828A81C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DA015C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6A1322">
      <w:start w:val="1"/>
      <w:numFmt w:val="lowerRoman"/>
      <w:lvlRestart w:val="0"/>
      <w:lvlText w:val="%3.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1840F2">
      <w:start w:val="1"/>
      <w:numFmt w:val="decimal"/>
      <w:lvlText w:val="%4"/>
      <w:lvlJc w:val="left"/>
      <w:pPr>
        <w:ind w:left="2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5035A4">
      <w:start w:val="1"/>
      <w:numFmt w:val="lowerLetter"/>
      <w:lvlText w:val="%5"/>
      <w:lvlJc w:val="left"/>
      <w:pPr>
        <w:ind w:left="3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344554">
      <w:start w:val="1"/>
      <w:numFmt w:val="lowerRoman"/>
      <w:lvlText w:val="%6"/>
      <w:lvlJc w:val="left"/>
      <w:pPr>
        <w:ind w:left="3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32C762">
      <w:start w:val="1"/>
      <w:numFmt w:val="decimal"/>
      <w:lvlText w:val="%7"/>
      <w:lvlJc w:val="left"/>
      <w:pPr>
        <w:ind w:left="4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08FFD0">
      <w:start w:val="1"/>
      <w:numFmt w:val="lowerLetter"/>
      <w:lvlText w:val="%8"/>
      <w:lvlJc w:val="left"/>
      <w:pPr>
        <w:ind w:left="5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7CB5A0">
      <w:start w:val="1"/>
      <w:numFmt w:val="lowerRoman"/>
      <w:lvlText w:val="%9"/>
      <w:lvlJc w:val="left"/>
      <w:pPr>
        <w:ind w:left="6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DA3773"/>
    <w:multiLevelType w:val="hybridMultilevel"/>
    <w:tmpl w:val="CDA6EF2C"/>
    <w:lvl w:ilvl="0" w:tplc="F6221B9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6E438">
      <w:start w:val="1"/>
      <w:numFmt w:val="lowerLetter"/>
      <w:lvlText w:val="%2"/>
      <w:lvlJc w:val="left"/>
      <w:pPr>
        <w:ind w:left="10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008F52">
      <w:start w:val="5"/>
      <w:numFmt w:val="lowerRoman"/>
      <w:lvlRestart w:val="0"/>
      <w:lvlText w:val="%3."/>
      <w:lvlJc w:val="left"/>
      <w:pPr>
        <w:ind w:left="1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06298">
      <w:start w:val="1"/>
      <w:numFmt w:val="decimal"/>
      <w:lvlText w:val="%4"/>
      <w:lvlJc w:val="left"/>
      <w:pPr>
        <w:ind w:left="2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1A5094">
      <w:start w:val="1"/>
      <w:numFmt w:val="lowerLetter"/>
      <w:lvlText w:val="%5"/>
      <w:lvlJc w:val="left"/>
      <w:pPr>
        <w:ind w:left="3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A49982">
      <w:start w:val="1"/>
      <w:numFmt w:val="lowerRoman"/>
      <w:lvlText w:val="%6"/>
      <w:lvlJc w:val="left"/>
      <w:pPr>
        <w:ind w:left="3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404BA2">
      <w:start w:val="1"/>
      <w:numFmt w:val="decimal"/>
      <w:lvlText w:val="%7"/>
      <w:lvlJc w:val="left"/>
      <w:pPr>
        <w:ind w:left="4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306C3A">
      <w:start w:val="1"/>
      <w:numFmt w:val="lowerLetter"/>
      <w:lvlText w:val="%8"/>
      <w:lvlJc w:val="left"/>
      <w:pPr>
        <w:ind w:left="5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702F90">
      <w:start w:val="1"/>
      <w:numFmt w:val="lowerRoman"/>
      <w:lvlText w:val="%9"/>
      <w:lvlJc w:val="left"/>
      <w:pPr>
        <w:ind w:left="6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270426D"/>
    <w:multiLevelType w:val="hybridMultilevel"/>
    <w:tmpl w:val="1B340E8C"/>
    <w:lvl w:ilvl="0" w:tplc="76DEB7EC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E4E5D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5C40D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0ABCE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30D5E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92A1C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A22C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B088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E430E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56E6A6B"/>
    <w:multiLevelType w:val="hybridMultilevel"/>
    <w:tmpl w:val="CAF0E4BC"/>
    <w:lvl w:ilvl="0" w:tplc="88C8C0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7AA6E2">
      <w:start w:val="1"/>
      <w:numFmt w:val="lowerLetter"/>
      <w:lvlText w:val="%2"/>
      <w:lvlJc w:val="left"/>
      <w:pPr>
        <w:ind w:left="9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6883E">
      <w:start w:val="1"/>
      <w:numFmt w:val="lowerRoman"/>
      <w:lvlText w:val="%3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B25832">
      <w:start w:val="1"/>
      <w:numFmt w:val="lowerRoman"/>
      <w:lvlRestart w:val="0"/>
      <w:lvlText w:val="%4."/>
      <w:lvlJc w:val="left"/>
      <w:pPr>
        <w:ind w:left="2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683AB2">
      <w:start w:val="1"/>
      <w:numFmt w:val="lowerLetter"/>
      <w:lvlText w:val="%5"/>
      <w:lvlJc w:val="left"/>
      <w:pPr>
        <w:ind w:left="2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785BCA">
      <w:start w:val="1"/>
      <w:numFmt w:val="lowerRoman"/>
      <w:lvlText w:val="%6"/>
      <w:lvlJc w:val="left"/>
      <w:pPr>
        <w:ind w:left="3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423114">
      <w:start w:val="1"/>
      <w:numFmt w:val="decimal"/>
      <w:lvlText w:val="%7"/>
      <w:lvlJc w:val="left"/>
      <w:pPr>
        <w:ind w:left="4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06148">
      <w:start w:val="1"/>
      <w:numFmt w:val="lowerLetter"/>
      <w:lvlText w:val="%8"/>
      <w:lvlJc w:val="left"/>
      <w:pPr>
        <w:ind w:left="5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E67FC2">
      <w:start w:val="1"/>
      <w:numFmt w:val="lowerRoman"/>
      <w:lvlText w:val="%9"/>
      <w:lvlJc w:val="left"/>
      <w:pPr>
        <w:ind w:left="5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2D35F92"/>
    <w:multiLevelType w:val="hybridMultilevel"/>
    <w:tmpl w:val="569E606C"/>
    <w:lvl w:ilvl="0" w:tplc="78A4CF4C">
      <w:numFmt w:val="bullet"/>
      <w:lvlText w:val=""/>
      <w:lvlJc w:val="left"/>
      <w:pPr>
        <w:ind w:left="757" w:hanging="360"/>
      </w:pPr>
      <w:rPr>
        <w:rFonts w:ascii="Symbol" w:eastAsia="Times New Roman" w:hAnsi="Symbol" w:cs="Arial" w:hint="default"/>
        <w:b w:val="0"/>
        <w:i/>
        <w:sz w:val="20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1" w15:restartNumberingAfterBreak="0">
    <w:nsid w:val="4A2C45C9"/>
    <w:multiLevelType w:val="hybridMultilevel"/>
    <w:tmpl w:val="F0581F2A"/>
    <w:lvl w:ilvl="0" w:tplc="0C3CBE5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D2D128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54B7D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00DB3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7E19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4EC41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AADC1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A270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CCCAE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BCF1589"/>
    <w:multiLevelType w:val="hybridMultilevel"/>
    <w:tmpl w:val="D1AAF648"/>
    <w:lvl w:ilvl="0" w:tplc="C1A66DA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E23A">
      <w:start w:val="1"/>
      <w:numFmt w:val="lowerLetter"/>
      <w:lvlRestart w:val="0"/>
      <w:lvlText w:val="%2."/>
      <w:lvlJc w:val="left"/>
      <w:pPr>
        <w:ind w:left="1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CCF77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B8A39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CEDF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04C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6E6E6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44BC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668D0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CB46ABA"/>
    <w:multiLevelType w:val="hybridMultilevel"/>
    <w:tmpl w:val="6BA075EA"/>
    <w:lvl w:ilvl="0" w:tplc="153C232E">
      <w:start w:val="9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00F0C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2AA3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90EAF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A87ED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A4FE1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14D12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92C0C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BC171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F6226AF"/>
    <w:multiLevelType w:val="hybridMultilevel"/>
    <w:tmpl w:val="665C4812"/>
    <w:lvl w:ilvl="0" w:tplc="55E23DC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E04CCE">
      <w:start w:val="3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EECD2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B4C8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2F5C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64BB8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2AE6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88D3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ACAE7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00A5F7A"/>
    <w:multiLevelType w:val="hybridMultilevel"/>
    <w:tmpl w:val="27987E0A"/>
    <w:lvl w:ilvl="0" w:tplc="A89CF3B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D6ED0A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8811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52C7A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2E0CA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12454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FA041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A257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8DA8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B72750E"/>
    <w:multiLevelType w:val="hybridMultilevel"/>
    <w:tmpl w:val="D6889D3E"/>
    <w:lvl w:ilvl="0" w:tplc="D6EA8E1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ACE2D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4878C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DC4A3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E61A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3C3CA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2C774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FCCC1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4297A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F6621A8"/>
    <w:multiLevelType w:val="hybridMultilevel"/>
    <w:tmpl w:val="A9DE2914"/>
    <w:lvl w:ilvl="0" w:tplc="40AC544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B422DE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3CCCA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F4C14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040E2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B654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50057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92691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AEB0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642781"/>
    <w:multiLevelType w:val="hybridMultilevel"/>
    <w:tmpl w:val="5D94763A"/>
    <w:lvl w:ilvl="0" w:tplc="2306059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CF36E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887BFA">
      <w:start w:val="1"/>
      <w:numFmt w:val="lowerLetter"/>
      <w:lvlRestart w:val="0"/>
      <w:lvlText w:val="%3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E8588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B8C7E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8E8934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02057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DA112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D4E13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27F70DA"/>
    <w:multiLevelType w:val="hybridMultilevel"/>
    <w:tmpl w:val="45900912"/>
    <w:lvl w:ilvl="0" w:tplc="3848B10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442D2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214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882E7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F8628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B4B78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0AF30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A26E0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8A700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584360E"/>
    <w:multiLevelType w:val="hybridMultilevel"/>
    <w:tmpl w:val="9FA89E78"/>
    <w:lvl w:ilvl="0" w:tplc="9E34B3C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D130A3"/>
    <w:multiLevelType w:val="hybridMultilevel"/>
    <w:tmpl w:val="20A264C6"/>
    <w:lvl w:ilvl="0" w:tplc="5FC44F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DCB59C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AA8AD6">
      <w:start w:val="1"/>
      <w:numFmt w:val="lowerLetter"/>
      <w:lvlRestart w:val="0"/>
      <w:lvlText w:val="%3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40930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D0E6C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60F5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42F4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30B19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47C8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"/>
  </w:num>
  <w:num w:numId="5">
    <w:abstractNumId w:val="5"/>
  </w:num>
  <w:num w:numId="6">
    <w:abstractNumId w:val="8"/>
  </w:num>
  <w:num w:numId="7">
    <w:abstractNumId w:val="16"/>
  </w:num>
  <w:num w:numId="8">
    <w:abstractNumId w:val="15"/>
  </w:num>
  <w:num w:numId="9">
    <w:abstractNumId w:val="3"/>
  </w:num>
  <w:num w:numId="10">
    <w:abstractNumId w:val="14"/>
  </w:num>
  <w:num w:numId="11">
    <w:abstractNumId w:val="6"/>
  </w:num>
  <w:num w:numId="12">
    <w:abstractNumId w:val="7"/>
  </w:num>
  <w:num w:numId="13">
    <w:abstractNumId w:val="4"/>
  </w:num>
  <w:num w:numId="14">
    <w:abstractNumId w:val="19"/>
  </w:num>
  <w:num w:numId="15">
    <w:abstractNumId w:val="9"/>
  </w:num>
  <w:num w:numId="16">
    <w:abstractNumId w:val="11"/>
  </w:num>
  <w:num w:numId="17">
    <w:abstractNumId w:val="13"/>
  </w:num>
  <w:num w:numId="18">
    <w:abstractNumId w:val="2"/>
  </w:num>
  <w:num w:numId="19">
    <w:abstractNumId w:val="12"/>
  </w:num>
  <w:num w:numId="20">
    <w:abstractNumId w:val="21"/>
  </w:num>
  <w:num w:numId="21">
    <w:abstractNumId w:val="1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47"/>
    <w:rsid w:val="00010A5B"/>
    <w:rsid w:val="00024FF3"/>
    <w:rsid w:val="00040B80"/>
    <w:rsid w:val="00045A31"/>
    <w:rsid w:val="00047A97"/>
    <w:rsid w:val="00054161"/>
    <w:rsid w:val="00066BF9"/>
    <w:rsid w:val="000711A4"/>
    <w:rsid w:val="00071380"/>
    <w:rsid w:val="000B5129"/>
    <w:rsid w:val="000B6E38"/>
    <w:rsid w:val="000C594E"/>
    <w:rsid w:val="000C5EAE"/>
    <w:rsid w:val="000E51C8"/>
    <w:rsid w:val="00107C05"/>
    <w:rsid w:val="00114822"/>
    <w:rsid w:val="001425D9"/>
    <w:rsid w:val="001803C6"/>
    <w:rsid w:val="001C2BCC"/>
    <w:rsid w:val="001C57B6"/>
    <w:rsid w:val="001E24B8"/>
    <w:rsid w:val="001F5F9F"/>
    <w:rsid w:val="002140E4"/>
    <w:rsid w:val="002405B1"/>
    <w:rsid w:val="00270E22"/>
    <w:rsid w:val="002714EC"/>
    <w:rsid w:val="0027209D"/>
    <w:rsid w:val="00293505"/>
    <w:rsid w:val="002A529C"/>
    <w:rsid w:val="002E7025"/>
    <w:rsid w:val="00314FA7"/>
    <w:rsid w:val="00341FB8"/>
    <w:rsid w:val="00344AE6"/>
    <w:rsid w:val="00344D44"/>
    <w:rsid w:val="0034533B"/>
    <w:rsid w:val="00346A70"/>
    <w:rsid w:val="003744C6"/>
    <w:rsid w:val="003B4416"/>
    <w:rsid w:val="003D132E"/>
    <w:rsid w:val="003D70B6"/>
    <w:rsid w:val="004060D0"/>
    <w:rsid w:val="00426D3B"/>
    <w:rsid w:val="0045358C"/>
    <w:rsid w:val="004679B4"/>
    <w:rsid w:val="0047788B"/>
    <w:rsid w:val="00481857"/>
    <w:rsid w:val="004A28D8"/>
    <w:rsid w:val="00510241"/>
    <w:rsid w:val="00516191"/>
    <w:rsid w:val="0051632A"/>
    <w:rsid w:val="00560CDB"/>
    <w:rsid w:val="005834CE"/>
    <w:rsid w:val="005844C6"/>
    <w:rsid w:val="005A0B39"/>
    <w:rsid w:val="005A6DAA"/>
    <w:rsid w:val="005C4C75"/>
    <w:rsid w:val="005D0ACD"/>
    <w:rsid w:val="006056F5"/>
    <w:rsid w:val="006157E2"/>
    <w:rsid w:val="00626DF7"/>
    <w:rsid w:val="00652A69"/>
    <w:rsid w:val="00655674"/>
    <w:rsid w:val="006E2C74"/>
    <w:rsid w:val="007142E5"/>
    <w:rsid w:val="00737FFA"/>
    <w:rsid w:val="00742996"/>
    <w:rsid w:val="007446EF"/>
    <w:rsid w:val="00766F2F"/>
    <w:rsid w:val="00791E14"/>
    <w:rsid w:val="007A3E00"/>
    <w:rsid w:val="007C4CBB"/>
    <w:rsid w:val="007E6662"/>
    <w:rsid w:val="007E6D17"/>
    <w:rsid w:val="008003BE"/>
    <w:rsid w:val="00815642"/>
    <w:rsid w:val="008336C5"/>
    <w:rsid w:val="0089585C"/>
    <w:rsid w:val="008A483F"/>
    <w:rsid w:val="008B231A"/>
    <w:rsid w:val="008F1BDE"/>
    <w:rsid w:val="009248C8"/>
    <w:rsid w:val="009465CE"/>
    <w:rsid w:val="0097301E"/>
    <w:rsid w:val="00985B3A"/>
    <w:rsid w:val="00985E04"/>
    <w:rsid w:val="009A2889"/>
    <w:rsid w:val="009F6D35"/>
    <w:rsid w:val="00A2772D"/>
    <w:rsid w:val="00A74D61"/>
    <w:rsid w:val="00A82141"/>
    <w:rsid w:val="00A83647"/>
    <w:rsid w:val="00A91327"/>
    <w:rsid w:val="00A96734"/>
    <w:rsid w:val="00AB173C"/>
    <w:rsid w:val="00AB36D4"/>
    <w:rsid w:val="00AD109D"/>
    <w:rsid w:val="00AF3347"/>
    <w:rsid w:val="00B04085"/>
    <w:rsid w:val="00B13965"/>
    <w:rsid w:val="00B36E0C"/>
    <w:rsid w:val="00B831BF"/>
    <w:rsid w:val="00B959FC"/>
    <w:rsid w:val="00C30647"/>
    <w:rsid w:val="00C30C5E"/>
    <w:rsid w:val="00C51541"/>
    <w:rsid w:val="00C77238"/>
    <w:rsid w:val="00CB204E"/>
    <w:rsid w:val="00CC02B5"/>
    <w:rsid w:val="00CD3C7F"/>
    <w:rsid w:val="00CF14C6"/>
    <w:rsid w:val="00CF6829"/>
    <w:rsid w:val="00D5499B"/>
    <w:rsid w:val="00D9623D"/>
    <w:rsid w:val="00DB6ADF"/>
    <w:rsid w:val="00DD16B0"/>
    <w:rsid w:val="00E019AF"/>
    <w:rsid w:val="00E10C82"/>
    <w:rsid w:val="00E55F69"/>
    <w:rsid w:val="00E6438B"/>
    <w:rsid w:val="00E91813"/>
    <w:rsid w:val="00EA31D1"/>
    <w:rsid w:val="00ED29BA"/>
    <w:rsid w:val="00ED43CA"/>
    <w:rsid w:val="00ED6C7B"/>
    <w:rsid w:val="00EF5E7C"/>
    <w:rsid w:val="00EF765D"/>
    <w:rsid w:val="00F16BA7"/>
    <w:rsid w:val="00F20547"/>
    <w:rsid w:val="00F77474"/>
    <w:rsid w:val="00FD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FD617EB"/>
  <w15:docId w15:val="{8DDA1590-7AF6-4EA4-9032-0E20673E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5E7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3B4416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314FA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D6C7B"/>
  </w:style>
  <w:style w:type="table" w:styleId="Tabela-Siatka">
    <w:name w:val="Table Grid"/>
    <w:basedOn w:val="Standardowy"/>
    <w:uiPriority w:val="59"/>
    <w:rsid w:val="005A0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A28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2889"/>
    <w:rPr>
      <w:color w:val="605E5C"/>
      <w:shd w:val="clear" w:color="auto" w:fill="E1DFDD"/>
    </w:rPr>
  </w:style>
  <w:style w:type="table" w:customStyle="1" w:styleId="TableGrid">
    <w:name w:val="TableGrid"/>
    <w:rsid w:val="007142E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5E7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Znak">
    <w:name w:val="Nagłówek Znak"/>
    <w:basedOn w:val="Domylnaczcionkaakapitu"/>
    <w:link w:val="Nagwek"/>
    <w:uiPriority w:val="99"/>
    <w:rsid w:val="00071380"/>
  </w:style>
  <w:style w:type="paragraph" w:styleId="Tekstdymka">
    <w:name w:val="Balloon Text"/>
    <w:basedOn w:val="Normalny"/>
    <w:link w:val="TekstdymkaZnak"/>
    <w:uiPriority w:val="99"/>
    <w:semiHidden/>
    <w:unhideWhenUsed/>
    <w:rsid w:val="005163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3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1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10FCCF30C0044349BFC2831986299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6396570-1DBF-43A4-A660-15C4786235D5}"/>
      </w:docPartPr>
      <w:docPartBody>
        <w:p w:rsidR="00E44135" w:rsidRDefault="00B010F3" w:rsidP="00B010F3">
          <w:pPr>
            <w:pStyle w:val="C10FCCF30C0044349BFC28319862991C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0F3"/>
    <w:rsid w:val="00B010F3"/>
    <w:rsid w:val="00E44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10FCCF30C0044349BFC28319862991C">
    <w:name w:val="C10FCCF30C0044349BFC28319862991C"/>
    <w:rsid w:val="00B010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31165C-8B47-4475-A2DB-1F677869A5CF}">
  <ds:schemaRefs>
    <ds:schemaRef ds:uri="http://purl.org/dc/terms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5f071c81-3c8e-4cbe-9ae3-4bef1926d3c0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EC7A3B0-408E-4EA6-B14C-6B6DF011C0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4A295C-D538-416D-ACCD-3F677D69A6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Bartłomiej Baziak</cp:lastModifiedBy>
  <cp:revision>2</cp:revision>
  <cp:lastPrinted>2022-05-16T15:00:00Z</cp:lastPrinted>
  <dcterms:created xsi:type="dcterms:W3CDTF">2022-05-31T09:32:00Z</dcterms:created>
  <dcterms:modified xsi:type="dcterms:W3CDTF">2022-05-31T09:32:00Z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