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9D5A05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FE3F10" w:rsidRPr="00FE3F10">
        <w:rPr>
          <w:rFonts w:ascii="Arial" w:hAnsi="Arial" w:cs="Arial"/>
          <w:b/>
          <w:sz w:val="24"/>
          <w:szCs w:val="24"/>
        </w:rPr>
        <w:t>KA-2/036/2022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</w:t>
      </w:r>
      <w:proofErr w:type="gramEnd"/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E3F10" w:rsidRPr="004B1027" w:rsidTr="00C2023D">
        <w:tc>
          <w:tcPr>
            <w:tcW w:w="9104" w:type="dxa"/>
            <w:shd w:val="clear" w:color="auto" w:fill="D9D9D9"/>
          </w:tcPr>
          <w:p w:rsidR="00FE3F10" w:rsidRPr="004B1027" w:rsidRDefault="00FE3F10" w:rsidP="00C2023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FE3F10" w:rsidRPr="004B1027" w:rsidRDefault="00FE3F10" w:rsidP="00C2023D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FE3F10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FE3F10" w:rsidRPr="004B1027" w:rsidRDefault="00FE3F10" w:rsidP="00C2023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FE3F10" w:rsidRPr="004B1027" w:rsidRDefault="00FE3F10" w:rsidP="00C2023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FE3F1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E3F10">
        <w:rPr>
          <w:rFonts w:ascii="Arial" w:hAnsi="Arial" w:cs="Arial"/>
          <w:b/>
          <w:sz w:val="24"/>
          <w:szCs w:val="24"/>
        </w:rPr>
        <w:t>Dostawa laptopów, kamery internetowej i tabletów graficznych dla Katedry Projektowania Architektonicznego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2BAB" w:rsidRDefault="00462BAB">
      <w:r>
        <w:separator/>
      </w:r>
    </w:p>
  </w:endnote>
  <w:endnote w:type="continuationSeparator" w:id="0">
    <w:p w:rsidR="00462BAB" w:rsidRDefault="00462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F10" w:rsidRDefault="00FE3F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2BAB" w:rsidRDefault="00462BAB">
      <w:r>
        <w:separator/>
      </w:r>
    </w:p>
  </w:footnote>
  <w:footnote w:type="continuationSeparator" w:id="0">
    <w:p w:rsidR="00462BAB" w:rsidRDefault="00462BA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F10" w:rsidRDefault="00FE3F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F10" w:rsidRDefault="00FE3F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F10" w:rsidRDefault="00FE3F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BA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62BAB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5A0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3F10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6ADEA3"/>
  <w15:chartTrackingRefBased/>
  <w15:docId w15:val="{AD7C393E-1B8A-413D-9070-45BF44E2F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DB44E-A078-4205-8F61-67E1F8DB2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2010-01-07T09:39:00Z</cp:lastPrinted>
  <dcterms:created xsi:type="dcterms:W3CDTF">2022-05-16T10:55:00Z</dcterms:created>
  <dcterms:modified xsi:type="dcterms:W3CDTF">2022-05-16T10:55:00Z</dcterms:modified>
</cp:coreProperties>
</file>