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D5131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51310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51310">
        <w:rPr>
          <w:rFonts w:ascii="Arial" w:hAnsi="Arial" w:cs="Arial"/>
          <w:sz w:val="24"/>
          <w:szCs w:val="24"/>
        </w:rPr>
        <w:t>2022-05-31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51310" w:rsidRPr="00D51310" w:rsidRDefault="00D5131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5131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D5131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5131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D51310" w:rsidP="00D665F5">
      <w:pPr>
        <w:rPr>
          <w:rFonts w:ascii="Arial" w:hAnsi="Arial" w:cs="Arial"/>
          <w:sz w:val="24"/>
          <w:szCs w:val="24"/>
        </w:rPr>
      </w:pPr>
      <w:r w:rsidRPr="00D51310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51310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D51310" w:rsidP="00D665F5">
      <w:pPr>
        <w:rPr>
          <w:rFonts w:ascii="Arial" w:hAnsi="Arial" w:cs="Arial"/>
          <w:sz w:val="24"/>
          <w:szCs w:val="24"/>
        </w:rPr>
      </w:pPr>
      <w:r w:rsidRPr="00D51310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51310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51310" w:rsidRPr="00D51310">
        <w:rPr>
          <w:rFonts w:ascii="Arial" w:hAnsi="Arial" w:cs="Arial"/>
          <w:b/>
          <w:sz w:val="24"/>
          <w:szCs w:val="24"/>
        </w:rPr>
        <w:t>KA-2/054/2022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51310" w:rsidRPr="00D51310">
        <w:rPr>
          <w:rFonts w:ascii="Arial" w:hAnsi="Arial" w:cs="Arial"/>
          <w:sz w:val="24"/>
          <w:szCs w:val="24"/>
        </w:rPr>
        <w:t>podstawowy</w:t>
      </w:r>
      <w:r w:rsidR="00D73AE1">
        <w:rPr>
          <w:rFonts w:ascii="Arial" w:hAnsi="Arial" w:cs="Arial"/>
          <w:sz w:val="24"/>
          <w:szCs w:val="24"/>
        </w:rPr>
        <w:t>m</w:t>
      </w:r>
      <w:r w:rsidR="00D51310" w:rsidRPr="00D51310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D51310" w:rsidRPr="00D5131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5131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51310">
        <w:rPr>
          <w:rFonts w:ascii="Arial" w:hAnsi="Arial" w:cs="Arial"/>
          <w:b/>
          <w:szCs w:val="24"/>
        </w:rPr>
        <w:t xml:space="preserve">Remont dachu na budynku </w:t>
      </w:r>
      <w:proofErr w:type="spellStart"/>
      <w:r w:rsidRPr="00D51310">
        <w:rPr>
          <w:rFonts w:ascii="Arial" w:hAnsi="Arial" w:cs="Arial"/>
          <w:b/>
          <w:szCs w:val="24"/>
        </w:rPr>
        <w:t>Cz</w:t>
      </w:r>
      <w:proofErr w:type="spellEnd"/>
      <w:r w:rsidRPr="00D51310">
        <w:rPr>
          <w:rFonts w:ascii="Arial" w:hAnsi="Arial" w:cs="Arial"/>
          <w:b/>
          <w:szCs w:val="24"/>
        </w:rPr>
        <w:t>-A (17-1), Politechnika Krakowska, kampus Czyżyny, ul. Jana Pawła II 37 w Krakowie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</w:t>
      </w:r>
      <w:r w:rsidR="00D73AE1">
        <w:rPr>
          <w:rFonts w:ascii="Arial" w:hAnsi="Arial" w:cs="Arial"/>
          <w:bCs/>
          <w:sz w:val="24"/>
          <w:szCs w:val="24"/>
        </w:rPr>
        <w:t xml:space="preserve">                                      </w:t>
      </w:r>
      <w:r w:rsidRPr="00355C9D">
        <w:rPr>
          <w:rFonts w:ascii="Arial" w:hAnsi="Arial" w:cs="Arial"/>
          <w:bCs/>
          <w:sz w:val="24"/>
          <w:szCs w:val="24"/>
        </w:rPr>
        <w:t>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51310" w:rsidRPr="00D51310">
        <w:rPr>
          <w:rFonts w:ascii="Arial" w:hAnsi="Arial" w:cs="Arial"/>
          <w:sz w:val="24"/>
          <w:szCs w:val="24"/>
        </w:rPr>
        <w:t>(</w:t>
      </w:r>
      <w:proofErr w:type="spellStart"/>
      <w:r w:rsidR="00D51310" w:rsidRPr="00D51310">
        <w:rPr>
          <w:rFonts w:ascii="Arial" w:hAnsi="Arial" w:cs="Arial"/>
          <w:sz w:val="24"/>
          <w:szCs w:val="24"/>
        </w:rPr>
        <w:t>t.j</w:t>
      </w:r>
      <w:proofErr w:type="spellEnd"/>
      <w:r w:rsidR="00D51310" w:rsidRPr="00D51310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51310" w:rsidRPr="00D51310">
        <w:rPr>
          <w:rFonts w:ascii="Arial" w:hAnsi="Arial" w:cs="Arial"/>
          <w:sz w:val="24"/>
          <w:szCs w:val="24"/>
        </w:rPr>
        <w:t>31/05/2022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51310" w:rsidRPr="00D51310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51310" w:rsidRPr="00355C9D" w:rsidTr="002A22C2">
        <w:tc>
          <w:tcPr>
            <w:tcW w:w="993" w:type="dxa"/>
            <w:shd w:val="clear" w:color="auto" w:fill="auto"/>
            <w:vAlign w:val="center"/>
          </w:tcPr>
          <w:p w:rsidR="00D51310" w:rsidRPr="00355C9D" w:rsidRDefault="00D51310" w:rsidP="002A22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51310" w:rsidRPr="00355C9D" w:rsidRDefault="00D51310" w:rsidP="002A22C2">
            <w:pPr>
              <w:spacing w:before="80"/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TECHBUD Sp. z o. o.</w:t>
            </w:r>
          </w:p>
          <w:p w:rsidR="00D51310" w:rsidRPr="00355C9D" w:rsidRDefault="00D51310" w:rsidP="002A22C2">
            <w:pPr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ul. Kosynierów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51310">
              <w:rPr>
                <w:rFonts w:ascii="Arial" w:hAnsi="Arial" w:cs="Arial"/>
              </w:rPr>
              <w:t>15B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51310" w:rsidRPr="00355C9D" w:rsidRDefault="00D51310" w:rsidP="002A22C2">
            <w:pPr>
              <w:spacing w:after="80"/>
              <w:jc w:val="both"/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31-572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5131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1310" w:rsidRPr="00355C9D" w:rsidRDefault="00D51310" w:rsidP="002A22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467 400.00 zł</w:t>
            </w:r>
          </w:p>
        </w:tc>
      </w:tr>
      <w:tr w:rsidR="00D51310" w:rsidRPr="00355C9D" w:rsidTr="002A22C2">
        <w:tc>
          <w:tcPr>
            <w:tcW w:w="993" w:type="dxa"/>
            <w:shd w:val="clear" w:color="auto" w:fill="auto"/>
            <w:vAlign w:val="center"/>
          </w:tcPr>
          <w:p w:rsidR="00D51310" w:rsidRPr="00355C9D" w:rsidRDefault="00D51310" w:rsidP="002A22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51310" w:rsidRPr="00355C9D" w:rsidRDefault="00D51310" w:rsidP="002A22C2">
            <w:pPr>
              <w:spacing w:before="80"/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Przedsiębiorstwo "ERGAL-S"</w:t>
            </w:r>
          </w:p>
          <w:p w:rsidR="00D51310" w:rsidRPr="00355C9D" w:rsidRDefault="00D51310" w:rsidP="002A22C2">
            <w:pPr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ul. Wiśniowieckiego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51310">
              <w:rPr>
                <w:rFonts w:ascii="Arial" w:hAnsi="Arial" w:cs="Arial"/>
              </w:rPr>
              <w:t>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51310" w:rsidRPr="00355C9D" w:rsidRDefault="00D51310" w:rsidP="002A22C2">
            <w:pPr>
              <w:spacing w:after="80"/>
              <w:jc w:val="both"/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31-978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5131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1310" w:rsidRPr="00355C9D" w:rsidRDefault="00D51310" w:rsidP="002A22C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1310">
              <w:rPr>
                <w:rFonts w:ascii="Arial" w:hAnsi="Arial" w:cs="Arial"/>
              </w:rPr>
              <w:t>498 002.57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D73AE1" w:rsidP="00C5756F">
      <w:pPr>
        <w:spacing w:before="120" w:after="120"/>
        <w:ind w:left="4956" w:firstLine="708"/>
        <w:jc w:val="both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>ZAMAWIAJĄCY</w:t>
      </w: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74F" w:rsidRDefault="00E4274F">
      <w:r>
        <w:separator/>
      </w:r>
    </w:p>
  </w:endnote>
  <w:endnote w:type="continuationSeparator" w:id="0">
    <w:p w:rsidR="00E4274F" w:rsidRDefault="00E42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74F" w:rsidRDefault="00E4274F">
      <w:r>
        <w:separator/>
      </w:r>
    </w:p>
  </w:footnote>
  <w:footnote w:type="continuationSeparator" w:id="0">
    <w:p w:rsidR="00E4274F" w:rsidRDefault="00E42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310" w:rsidRDefault="00D513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310" w:rsidRDefault="00D513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310" w:rsidRDefault="00D513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74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5756F"/>
    <w:rsid w:val="00C659E2"/>
    <w:rsid w:val="00CB0802"/>
    <w:rsid w:val="00D51310"/>
    <w:rsid w:val="00D665F5"/>
    <w:rsid w:val="00D7128F"/>
    <w:rsid w:val="00D73AE1"/>
    <w:rsid w:val="00E4274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9E1F67"/>
  <w15:chartTrackingRefBased/>
  <w15:docId w15:val="{39A937C3-AACC-43EB-A1F5-18931456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2022-05-31T10:29:00Z</cp:lastPrinted>
  <dcterms:created xsi:type="dcterms:W3CDTF">2022-05-31T10:28:00Z</dcterms:created>
  <dcterms:modified xsi:type="dcterms:W3CDTF">2022-05-31T10:29:00Z</dcterms:modified>
</cp:coreProperties>
</file>