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1BD" w:rsidRPr="00CB61BD" w:rsidRDefault="00CB61BD" w:rsidP="006A5DF1">
      <w:pPr>
        <w:rPr>
          <w:rFonts w:ascii="Arial" w:hAnsi="Arial" w:cs="Arial"/>
          <w:b/>
          <w:bCs/>
          <w:sz w:val="24"/>
          <w:szCs w:val="24"/>
        </w:rPr>
      </w:pPr>
      <w:r w:rsidRPr="00CB61B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B61BD" w:rsidP="006A5DF1">
      <w:pPr>
        <w:rPr>
          <w:rFonts w:ascii="Arial" w:hAnsi="Arial" w:cs="Arial"/>
          <w:b/>
          <w:bCs/>
          <w:sz w:val="24"/>
          <w:szCs w:val="24"/>
        </w:rPr>
      </w:pPr>
      <w:r w:rsidRPr="00CB61B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CB61BD" w:rsidP="006A5DF1">
      <w:pPr>
        <w:rPr>
          <w:rFonts w:ascii="Arial" w:hAnsi="Arial" w:cs="Arial"/>
          <w:sz w:val="24"/>
          <w:szCs w:val="24"/>
        </w:rPr>
      </w:pPr>
      <w:r w:rsidRPr="00CB61BD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61BD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CB61BD" w:rsidP="006A5DF1">
      <w:pPr>
        <w:rPr>
          <w:rFonts w:ascii="Arial" w:hAnsi="Arial" w:cs="Arial"/>
          <w:sz w:val="24"/>
          <w:szCs w:val="24"/>
        </w:rPr>
      </w:pPr>
      <w:r w:rsidRPr="00CB61BD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61BD">
        <w:rPr>
          <w:rFonts w:ascii="Arial" w:hAnsi="Arial" w:cs="Arial"/>
          <w:sz w:val="24"/>
          <w:szCs w:val="24"/>
        </w:rPr>
        <w:t>KRAKÓW</w:t>
      </w:r>
    </w:p>
    <w:p w:rsidR="00D45426" w:rsidRDefault="00D45426" w:rsidP="00D45426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45426" w:rsidRPr="00E935D6" w:rsidRDefault="00D45426" w:rsidP="00584969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KA-2/041/</w:t>
      </w:r>
      <w:r w:rsidRPr="00B84AB1">
        <w:rPr>
          <w:rFonts w:ascii="Arial" w:hAnsi="Arial" w:cs="Arial"/>
          <w:sz w:val="24"/>
          <w:szCs w:val="24"/>
        </w:rPr>
        <w:t>2022                                        KRAKÓW dnia: 2022-0</w:t>
      </w:r>
      <w:r w:rsidR="00013A2C">
        <w:rPr>
          <w:rFonts w:ascii="Arial" w:hAnsi="Arial" w:cs="Arial"/>
          <w:sz w:val="24"/>
          <w:szCs w:val="24"/>
        </w:rPr>
        <w:t>6</w:t>
      </w:r>
      <w:r w:rsidR="00B84AB1" w:rsidRPr="00B84AB1">
        <w:rPr>
          <w:rFonts w:ascii="Arial" w:hAnsi="Arial" w:cs="Arial"/>
          <w:sz w:val="24"/>
          <w:szCs w:val="24"/>
        </w:rPr>
        <w:t>-</w:t>
      </w:r>
      <w:r w:rsidR="00013A2C">
        <w:rPr>
          <w:rFonts w:ascii="Arial" w:hAnsi="Arial" w:cs="Arial"/>
          <w:sz w:val="24"/>
          <w:szCs w:val="24"/>
        </w:rPr>
        <w:t>01</w:t>
      </w:r>
    </w:p>
    <w:p w:rsidR="006A5DF1" w:rsidRPr="00E935D6" w:rsidRDefault="00D45426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5E5CC3">
        <w:rPr>
          <w:rFonts w:ascii="Arial" w:hAnsi="Arial" w:cs="Arial"/>
          <w:sz w:val="24"/>
          <w:szCs w:val="24"/>
        </w:rPr>
        <w:t>3</w:t>
      </w:r>
      <w:r w:rsidR="00013A2C">
        <w:rPr>
          <w:rFonts w:ascii="Arial" w:hAnsi="Arial" w:cs="Arial"/>
          <w:sz w:val="24"/>
          <w:szCs w:val="24"/>
        </w:rPr>
        <w:t>75</w:t>
      </w:r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8E73C0">
      <w:pPr>
        <w:pStyle w:val="Nagwek1"/>
        <w:spacing w:after="24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9040B3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9040B3">
        <w:rPr>
          <w:rFonts w:ascii="Arial" w:hAnsi="Arial" w:cs="Arial"/>
        </w:rPr>
        <w:t xml:space="preserve">Dotyczy: </w:t>
      </w:r>
      <w:r w:rsidR="006A5DF1" w:rsidRPr="009040B3">
        <w:rPr>
          <w:rFonts w:ascii="Arial" w:hAnsi="Arial" w:cs="Arial"/>
        </w:rPr>
        <w:t>p</w:t>
      </w:r>
      <w:r w:rsidRPr="009040B3">
        <w:rPr>
          <w:rFonts w:ascii="Arial" w:hAnsi="Arial" w:cs="Arial"/>
        </w:rPr>
        <w:t>ostępowani</w:t>
      </w:r>
      <w:r w:rsidR="006A5DF1" w:rsidRPr="009040B3">
        <w:rPr>
          <w:rFonts w:ascii="Arial" w:hAnsi="Arial" w:cs="Arial"/>
        </w:rPr>
        <w:t>a</w:t>
      </w:r>
      <w:r w:rsidRPr="009040B3">
        <w:rPr>
          <w:rFonts w:ascii="Arial" w:hAnsi="Arial" w:cs="Arial"/>
        </w:rPr>
        <w:t xml:space="preserve"> o udzielenie zamówienia publicznego, prowadzone</w:t>
      </w:r>
      <w:r w:rsidR="006A5DF1" w:rsidRPr="009040B3">
        <w:rPr>
          <w:rFonts w:ascii="Arial" w:hAnsi="Arial" w:cs="Arial"/>
        </w:rPr>
        <w:t>go</w:t>
      </w:r>
      <w:r w:rsidRPr="009040B3">
        <w:rPr>
          <w:rFonts w:ascii="Arial" w:hAnsi="Arial" w:cs="Arial"/>
        </w:rPr>
        <w:t xml:space="preserve"> w trybie </w:t>
      </w:r>
      <w:r w:rsidR="00CB61BD" w:rsidRPr="009040B3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CB61BD" w:rsidRPr="009040B3">
        <w:rPr>
          <w:rFonts w:ascii="Arial" w:hAnsi="Arial" w:cs="Arial"/>
        </w:rPr>
        <w:t>Pzp</w:t>
      </w:r>
      <w:proofErr w:type="spellEnd"/>
      <w:r w:rsidRPr="009040B3">
        <w:rPr>
          <w:rFonts w:ascii="Arial" w:hAnsi="Arial" w:cs="Arial"/>
          <w:b/>
        </w:rPr>
        <w:t xml:space="preserve"> </w:t>
      </w:r>
      <w:r w:rsidRPr="009040B3">
        <w:rPr>
          <w:rFonts w:ascii="Arial" w:hAnsi="Arial" w:cs="Arial"/>
          <w:bCs/>
        </w:rPr>
        <w:t>na</w:t>
      </w:r>
      <w:r w:rsidRPr="009040B3">
        <w:rPr>
          <w:rFonts w:ascii="Arial" w:hAnsi="Arial" w:cs="Arial"/>
          <w:b/>
        </w:rPr>
        <w:t xml:space="preserve"> </w:t>
      </w:r>
      <w:r w:rsidR="00E72428" w:rsidRPr="009040B3">
        <w:rPr>
          <w:rFonts w:ascii="Arial" w:hAnsi="Arial" w:cs="Arial"/>
          <w:bCs/>
        </w:rPr>
        <w:t>”</w:t>
      </w:r>
      <w:r w:rsidR="00CB61BD" w:rsidRPr="009040B3">
        <w:rPr>
          <w:rFonts w:ascii="Arial" w:hAnsi="Arial" w:cs="Arial"/>
          <w:b/>
          <w:bCs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CB61BD" w:rsidRPr="009040B3">
        <w:rPr>
          <w:rFonts w:ascii="Arial" w:hAnsi="Arial" w:cs="Arial"/>
          <w:b/>
          <w:bCs/>
        </w:rPr>
        <w:t>subst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. </w:t>
      </w:r>
      <w:proofErr w:type="spellStart"/>
      <w:r w:rsidR="00CB61BD" w:rsidRPr="009040B3">
        <w:rPr>
          <w:rFonts w:ascii="Arial" w:hAnsi="Arial" w:cs="Arial"/>
          <w:b/>
          <w:bCs/>
        </w:rPr>
        <w:t>ropopoch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., przebudową przyłącza </w:t>
      </w:r>
      <w:proofErr w:type="spellStart"/>
      <w:r w:rsidR="00CB61BD" w:rsidRPr="009040B3">
        <w:rPr>
          <w:rFonts w:ascii="Arial" w:hAnsi="Arial" w:cs="Arial"/>
          <w:b/>
          <w:bCs/>
        </w:rPr>
        <w:t>nn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CB61BD" w:rsidRPr="009040B3">
        <w:rPr>
          <w:rFonts w:ascii="Arial" w:hAnsi="Arial" w:cs="Arial"/>
          <w:b/>
          <w:bCs/>
        </w:rPr>
        <w:t>regionalnego"Stara</w:t>
      </w:r>
      <w:proofErr w:type="spellEnd"/>
      <w:r w:rsidR="00CB61BD" w:rsidRPr="009040B3">
        <w:rPr>
          <w:rFonts w:ascii="Arial" w:hAnsi="Arial" w:cs="Arial"/>
          <w:b/>
          <w:bCs/>
        </w:rPr>
        <w:t xml:space="preserve"> Polana" PZ (33-1), ul. Nowotarska 59, Zakopane"</w:t>
      </w:r>
      <w:r w:rsidR="00E72428" w:rsidRPr="009040B3">
        <w:rPr>
          <w:rFonts w:ascii="Arial" w:hAnsi="Arial" w:cs="Arial"/>
          <w:bCs/>
        </w:rPr>
        <w:t>”</w:t>
      </w:r>
      <w:r w:rsidRPr="009040B3">
        <w:rPr>
          <w:rFonts w:ascii="Arial" w:hAnsi="Arial" w:cs="Arial"/>
          <w:b/>
        </w:rPr>
        <w:t xml:space="preserve"> </w:t>
      </w:r>
      <w:r w:rsidRPr="009040B3">
        <w:rPr>
          <w:rFonts w:ascii="Arial" w:hAnsi="Arial" w:cs="Arial"/>
          <w:bCs/>
        </w:rPr>
        <w:t>– znak sprawy</w:t>
      </w:r>
      <w:r w:rsidRPr="009040B3">
        <w:rPr>
          <w:rFonts w:ascii="Arial" w:hAnsi="Arial" w:cs="Arial"/>
          <w:b/>
        </w:rPr>
        <w:t xml:space="preserve"> </w:t>
      </w:r>
      <w:r w:rsidR="00CB61BD" w:rsidRPr="009040B3">
        <w:rPr>
          <w:rFonts w:ascii="Arial" w:hAnsi="Arial" w:cs="Arial"/>
          <w:b/>
        </w:rPr>
        <w:t>KA-2/041/2022</w:t>
      </w:r>
      <w:r w:rsidRPr="009040B3">
        <w:rPr>
          <w:rFonts w:ascii="Arial" w:hAnsi="Arial" w:cs="Arial"/>
          <w:b/>
        </w:rPr>
        <w:t>.</w:t>
      </w:r>
      <w:bookmarkStart w:id="0" w:name="_GoBack"/>
      <w:bookmarkEnd w:id="0"/>
    </w:p>
    <w:p w:rsidR="0012774F" w:rsidRPr="009040B3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B61BD" w:rsidRPr="00CB61B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B61BD" w:rsidRPr="00CB61BD">
        <w:rPr>
          <w:rFonts w:ascii="Arial" w:hAnsi="Arial" w:cs="Arial"/>
          <w:sz w:val="24"/>
          <w:szCs w:val="24"/>
        </w:rPr>
        <w:t>(</w:t>
      </w:r>
      <w:proofErr w:type="spellStart"/>
      <w:r w:rsidR="00CB61BD" w:rsidRPr="00CB61BD">
        <w:rPr>
          <w:rFonts w:ascii="Arial" w:hAnsi="Arial" w:cs="Arial"/>
          <w:sz w:val="24"/>
          <w:szCs w:val="24"/>
        </w:rPr>
        <w:t>t.j</w:t>
      </w:r>
      <w:proofErr w:type="spellEnd"/>
      <w:r w:rsidR="00CB61BD" w:rsidRPr="00CB61BD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B86D61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61BD" w:rsidRPr="00E935D6" w:rsidTr="00673D02">
        <w:tc>
          <w:tcPr>
            <w:tcW w:w="9356" w:type="dxa"/>
            <w:shd w:val="clear" w:color="auto" w:fill="auto"/>
          </w:tcPr>
          <w:p w:rsidR="00CB61BD" w:rsidRPr="00E935D6" w:rsidRDefault="00CB61BD" w:rsidP="00154D9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9040B3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154D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</w:t>
            </w:r>
            <w:r w:rsidR="009040B3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8C0C35" w:rsidRDefault="00884CF4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1. Proszę o uzupełnienie dokumentacji projektowej w Specyfikacje Wykonania i Odbioru Robót Budowlanych (</w:t>
            </w:r>
            <w:proofErr w:type="spellStart"/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STWiOR</w:t>
            </w:r>
            <w:proofErr w:type="spellEnd"/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). </w:t>
            </w:r>
          </w:p>
          <w:p w:rsidR="008C0C35" w:rsidRDefault="008C0C35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</w:p>
          <w:p w:rsidR="008C0C35" w:rsidRDefault="008C0C35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Ad. 1 </w:t>
            </w:r>
          </w:p>
          <w:p w:rsidR="00884CF4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P</w:t>
            </w:r>
            <w:r w:rsidR="00884CF4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liki PDF ze specyfikacjami</w:t>
            </w: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 przekazujemy w folderze : </w:t>
            </w:r>
            <w:r w:rsidRPr="00915F33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Wyjaśnienie treści SWZ 1.06.2022 c.d.</w:t>
            </w: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915F33" w:rsidRDefault="00884CF4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2. W nawiązaniu do przeprowadzonej wizji lokalnej na obiekcie proszę o wyjaśnienie czy w zakres zamówienia wchodzi wyniesienie, zabezpieczenie istniejącego wyposażenia. Jeżeli tak, prosimy o uzupełnienie przedmiaru robót w stosowne pozycje oraz dokładne wskazanie elementów jakie należy usunąć z obiektu i zabezpieczyć </w:t>
            </w:r>
          </w:p>
          <w:p w:rsidR="00915F33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Ad.2</w:t>
            </w:r>
          </w:p>
          <w:p w:rsidR="00884CF4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P</w:t>
            </w:r>
            <w:r w:rsidR="00884CF4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omieszczenia przed rozpoczęciem prac  budowlanych zostaną opróżnione z wyposażenia </w:t>
            </w: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3</w:t>
            </w:r>
            <w:r w:rsidR="00884CF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Czy w zakres zamówienia wchodzi dostawa i montaż sauny? </w:t>
            </w:r>
          </w:p>
          <w:p w:rsidR="00915F33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Ad.3</w:t>
            </w:r>
          </w:p>
          <w:p w:rsidR="00884CF4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T</w:t>
            </w:r>
            <w:r w:rsidR="00884CF4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ak</w:t>
            </w: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4.</w:t>
            </w:r>
            <w:r w:rsidR="00884CF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Zgodnie z opisem na rys. K01 istniejące schody do wyburzenia, a nowe wykonać zgodnie z rys. K11 – brak takiego rysunku. Prosimy o uzupełnienie dokumentacji projektowej. </w:t>
            </w:r>
          </w:p>
          <w:p w:rsidR="00915F33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Ad. 4</w:t>
            </w:r>
          </w:p>
          <w:p w:rsidR="00915F33" w:rsidRDefault="00915F33" w:rsidP="00915F33">
            <w:pP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P</w:t>
            </w:r>
            <w:r w:rsidR="00884CF4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lik K11 PDF</w:t>
            </w: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 w folderze : </w:t>
            </w:r>
            <w:r w:rsidRPr="00915F33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Wyjaśnienie treści SWZ 1.06.2022 c.d.</w:t>
            </w:r>
          </w:p>
          <w:p w:rsidR="00884CF4" w:rsidRDefault="00884CF4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5</w:t>
            </w:r>
            <w:r w:rsidR="00884CF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Zgodnie z projektem należy zamontować stolarkę drewnianą z modrzewia syberyjskiego. Czy Zamawiający dopuści wykonanie stolarki z drewna sosnowego? </w:t>
            </w: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915F33" w:rsidRDefault="00915F33" w:rsidP="00884CF4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Ad.5</w:t>
            </w:r>
          </w:p>
          <w:p w:rsidR="00884CF4" w:rsidRDefault="00915F33" w:rsidP="00884CF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N</w:t>
            </w:r>
            <w:r w:rsidR="00884CF4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ależy zamontować stolarkę drewnianą z modrzewia syberyjskiego zgodnie z dokumentacją projektową</w:t>
            </w:r>
          </w:p>
          <w:p w:rsidR="00CB61BD" w:rsidRPr="00CB61BD" w:rsidRDefault="00CB61BD" w:rsidP="00673D0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013A2C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538" w:rsidRDefault="00DF3538">
      <w:r>
        <w:separator/>
      </w:r>
    </w:p>
  </w:endnote>
  <w:endnote w:type="continuationSeparator" w:id="0">
    <w:p w:rsidR="00DF3538" w:rsidRDefault="00DF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27F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6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538" w:rsidRDefault="00DF3538">
      <w:r>
        <w:separator/>
      </w:r>
    </w:p>
  </w:footnote>
  <w:footnote w:type="continuationSeparator" w:id="0">
    <w:p w:rsidR="00DF3538" w:rsidRDefault="00DF3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1BD" w:rsidRDefault="00CB61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264"/>
    <w:rsid w:val="00013A2C"/>
    <w:rsid w:val="00031374"/>
    <w:rsid w:val="000A1097"/>
    <w:rsid w:val="000E2A8F"/>
    <w:rsid w:val="0012774F"/>
    <w:rsid w:val="00144B7A"/>
    <w:rsid w:val="00154D93"/>
    <w:rsid w:val="00180C6E"/>
    <w:rsid w:val="001A2337"/>
    <w:rsid w:val="0029606A"/>
    <w:rsid w:val="004848F3"/>
    <w:rsid w:val="004A75F2"/>
    <w:rsid w:val="005144A9"/>
    <w:rsid w:val="00520165"/>
    <w:rsid w:val="00584969"/>
    <w:rsid w:val="005B1B08"/>
    <w:rsid w:val="005E5CC3"/>
    <w:rsid w:val="00632C3C"/>
    <w:rsid w:val="00662BDB"/>
    <w:rsid w:val="006A5DF1"/>
    <w:rsid w:val="006B7198"/>
    <w:rsid w:val="006D4AB3"/>
    <w:rsid w:val="006F3B81"/>
    <w:rsid w:val="00727FDA"/>
    <w:rsid w:val="007D7198"/>
    <w:rsid w:val="00864A4B"/>
    <w:rsid w:val="00870F9F"/>
    <w:rsid w:val="008804B6"/>
    <w:rsid w:val="00884CF4"/>
    <w:rsid w:val="00897AB0"/>
    <w:rsid w:val="008A3553"/>
    <w:rsid w:val="008C0C35"/>
    <w:rsid w:val="008E73C0"/>
    <w:rsid w:val="009040B3"/>
    <w:rsid w:val="00915F33"/>
    <w:rsid w:val="00A905AC"/>
    <w:rsid w:val="00B84AB1"/>
    <w:rsid w:val="00B86D61"/>
    <w:rsid w:val="00BA6584"/>
    <w:rsid w:val="00BE7BFD"/>
    <w:rsid w:val="00C370F2"/>
    <w:rsid w:val="00C44EEC"/>
    <w:rsid w:val="00CB61BD"/>
    <w:rsid w:val="00CF2264"/>
    <w:rsid w:val="00D22FFA"/>
    <w:rsid w:val="00D45426"/>
    <w:rsid w:val="00D8461B"/>
    <w:rsid w:val="00D915F2"/>
    <w:rsid w:val="00DF32E8"/>
    <w:rsid w:val="00DF3538"/>
    <w:rsid w:val="00DF53CA"/>
    <w:rsid w:val="00E21B49"/>
    <w:rsid w:val="00E2789F"/>
    <w:rsid w:val="00E72428"/>
    <w:rsid w:val="00E74BC3"/>
    <w:rsid w:val="00E777FC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9E5AA3F-E4EE-408F-9341-52864E19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C0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2</Pages>
  <Words>319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Danuta Karlikowska</cp:lastModifiedBy>
  <cp:revision>6</cp:revision>
  <cp:lastPrinted>2022-06-01T07:28:00Z</cp:lastPrinted>
  <dcterms:created xsi:type="dcterms:W3CDTF">2022-06-01T06:57:00Z</dcterms:created>
  <dcterms:modified xsi:type="dcterms:W3CDTF">2022-06-01T07:41:00Z</dcterms:modified>
</cp:coreProperties>
</file>