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704CA3" w14:textId="45E914B3" w:rsidR="00CE306F" w:rsidRDefault="00F245E3">
      <w:pPr>
        <w:pStyle w:val="Nagwek4"/>
        <w:rPr>
          <w:rFonts w:ascii="Arial" w:hAnsi="Arial" w:cs="Arial"/>
          <w:b/>
          <w:bCs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08831A0A" wp14:editId="288A985F">
                <wp:simplePos x="0" y="0"/>
                <wp:positionH relativeFrom="column">
                  <wp:posOffset>-48895</wp:posOffset>
                </wp:positionH>
                <wp:positionV relativeFrom="paragraph">
                  <wp:posOffset>-97790</wp:posOffset>
                </wp:positionV>
                <wp:extent cx="2400300" cy="1257300"/>
                <wp:effectExtent l="6350" t="11430" r="12700" b="762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2573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93EB84F" w14:textId="77777777" w:rsidR="00CE306F" w:rsidRDefault="00CE306F"/>
                          <w:p w14:paraId="2631A204" w14:textId="77777777" w:rsidR="00CE306F" w:rsidRDefault="00CE30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9213BD5" w14:textId="77777777" w:rsidR="00CE306F" w:rsidRDefault="00CE30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B01460C" w14:textId="77777777" w:rsidR="00CE306F" w:rsidRDefault="00CE30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AE93B3D" w14:textId="77777777" w:rsidR="00CE306F" w:rsidRDefault="00CE306F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09256D2" w14:textId="77777777" w:rsidR="00492F60" w:rsidRDefault="00492F6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4DAB23E" w14:textId="77777777" w:rsidR="00492F60" w:rsidRDefault="00492F6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bookmarkStart w:id="0" w:name="_GoBack"/>
                            <w:bookmarkEnd w:id="0"/>
                          </w:p>
                          <w:p w14:paraId="54F4A095" w14:textId="77777777" w:rsidR="00492F60" w:rsidRDefault="00492F60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47C1467A" w14:textId="77777777" w:rsidR="00CE306F" w:rsidRDefault="00CE306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oferenta</w:t>
                            </w:r>
                          </w:p>
                          <w:p w14:paraId="5CB981B2" w14:textId="77777777" w:rsidR="00CE306F" w:rsidRDefault="00CE306F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8831A0A" id="AutoShape 2" o:spid="_x0000_s1026" style="position:absolute;left:0;text-align:left;margin-left:-3.85pt;margin-top:-7.7pt;width:189pt;height:9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" filled="f" strokeweight=".25pt">
                <v:textbox inset="1pt,1pt,1pt,1pt">
                  <w:txbxContent>
                    <w:p w14:paraId="693EB84F" w14:textId="77777777" w:rsidR="00CE306F" w:rsidRDefault="00CE306F"/>
                    <w:p w14:paraId="2631A204" w14:textId="77777777" w:rsidR="00CE306F" w:rsidRDefault="00CE306F">
                      <w:pPr>
                        <w:rPr>
                          <w:sz w:val="12"/>
                        </w:rPr>
                      </w:pPr>
                    </w:p>
                    <w:p w14:paraId="59213BD5" w14:textId="77777777" w:rsidR="00CE306F" w:rsidRDefault="00CE306F">
                      <w:pPr>
                        <w:rPr>
                          <w:sz w:val="12"/>
                        </w:rPr>
                      </w:pPr>
                    </w:p>
                    <w:p w14:paraId="6B01460C" w14:textId="77777777" w:rsidR="00CE306F" w:rsidRDefault="00CE306F">
                      <w:pPr>
                        <w:rPr>
                          <w:sz w:val="12"/>
                        </w:rPr>
                      </w:pPr>
                    </w:p>
                    <w:p w14:paraId="2AE93B3D" w14:textId="77777777" w:rsidR="00CE306F" w:rsidRDefault="00CE306F">
                      <w:pPr>
                        <w:rPr>
                          <w:sz w:val="12"/>
                        </w:rPr>
                      </w:pPr>
                    </w:p>
                    <w:p w14:paraId="509256D2" w14:textId="77777777" w:rsidR="00492F60" w:rsidRDefault="00492F6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4DAB23E" w14:textId="77777777" w:rsidR="00492F60" w:rsidRDefault="00492F6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bookmarkStart w:id="1" w:name="_GoBack"/>
                      <w:bookmarkEnd w:id="1"/>
                    </w:p>
                    <w:p w14:paraId="54F4A095" w14:textId="77777777" w:rsidR="00492F60" w:rsidRDefault="00492F60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47C1467A" w14:textId="77777777" w:rsidR="00CE306F" w:rsidRDefault="00CE306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oferenta</w:t>
                      </w:r>
                    </w:p>
                    <w:p w14:paraId="5CB981B2" w14:textId="77777777" w:rsidR="00CE306F" w:rsidRDefault="00CE306F"/>
                  </w:txbxContent>
                </v:textbox>
              </v:roundrect>
            </w:pict>
          </mc:Fallback>
        </mc:AlternateContent>
      </w:r>
      <w:r w:rsidR="00CE306F" w:rsidRPr="00EC41E2">
        <w:rPr>
          <w:rFonts w:ascii="Arial" w:hAnsi="Arial" w:cs="Arial"/>
          <w:b/>
          <w:bCs/>
        </w:rPr>
        <w:t xml:space="preserve">Załącznik </w:t>
      </w:r>
      <w:r w:rsidR="00CE306F" w:rsidRPr="00DF454E">
        <w:rPr>
          <w:rFonts w:ascii="Arial" w:hAnsi="Arial" w:cs="Arial"/>
          <w:b/>
          <w:bCs/>
        </w:rPr>
        <w:t xml:space="preserve">nr </w:t>
      </w:r>
      <w:r w:rsidR="00DF454E" w:rsidRPr="00DF454E">
        <w:rPr>
          <w:rFonts w:ascii="Arial" w:hAnsi="Arial" w:cs="Arial"/>
          <w:b/>
          <w:bCs/>
        </w:rPr>
        <w:t>4</w:t>
      </w:r>
      <w:r w:rsidR="00CE306F" w:rsidRPr="00DF454E">
        <w:rPr>
          <w:rFonts w:ascii="Arial" w:hAnsi="Arial" w:cs="Arial"/>
          <w:b/>
          <w:bCs/>
        </w:rPr>
        <w:t xml:space="preserve"> do</w:t>
      </w:r>
      <w:r w:rsidR="00CE306F" w:rsidRPr="00EC41E2">
        <w:rPr>
          <w:rFonts w:ascii="Arial" w:hAnsi="Arial" w:cs="Arial"/>
          <w:b/>
          <w:bCs/>
        </w:rPr>
        <w:t xml:space="preserve"> </w:t>
      </w:r>
      <w:proofErr w:type="spellStart"/>
      <w:r w:rsidR="00CE306F" w:rsidRPr="00EC41E2">
        <w:rPr>
          <w:rFonts w:ascii="Arial" w:hAnsi="Arial" w:cs="Arial"/>
          <w:b/>
          <w:bCs/>
        </w:rPr>
        <w:t>SWZ</w:t>
      </w:r>
      <w:proofErr w:type="spellEnd"/>
    </w:p>
    <w:p w14:paraId="1F38F7F6" w14:textId="77777777" w:rsidR="00CE306F" w:rsidRDefault="00CE306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678D5DD3" w14:textId="0457A725" w:rsidR="00CE306F" w:rsidRDefault="00CE306F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/>
          <w:bCs/>
          <w:sz w:val="24"/>
        </w:rPr>
        <w:t xml:space="preserve">Znak sprawy: </w:t>
      </w:r>
      <w:r w:rsidR="00236F76" w:rsidRPr="00236F76">
        <w:rPr>
          <w:rFonts w:ascii="Arial" w:hAnsi="Arial" w:cs="Arial"/>
          <w:b/>
          <w:bCs/>
          <w:sz w:val="24"/>
        </w:rPr>
        <w:t>KA-2/0</w:t>
      </w:r>
      <w:r w:rsidR="00DF454E">
        <w:rPr>
          <w:rFonts w:ascii="Arial" w:hAnsi="Arial" w:cs="Arial"/>
          <w:b/>
          <w:bCs/>
          <w:sz w:val="24"/>
        </w:rPr>
        <w:t>63</w:t>
      </w:r>
      <w:r w:rsidR="00236F76" w:rsidRPr="00236F76">
        <w:rPr>
          <w:rFonts w:ascii="Arial" w:hAnsi="Arial" w:cs="Arial"/>
          <w:b/>
          <w:bCs/>
          <w:sz w:val="24"/>
        </w:rPr>
        <w:t>/202</w:t>
      </w:r>
      <w:r w:rsidR="00DF454E">
        <w:rPr>
          <w:rFonts w:ascii="Arial" w:hAnsi="Arial" w:cs="Arial"/>
          <w:b/>
          <w:bCs/>
          <w:sz w:val="24"/>
        </w:rPr>
        <w:t>2</w:t>
      </w:r>
    </w:p>
    <w:p w14:paraId="3555501A" w14:textId="77777777" w:rsidR="00CE306F" w:rsidRDefault="00CE306F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14:paraId="24EED73B" w14:textId="77777777" w:rsidR="00CE306F" w:rsidRDefault="00CE306F">
      <w:pPr>
        <w:ind w:left="567"/>
        <w:jc w:val="both"/>
        <w:rPr>
          <w:b/>
          <w:szCs w:val="20"/>
        </w:rPr>
      </w:pPr>
    </w:p>
    <w:p w14:paraId="79C3A77B" w14:textId="77777777" w:rsidR="00CE306F" w:rsidRDefault="00CE306F">
      <w:pPr>
        <w:ind w:left="567"/>
        <w:jc w:val="both"/>
      </w:pPr>
    </w:p>
    <w:p w14:paraId="61FD0A99" w14:textId="77777777" w:rsidR="00CE306F" w:rsidRDefault="00CE306F">
      <w:pPr>
        <w:ind w:left="567"/>
        <w:jc w:val="both"/>
      </w:pPr>
    </w:p>
    <w:p w14:paraId="438C8598" w14:textId="77777777" w:rsidR="00CE306F" w:rsidRDefault="00CE306F">
      <w:pPr>
        <w:ind w:left="567"/>
        <w:jc w:val="both"/>
      </w:pPr>
    </w:p>
    <w:p w14:paraId="00EDF549" w14:textId="6C075711" w:rsidR="00CE306F" w:rsidRDefault="00B35A1D">
      <w:pPr>
        <w:pStyle w:val="Nagwek2"/>
      </w:pPr>
      <w:r>
        <w:t xml:space="preserve">WYKAZ </w:t>
      </w:r>
      <w:r w:rsidR="00DF454E">
        <w:t>USŁUG</w:t>
      </w:r>
      <w:r>
        <w:t xml:space="preserve"> ZREALIZOWANYCH PRZEZ WYKONAWCĘ W CIĄGU OSTATNICH </w:t>
      </w:r>
      <w:r w:rsidR="00DF454E">
        <w:t xml:space="preserve">PIĘCIU </w:t>
      </w:r>
      <w:r>
        <w:t xml:space="preserve">LAT </w:t>
      </w:r>
    </w:p>
    <w:p w14:paraId="43E7958F" w14:textId="77777777" w:rsidR="00522423" w:rsidRDefault="00522423" w:rsidP="00522423">
      <w:pPr>
        <w:pStyle w:val="Default"/>
      </w:pPr>
    </w:p>
    <w:p w14:paraId="266176F4" w14:textId="1BBB3277" w:rsidR="00522423" w:rsidRPr="00522423" w:rsidRDefault="00522423" w:rsidP="00522423">
      <w:r>
        <w:t xml:space="preserve"> </w:t>
      </w:r>
      <w:r>
        <w:rPr>
          <w:sz w:val="22"/>
          <w:szCs w:val="22"/>
        </w:rPr>
        <w:t xml:space="preserve">Wykaz wymagany jest w celu potwierdzenia warunku określonego w </w:t>
      </w:r>
      <w:r w:rsidR="00EC41E2">
        <w:rPr>
          <w:sz w:val="22"/>
          <w:szCs w:val="22"/>
        </w:rPr>
        <w:t xml:space="preserve">pkt </w:t>
      </w:r>
      <w:r w:rsidR="00DF454E">
        <w:rPr>
          <w:sz w:val="22"/>
          <w:szCs w:val="22"/>
        </w:rPr>
        <w:t>7</w:t>
      </w:r>
      <w:r w:rsidR="00EC41E2">
        <w:rPr>
          <w:sz w:val="22"/>
          <w:szCs w:val="22"/>
        </w:rPr>
        <w:t>.2.</w:t>
      </w:r>
      <w:r w:rsidR="00DF454E">
        <w:rPr>
          <w:sz w:val="22"/>
          <w:szCs w:val="22"/>
        </w:rPr>
        <w:t>1</w:t>
      </w:r>
      <w:r w:rsidR="00EC41E2"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SWZ</w:t>
      </w:r>
      <w:proofErr w:type="spellEnd"/>
      <w:r>
        <w:rPr>
          <w:sz w:val="22"/>
          <w:szCs w:val="22"/>
        </w:rPr>
        <w:t>.</w:t>
      </w:r>
    </w:p>
    <w:p w14:paraId="041D3214" w14:textId="77777777" w:rsidR="00CE306F" w:rsidRDefault="00CE306F">
      <w:pPr>
        <w:pStyle w:val="Zwykytekst"/>
        <w:rPr>
          <w:rFonts w:eastAsia="MS Mincho"/>
        </w:rPr>
      </w:pPr>
    </w:p>
    <w:p w14:paraId="6F16EF05" w14:textId="77777777" w:rsidR="00CE306F" w:rsidRDefault="00CE306F">
      <w:pPr>
        <w:pStyle w:val="Zwykytekst"/>
        <w:rPr>
          <w:rFonts w:eastAsia="MS Minch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74"/>
        <w:gridCol w:w="3696"/>
        <w:gridCol w:w="1780"/>
        <w:gridCol w:w="1249"/>
        <w:gridCol w:w="2093"/>
      </w:tblGrid>
      <w:tr w:rsidR="00DD3877" w14:paraId="68B49F28" w14:textId="77777777" w:rsidTr="00FC3BF9">
        <w:tc>
          <w:tcPr>
            <w:tcW w:w="790" w:type="dxa"/>
            <w:shd w:val="clear" w:color="auto" w:fill="F2F2F2" w:themeFill="background1" w:themeFillShade="F2"/>
            <w:vAlign w:val="center"/>
          </w:tcPr>
          <w:p w14:paraId="5DDC9723" w14:textId="77777777" w:rsidR="00DD3877" w:rsidRPr="00DF454E" w:rsidRDefault="00DD3877" w:rsidP="00FC3BF9">
            <w:pPr>
              <w:pStyle w:val="Zwykytekst"/>
              <w:jc w:val="center"/>
              <w:rPr>
                <w:rFonts w:ascii="Arial" w:eastAsia="MS Mincho" w:hAnsi="Arial" w:cs="Arial"/>
              </w:rPr>
            </w:pPr>
            <w:r w:rsidRPr="00DF454E">
              <w:rPr>
                <w:rFonts w:ascii="Arial" w:eastAsia="MS Mincho" w:hAnsi="Arial" w:cs="Arial"/>
              </w:rPr>
              <w:t>L. p.</w:t>
            </w:r>
          </w:p>
        </w:tc>
        <w:tc>
          <w:tcPr>
            <w:tcW w:w="3780" w:type="dxa"/>
            <w:shd w:val="clear" w:color="auto" w:fill="F2F2F2" w:themeFill="background1" w:themeFillShade="F2"/>
            <w:vAlign w:val="center"/>
          </w:tcPr>
          <w:p w14:paraId="729F1186" w14:textId="77777777" w:rsidR="00DD3877" w:rsidRPr="00DF454E" w:rsidRDefault="00DD3877" w:rsidP="00FC3BF9">
            <w:pPr>
              <w:pStyle w:val="Zwykytekst"/>
              <w:jc w:val="center"/>
              <w:rPr>
                <w:rFonts w:ascii="Arial" w:eastAsia="MS Mincho" w:hAnsi="Arial" w:cs="Arial"/>
              </w:rPr>
            </w:pPr>
            <w:r w:rsidRPr="00DF454E">
              <w:rPr>
                <w:rFonts w:ascii="Arial" w:eastAsia="MS Mincho" w:hAnsi="Arial" w:cs="Arial"/>
              </w:rPr>
              <w:t>Rodzaj, zakres, zamówienia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5B702C87" w14:textId="77777777" w:rsidR="00DD3877" w:rsidRPr="00DF454E" w:rsidRDefault="00522423" w:rsidP="00FC3BF9">
            <w:pPr>
              <w:pStyle w:val="Zwykytekst"/>
              <w:jc w:val="center"/>
              <w:rPr>
                <w:rFonts w:ascii="Arial" w:eastAsia="MS Mincho" w:hAnsi="Arial" w:cs="Arial"/>
              </w:rPr>
            </w:pPr>
            <w:r w:rsidRPr="00DF454E">
              <w:rPr>
                <w:rFonts w:ascii="Arial" w:eastAsia="MS Mincho" w:hAnsi="Arial" w:cs="Arial"/>
              </w:rPr>
              <w:t>W</w:t>
            </w:r>
            <w:r w:rsidR="00DD3877" w:rsidRPr="00DF454E">
              <w:rPr>
                <w:rFonts w:ascii="Arial" w:eastAsia="MS Mincho" w:hAnsi="Arial" w:cs="Arial"/>
              </w:rPr>
              <w:t>artość zamówienia brutto w zł</w:t>
            </w:r>
          </w:p>
        </w:tc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796911C7" w14:textId="147C0F65" w:rsidR="00DD3877" w:rsidRPr="00DF454E" w:rsidRDefault="00DF454E" w:rsidP="00FC3BF9">
            <w:pPr>
              <w:pStyle w:val="Zwykytekst"/>
              <w:jc w:val="center"/>
              <w:rPr>
                <w:rFonts w:ascii="Arial" w:eastAsia="MS Mincho" w:hAnsi="Arial" w:cs="Arial"/>
              </w:rPr>
            </w:pPr>
            <w:r>
              <w:rPr>
                <w:rFonts w:ascii="Arial" w:eastAsia="MS Mincho" w:hAnsi="Arial" w:cs="Arial"/>
              </w:rPr>
              <w:t xml:space="preserve">Okres </w:t>
            </w:r>
            <w:r w:rsidR="00DD3877" w:rsidRPr="00DF454E">
              <w:rPr>
                <w:rFonts w:ascii="Arial" w:eastAsia="MS Mincho" w:hAnsi="Arial" w:cs="Arial"/>
              </w:rPr>
              <w:t>realizacji</w:t>
            </w:r>
          </w:p>
        </w:tc>
        <w:tc>
          <w:tcPr>
            <w:tcW w:w="2112" w:type="dxa"/>
            <w:shd w:val="clear" w:color="auto" w:fill="F2F2F2" w:themeFill="background1" w:themeFillShade="F2"/>
            <w:vAlign w:val="center"/>
          </w:tcPr>
          <w:p w14:paraId="4EDBFE39" w14:textId="77777777" w:rsidR="00DD3877" w:rsidRPr="00DF454E" w:rsidRDefault="00DD3877" w:rsidP="00FC3BF9">
            <w:pPr>
              <w:pStyle w:val="Zwykytekst"/>
              <w:jc w:val="center"/>
              <w:rPr>
                <w:rFonts w:ascii="Arial" w:eastAsia="MS Mincho" w:hAnsi="Arial" w:cs="Arial"/>
              </w:rPr>
            </w:pPr>
            <w:r w:rsidRPr="00DF454E">
              <w:rPr>
                <w:rFonts w:ascii="Arial" w:eastAsia="MS Mincho" w:hAnsi="Arial" w:cs="Arial"/>
              </w:rPr>
              <w:t>Nazwa zamawiającego</w:t>
            </w:r>
          </w:p>
        </w:tc>
      </w:tr>
      <w:tr w:rsidR="00DD3877" w14:paraId="38061289" w14:textId="77777777" w:rsidTr="00EC41E2">
        <w:trPr>
          <w:trHeight w:val="3345"/>
        </w:trPr>
        <w:tc>
          <w:tcPr>
            <w:tcW w:w="790" w:type="dxa"/>
          </w:tcPr>
          <w:p w14:paraId="744AA230" w14:textId="77777777" w:rsidR="00DD3877" w:rsidRPr="00DF454E" w:rsidRDefault="00DD3877">
            <w:pPr>
              <w:pStyle w:val="Zwykytekst"/>
              <w:rPr>
                <w:rFonts w:ascii="Arial" w:eastAsia="MS Mincho" w:hAnsi="Arial" w:cs="Arial"/>
              </w:rPr>
            </w:pPr>
          </w:p>
        </w:tc>
        <w:tc>
          <w:tcPr>
            <w:tcW w:w="3780" w:type="dxa"/>
          </w:tcPr>
          <w:p w14:paraId="6E3CF16A" w14:textId="77777777" w:rsidR="00DD3877" w:rsidRPr="00DF454E" w:rsidRDefault="00DD3877">
            <w:pPr>
              <w:pStyle w:val="Zwykytekst"/>
              <w:rPr>
                <w:rFonts w:ascii="Arial" w:eastAsia="MS Mincho" w:hAnsi="Arial" w:cs="Arial"/>
              </w:rPr>
            </w:pPr>
          </w:p>
        </w:tc>
        <w:tc>
          <w:tcPr>
            <w:tcW w:w="1800" w:type="dxa"/>
          </w:tcPr>
          <w:p w14:paraId="33065197" w14:textId="77777777" w:rsidR="00DD3877" w:rsidRPr="00DF454E" w:rsidRDefault="00DD3877">
            <w:pPr>
              <w:pStyle w:val="Zwykytekst"/>
              <w:rPr>
                <w:rFonts w:ascii="Arial" w:eastAsia="MS Mincho" w:hAnsi="Arial" w:cs="Arial"/>
              </w:rPr>
            </w:pPr>
          </w:p>
        </w:tc>
        <w:tc>
          <w:tcPr>
            <w:tcW w:w="1260" w:type="dxa"/>
          </w:tcPr>
          <w:p w14:paraId="1474DEDB" w14:textId="77777777" w:rsidR="00DD3877" w:rsidRPr="00DF454E" w:rsidRDefault="00DD3877">
            <w:pPr>
              <w:pStyle w:val="Zwykytekst"/>
              <w:rPr>
                <w:rFonts w:ascii="Arial" w:eastAsia="MS Mincho" w:hAnsi="Arial" w:cs="Arial"/>
              </w:rPr>
            </w:pPr>
          </w:p>
        </w:tc>
        <w:tc>
          <w:tcPr>
            <w:tcW w:w="2112" w:type="dxa"/>
          </w:tcPr>
          <w:p w14:paraId="62963898" w14:textId="77777777" w:rsidR="00DD3877" w:rsidRPr="00DF454E" w:rsidRDefault="00DD3877">
            <w:pPr>
              <w:pStyle w:val="Zwykytekst"/>
              <w:rPr>
                <w:rFonts w:ascii="Arial" w:eastAsia="MS Mincho" w:hAnsi="Arial" w:cs="Arial"/>
              </w:rPr>
            </w:pPr>
          </w:p>
        </w:tc>
      </w:tr>
    </w:tbl>
    <w:p w14:paraId="5C01DA26" w14:textId="77777777" w:rsidR="00CE306F" w:rsidRDefault="00CE306F">
      <w:pPr>
        <w:pStyle w:val="Zwykytekst"/>
        <w:rPr>
          <w:rFonts w:eastAsia="MS Mincho"/>
        </w:rPr>
      </w:pPr>
    </w:p>
    <w:p w14:paraId="4E1ACF7A" w14:textId="77777777" w:rsidR="00CE306F" w:rsidRDefault="00CE306F">
      <w:pPr>
        <w:pStyle w:val="Zwykytekst"/>
        <w:rPr>
          <w:rFonts w:eastAsia="MS Mincho"/>
        </w:rPr>
      </w:pPr>
      <w:r>
        <w:rPr>
          <w:rFonts w:eastAsia="MS Mincho"/>
        </w:rPr>
        <w:t xml:space="preserve">              </w:t>
      </w:r>
    </w:p>
    <w:p w14:paraId="759655D5" w14:textId="77777777" w:rsidR="00CE306F" w:rsidRDefault="00CE306F">
      <w:pPr>
        <w:pStyle w:val="Zwykytekst"/>
        <w:rPr>
          <w:rFonts w:eastAsia="MS Mincho"/>
        </w:rPr>
      </w:pPr>
    </w:p>
    <w:p w14:paraId="2367B668" w14:textId="77777777" w:rsidR="00CE306F" w:rsidRDefault="00CE306F">
      <w:pPr>
        <w:pStyle w:val="Zwykytekst"/>
        <w:ind w:left="4248"/>
        <w:rPr>
          <w:rFonts w:eastAsia="MS Mincho"/>
        </w:rPr>
      </w:pPr>
      <w:r>
        <w:rPr>
          <w:rFonts w:eastAsia="MS Mincho"/>
        </w:rPr>
        <w:t xml:space="preserve">  </w:t>
      </w:r>
    </w:p>
    <w:p w14:paraId="5CCD6828" w14:textId="77777777" w:rsidR="00CE306F" w:rsidRDefault="00CE306F">
      <w:pPr>
        <w:pStyle w:val="Zwykytekst"/>
        <w:ind w:left="4248"/>
        <w:rPr>
          <w:rFonts w:ascii="Arial" w:eastAsia="MS Mincho" w:hAnsi="Arial" w:cs="Arial"/>
        </w:rPr>
      </w:pPr>
      <w:r>
        <w:rPr>
          <w:rFonts w:eastAsia="MS Mincho"/>
        </w:rPr>
        <w:t xml:space="preserve">                                                              </w:t>
      </w:r>
      <w:r>
        <w:rPr>
          <w:rFonts w:ascii="Arial" w:eastAsia="MS Mincho" w:hAnsi="Arial" w:cs="Arial"/>
        </w:rPr>
        <w:t>....................................................</w:t>
      </w:r>
    </w:p>
    <w:p w14:paraId="4F219F19" w14:textId="77777777" w:rsidR="00CE306F" w:rsidRPr="00FC3BF9" w:rsidRDefault="00CE306F">
      <w:pPr>
        <w:pStyle w:val="Zwykytekst"/>
        <w:rPr>
          <w:rFonts w:ascii="Arial" w:eastAsia="MS Mincho" w:hAnsi="Arial" w:cs="Arial"/>
          <w:sz w:val="16"/>
        </w:rPr>
      </w:pPr>
      <w:r>
        <w:rPr>
          <w:rFonts w:ascii="Arial" w:eastAsia="MS Mincho" w:hAnsi="Arial" w:cs="Arial"/>
        </w:rPr>
        <w:t xml:space="preserve">   </w:t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</w:r>
      <w:r>
        <w:rPr>
          <w:rFonts w:ascii="Arial" w:eastAsia="MS Mincho" w:hAnsi="Arial" w:cs="Arial"/>
        </w:rPr>
        <w:tab/>
      </w:r>
      <w:r w:rsidRPr="00FC3BF9">
        <w:rPr>
          <w:rFonts w:ascii="Arial" w:eastAsia="MS Mincho" w:hAnsi="Arial" w:cs="Arial"/>
          <w:sz w:val="16"/>
        </w:rPr>
        <w:t>Podpis osoby uprawnionej do składania</w:t>
      </w:r>
    </w:p>
    <w:p w14:paraId="57E15062" w14:textId="77777777" w:rsidR="00CE306F" w:rsidRDefault="00CE306F">
      <w:pPr>
        <w:ind w:left="4248"/>
        <w:rPr>
          <w:sz w:val="20"/>
        </w:rPr>
      </w:pPr>
      <w:r w:rsidRPr="00FC3BF9">
        <w:rPr>
          <w:rFonts w:eastAsia="MS Mincho"/>
          <w:sz w:val="16"/>
        </w:rPr>
        <w:t xml:space="preserve">  oświadczeń woli w imieniu Oferenta</w:t>
      </w:r>
      <w:r w:rsidRPr="00FC3BF9">
        <w:rPr>
          <w:rFonts w:eastAsia="MS Mincho"/>
          <w:sz w:val="16"/>
        </w:rPr>
        <w:tab/>
      </w:r>
      <w:r>
        <w:rPr>
          <w:rFonts w:eastAsia="MS Mincho"/>
          <w:sz w:val="20"/>
        </w:rPr>
        <w:tab/>
      </w:r>
      <w:r>
        <w:rPr>
          <w:rFonts w:eastAsia="MS Mincho"/>
          <w:sz w:val="20"/>
        </w:rPr>
        <w:tab/>
      </w:r>
      <w:r>
        <w:rPr>
          <w:rFonts w:eastAsia="MS Mincho"/>
          <w:sz w:val="20"/>
        </w:rPr>
        <w:tab/>
        <w:t xml:space="preserve">  </w:t>
      </w:r>
    </w:p>
    <w:p w14:paraId="79D59252" w14:textId="77777777" w:rsidR="00CE306F" w:rsidRDefault="00CE306F">
      <w:pPr>
        <w:jc w:val="both"/>
        <w:rPr>
          <w:rFonts w:eastAsia="MS Mincho"/>
          <w:sz w:val="20"/>
        </w:rPr>
      </w:pPr>
    </w:p>
    <w:p w14:paraId="115B4203" w14:textId="77777777" w:rsidR="00CE306F" w:rsidRDefault="00CE306F">
      <w:pPr>
        <w:jc w:val="both"/>
        <w:rPr>
          <w:rFonts w:eastAsia="MS Mincho"/>
          <w:sz w:val="20"/>
        </w:rPr>
      </w:pPr>
    </w:p>
    <w:p w14:paraId="7500280E" w14:textId="77777777" w:rsidR="00CE306F" w:rsidRDefault="00CE306F">
      <w:pPr>
        <w:jc w:val="both"/>
        <w:rPr>
          <w:rFonts w:eastAsia="MS Mincho"/>
          <w:sz w:val="20"/>
        </w:rPr>
      </w:pPr>
    </w:p>
    <w:p w14:paraId="220D9F6B" w14:textId="77777777" w:rsidR="00CE306F" w:rsidRPr="00FC3BF9" w:rsidRDefault="00CE306F">
      <w:pPr>
        <w:jc w:val="both"/>
        <w:rPr>
          <w:rFonts w:eastAsia="MS Mincho"/>
          <w:sz w:val="18"/>
          <w:szCs w:val="18"/>
        </w:rPr>
      </w:pPr>
    </w:p>
    <w:p w14:paraId="7FA988EF" w14:textId="77777777" w:rsidR="00CE306F" w:rsidRPr="00FC3BF9" w:rsidRDefault="00CE306F">
      <w:pPr>
        <w:jc w:val="both"/>
        <w:rPr>
          <w:rFonts w:eastAsia="MS Mincho"/>
          <w:sz w:val="18"/>
          <w:szCs w:val="18"/>
        </w:rPr>
      </w:pPr>
    </w:p>
    <w:p w14:paraId="25F73A74" w14:textId="77777777" w:rsidR="00CE306F" w:rsidRPr="00FC3BF9" w:rsidRDefault="00CE306F">
      <w:pPr>
        <w:jc w:val="both"/>
        <w:rPr>
          <w:rFonts w:eastAsia="MS Mincho"/>
          <w:sz w:val="18"/>
          <w:szCs w:val="18"/>
        </w:rPr>
      </w:pPr>
      <w:r w:rsidRPr="00FC3BF9">
        <w:rPr>
          <w:rFonts w:eastAsia="MS Mincho"/>
          <w:sz w:val="18"/>
          <w:szCs w:val="18"/>
        </w:rPr>
        <w:t>Do wykazu należy załączyć dokumenty potwierdzające należyte wykonanie zamówienia (referencje, opinie itp.)</w:t>
      </w:r>
    </w:p>
    <w:p w14:paraId="188A30E9" w14:textId="77777777" w:rsidR="00952B9D" w:rsidRPr="00FC3BF9" w:rsidRDefault="00952B9D" w:rsidP="00952B9D">
      <w:pPr>
        <w:jc w:val="both"/>
        <w:rPr>
          <w:rFonts w:eastAsia="MS Mincho"/>
          <w:sz w:val="18"/>
          <w:szCs w:val="18"/>
        </w:rPr>
      </w:pPr>
      <w:r w:rsidRPr="00FC3BF9">
        <w:rPr>
          <w:sz w:val="18"/>
          <w:szCs w:val="18"/>
        </w:rPr>
        <w:t>UWAGA: W przypadku wykonawców, którzy realizowali usługi w innych walutach niż PLN, Zamawiający przeliczy wartość netto tych usług po średnim kursie NBP z dnia ukazania się ogłoszenia o zamówieniu</w:t>
      </w:r>
      <w:r w:rsidR="00EC41E2" w:rsidRPr="00FC3BF9">
        <w:rPr>
          <w:sz w:val="18"/>
          <w:szCs w:val="18"/>
        </w:rPr>
        <w:t>.</w:t>
      </w:r>
    </w:p>
    <w:sectPr w:rsidR="00952B9D" w:rsidRPr="00FC3BF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484DB9" w14:textId="77777777" w:rsidR="00D05881" w:rsidRDefault="00D05881" w:rsidP="00236F76">
      <w:r>
        <w:separator/>
      </w:r>
    </w:p>
  </w:endnote>
  <w:endnote w:type="continuationSeparator" w:id="0">
    <w:p w14:paraId="059A8147" w14:textId="77777777" w:rsidR="00D05881" w:rsidRDefault="00D05881" w:rsidP="00236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A78AB3" w14:textId="77777777" w:rsidR="00236F76" w:rsidRDefault="00236F7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6B1BE9" w14:textId="77777777" w:rsidR="00236F76" w:rsidRDefault="00236F7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6A52F4" w14:textId="77777777" w:rsidR="00236F76" w:rsidRDefault="00236F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B78A73" w14:textId="77777777" w:rsidR="00D05881" w:rsidRDefault="00D05881" w:rsidP="00236F76">
      <w:r>
        <w:separator/>
      </w:r>
    </w:p>
  </w:footnote>
  <w:footnote w:type="continuationSeparator" w:id="0">
    <w:p w14:paraId="6CA459D3" w14:textId="77777777" w:rsidR="00D05881" w:rsidRDefault="00D05881" w:rsidP="00236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0DCC7B" w14:textId="77777777" w:rsidR="00236F76" w:rsidRDefault="00236F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51C95B" w14:textId="77777777" w:rsidR="00236F76" w:rsidRDefault="00236F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956B52" w14:textId="77777777" w:rsidR="00236F76" w:rsidRDefault="00236F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E2D"/>
    <w:rsid w:val="001F16E7"/>
    <w:rsid w:val="00236F76"/>
    <w:rsid w:val="00393D43"/>
    <w:rsid w:val="00492F60"/>
    <w:rsid w:val="00522423"/>
    <w:rsid w:val="00952B9D"/>
    <w:rsid w:val="00B35A1D"/>
    <w:rsid w:val="00C14E2D"/>
    <w:rsid w:val="00CE306F"/>
    <w:rsid w:val="00D05881"/>
    <w:rsid w:val="00DD3877"/>
    <w:rsid w:val="00DF454E"/>
    <w:rsid w:val="00EC41E2"/>
    <w:rsid w:val="00F245E3"/>
    <w:rsid w:val="00F96723"/>
    <w:rsid w:val="00FC3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F3120F4"/>
  <w15:chartTrackingRefBased/>
  <w15:docId w15:val="{77D21DD8-76EC-444A-825E-496F41123A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paragraph" w:customStyle="1" w:styleId="Default">
    <w:name w:val="Default"/>
    <w:rsid w:val="00522423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236F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236F76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C0DFBF1-B238-4386-8CE7-6F1F5EE8665A}">
  <ds:schemaRefs>
    <ds:schemaRef ds:uri="5f071c81-3c8e-4cbe-9ae3-4bef1926d3c0"/>
    <ds:schemaRef ds:uri="http://purl.org/dc/terms/"/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B177B324-FB3B-4CBF-95A6-CE588F8C0F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EC0039-5440-4F06-A410-ACD5A0C6DD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96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Bartłomiej Baziak</dc:creator>
  <cp:keywords/>
  <dc:description/>
  <cp:lastModifiedBy>Bartłomiej Baziak</cp:lastModifiedBy>
  <cp:revision>4</cp:revision>
  <cp:lastPrinted>1899-12-31T23:00:00Z</cp:lastPrinted>
  <dcterms:created xsi:type="dcterms:W3CDTF">2022-05-31T10:16:00Z</dcterms:created>
  <dcterms:modified xsi:type="dcterms:W3CDTF">2022-05-31T12:02:00Z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