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F6CE4" w:rsidRPr="003F6CE4">
        <w:rPr>
          <w:b/>
        </w:rPr>
        <w:t>NZ/36/D/P/LW/2022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F6CE4" w:rsidRPr="003F6CE4">
        <w:rPr>
          <w:rFonts w:ascii="Arial Narrow" w:hAnsi="Arial Narrow"/>
          <w:b/>
        </w:rPr>
        <w:t>Dostawy artykułów medycznych w 11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4010" w:rsidRDefault="00454010" w:rsidP="0038231F">
      <w:pPr>
        <w:spacing w:after="0" w:line="240" w:lineRule="auto"/>
      </w:pPr>
      <w:r>
        <w:separator/>
      </w:r>
    </w:p>
  </w:endnote>
  <w:endnote w:type="continuationSeparator" w:id="0">
    <w:p w:rsidR="00454010" w:rsidRDefault="004540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6CE4" w:rsidRDefault="003F6C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6CE4" w:rsidRDefault="003F6C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4010" w:rsidRDefault="00454010" w:rsidP="0038231F">
      <w:pPr>
        <w:spacing w:after="0" w:line="240" w:lineRule="auto"/>
      </w:pPr>
      <w:r>
        <w:separator/>
      </w:r>
    </w:p>
  </w:footnote>
  <w:footnote w:type="continuationSeparator" w:id="0">
    <w:p w:rsidR="00454010" w:rsidRDefault="004540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6CE4" w:rsidRDefault="003F6C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6CE4" w:rsidRDefault="003F6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6CE4" w:rsidRDefault="003F6C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980207">
    <w:abstractNumId w:val="7"/>
  </w:num>
  <w:num w:numId="2" w16cid:durableId="872694152">
    <w:abstractNumId w:val="0"/>
  </w:num>
  <w:num w:numId="3" w16cid:durableId="1184589799">
    <w:abstractNumId w:val="6"/>
  </w:num>
  <w:num w:numId="4" w16cid:durableId="1272592964">
    <w:abstractNumId w:val="9"/>
  </w:num>
  <w:num w:numId="5" w16cid:durableId="2017074476">
    <w:abstractNumId w:val="8"/>
  </w:num>
  <w:num w:numId="6" w16cid:durableId="1393847806">
    <w:abstractNumId w:val="5"/>
  </w:num>
  <w:num w:numId="7" w16cid:durableId="1922637969">
    <w:abstractNumId w:val="1"/>
  </w:num>
  <w:num w:numId="8" w16cid:durableId="88934055">
    <w:abstractNumId w:val="3"/>
  </w:num>
  <w:num w:numId="9" w16cid:durableId="1544247310">
    <w:abstractNumId w:val="2"/>
  </w:num>
  <w:num w:numId="10" w16cid:durableId="13277842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401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3F6CE4"/>
    <w:rsid w:val="00434CC2"/>
    <w:rsid w:val="00454010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AF52C71-6FC6-4CA2-A372-CF59F532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A723E-F9D5-4444-95D5-9BD4690E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624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2022-06-01T07:02:00Z</dcterms:created>
  <dcterms:modified xsi:type="dcterms:W3CDTF">2022-06-01T07:02:00Z</dcterms:modified>
</cp:coreProperties>
</file>