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F1BC9" w14:textId="77777777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5F6761" w:rsidRPr="005F6761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46A9AEF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AABF87" w14:textId="77777777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5F6761" w:rsidRPr="005F6761">
        <w:rPr>
          <w:b/>
          <w:sz w:val="22"/>
          <w:szCs w:val="22"/>
        </w:rPr>
        <w:t>NZ/36/D/P/LW/2022</w:t>
      </w:r>
    </w:p>
    <w:p w14:paraId="0F8290E9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1EFDFFA8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11458EAD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347F30A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0E7969A8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62D70B5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6EDB53C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6F2B1D6A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6414570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F6761" w:rsidRPr="00110593" w14:paraId="43FEDD9F" w14:textId="77777777" w:rsidTr="00AD25EE">
        <w:tc>
          <w:tcPr>
            <w:tcW w:w="9104" w:type="dxa"/>
            <w:shd w:val="clear" w:color="auto" w:fill="D9D9D9"/>
          </w:tcPr>
          <w:p w14:paraId="7B5B9A8E" w14:textId="77777777" w:rsidR="005F6761" w:rsidRPr="00110593" w:rsidRDefault="005F6761" w:rsidP="00AD25EE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44532D3" w14:textId="77777777" w:rsidR="005F6761" w:rsidRPr="00110593" w:rsidRDefault="005F6761" w:rsidP="00AD25EE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5F6761">
              <w:t>(</w:t>
            </w:r>
            <w:proofErr w:type="spellStart"/>
            <w:r w:rsidRPr="005F6761">
              <w:t>t.j</w:t>
            </w:r>
            <w:proofErr w:type="spellEnd"/>
            <w:r w:rsidRPr="005F6761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6DBB783B" w14:textId="77777777" w:rsidR="005F6761" w:rsidRPr="0043102D" w:rsidRDefault="005F6761" w:rsidP="00AD25EE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4C005662" w14:textId="77777777" w:rsidR="005F6761" w:rsidRPr="00110593" w:rsidRDefault="005F6761" w:rsidP="00AD25EE">
            <w:pPr>
              <w:jc w:val="center"/>
              <w:rPr>
                <w:sz w:val="21"/>
                <w:szCs w:val="21"/>
              </w:rPr>
            </w:pPr>
          </w:p>
        </w:tc>
      </w:tr>
    </w:tbl>
    <w:p w14:paraId="2388E57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5D7013B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345724D4" w14:textId="77777777" w:rsidR="006E0FAA" w:rsidRPr="005E622E" w:rsidRDefault="005F6761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5F6761">
        <w:rPr>
          <w:b/>
          <w:sz w:val="22"/>
          <w:szCs w:val="22"/>
        </w:rPr>
        <w:t>Dostawy artykułów medycznych w 11 zadaniach asortymentowych</w:t>
      </w:r>
    </w:p>
    <w:p w14:paraId="0E2C9E2E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60BCF0EC" w14:textId="0437838E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</w:t>
      </w:r>
      <w:r w:rsidR="00296477" w:rsidRPr="00376A63">
        <w:rPr>
          <w:sz w:val="22"/>
          <w:szCs w:val="22"/>
        </w:rPr>
        <w:t>Dz. U. z 2021 r. poz. 275</w:t>
      </w:r>
      <w:r w:rsidRPr="006E0FAA">
        <w:rPr>
          <w:sz w:val="22"/>
          <w:szCs w:val="22"/>
        </w:rPr>
        <w:t>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4B738000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290259EA" w14:textId="0FF6AAB9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</w:t>
      </w:r>
      <w:r w:rsidR="00296477" w:rsidRPr="00376A63">
        <w:rPr>
          <w:sz w:val="22"/>
          <w:szCs w:val="22"/>
        </w:rPr>
        <w:t>Dz. U. z 2021 r. poz. 275</w:t>
      </w:r>
      <w:r w:rsidR="009A4CD3" w:rsidRPr="009A4CD3">
        <w:rPr>
          <w:sz w:val="22"/>
          <w:szCs w:val="22"/>
        </w:rPr>
        <w:t>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5A403EA6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14:paraId="7E0E27D2" w14:textId="77777777" w:rsidTr="00C37CD2">
        <w:trPr>
          <w:trHeight w:val="321"/>
        </w:trPr>
        <w:tc>
          <w:tcPr>
            <w:tcW w:w="516" w:type="dxa"/>
          </w:tcPr>
          <w:p w14:paraId="6DB03B9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1CEA450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6265FFAB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10A1624D" w14:textId="77777777" w:rsidTr="009A4CD3">
        <w:tc>
          <w:tcPr>
            <w:tcW w:w="516" w:type="dxa"/>
          </w:tcPr>
          <w:p w14:paraId="001AA84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9B6E23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81249A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778CC4FF" w14:textId="77777777" w:rsidTr="009A4CD3">
        <w:tc>
          <w:tcPr>
            <w:tcW w:w="516" w:type="dxa"/>
          </w:tcPr>
          <w:p w14:paraId="1A44D196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5D293A9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11B8BF3A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6E6E5BED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1AC98584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13DA84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4B2D152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B1508AF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20FB0FDF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5A9C9FDF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45AE2140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D3EB1C" w14:textId="77777777" w:rsidR="00635CF3" w:rsidRDefault="00635CF3">
      <w:r>
        <w:separator/>
      </w:r>
    </w:p>
  </w:endnote>
  <w:endnote w:type="continuationSeparator" w:id="0">
    <w:p w14:paraId="0265153A" w14:textId="77777777" w:rsidR="00635CF3" w:rsidRDefault="0063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9DF4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9D7B0E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03678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BA77B3C" w14:textId="77777777" w:rsidR="009A4CD3" w:rsidRDefault="00296477" w:rsidP="00336EEB">
    <w:pPr>
      <w:pStyle w:val="Stopka"/>
      <w:tabs>
        <w:tab w:val="clear" w:pos="4536"/>
      </w:tabs>
      <w:jc w:val="center"/>
    </w:pPr>
    <w:r>
      <w:rPr>
        <w:noProof/>
      </w:rPr>
      <w:pict w14:anchorId="0BC17D00">
        <v:line id="_x0000_s1025" style="position:absolute;left:0;text-align:left;z-index:251657728" from="-3.85pt,8.7pt" to="455.15pt,8.7pt"/>
      </w:pict>
    </w:r>
  </w:p>
  <w:p w14:paraId="732F9ACA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586ED" w14:textId="77777777"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3E7C07" w14:textId="77777777" w:rsidR="00635CF3" w:rsidRDefault="00635CF3">
      <w:r>
        <w:separator/>
      </w:r>
    </w:p>
  </w:footnote>
  <w:footnote w:type="continuationSeparator" w:id="0">
    <w:p w14:paraId="3771E799" w14:textId="77777777" w:rsidR="00635CF3" w:rsidRDefault="00635CF3">
      <w:r>
        <w:continuationSeparator/>
      </w:r>
    </w:p>
  </w:footnote>
  <w:footnote w:id="1">
    <w:p w14:paraId="18E530B6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F5F4A" w14:textId="77777777"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76AB5" w14:textId="77777777"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5DE84" w14:textId="77777777"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77307290">
    <w:abstractNumId w:val="13"/>
  </w:num>
  <w:num w:numId="2" w16cid:durableId="1267494626">
    <w:abstractNumId w:val="0"/>
  </w:num>
  <w:num w:numId="3" w16cid:durableId="734200067">
    <w:abstractNumId w:val="11"/>
  </w:num>
  <w:num w:numId="4" w16cid:durableId="1916234785">
    <w:abstractNumId w:val="8"/>
  </w:num>
  <w:num w:numId="5" w16cid:durableId="1779637084">
    <w:abstractNumId w:val="7"/>
  </w:num>
  <w:num w:numId="6" w16cid:durableId="1145246212">
    <w:abstractNumId w:val="1"/>
  </w:num>
  <w:num w:numId="7" w16cid:durableId="1764449885">
    <w:abstractNumId w:val="6"/>
  </w:num>
  <w:num w:numId="8" w16cid:durableId="1724254145">
    <w:abstractNumId w:val="3"/>
  </w:num>
  <w:num w:numId="9" w16cid:durableId="729576687">
    <w:abstractNumId w:val="2"/>
  </w:num>
  <w:num w:numId="10" w16cid:durableId="1317732635">
    <w:abstractNumId w:val="5"/>
  </w:num>
  <w:num w:numId="11" w16cid:durableId="171187729">
    <w:abstractNumId w:val="10"/>
  </w:num>
  <w:num w:numId="12" w16cid:durableId="689139874">
    <w:abstractNumId w:val="4"/>
  </w:num>
  <w:num w:numId="13" w16cid:durableId="1017462394">
    <w:abstractNumId w:val="9"/>
  </w:num>
  <w:num w:numId="14" w16cid:durableId="1886910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CF3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96477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5F6761"/>
    <w:rsid w:val="00635CF3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F0B0BA"/>
  <w15:chartTrackingRefBased/>
  <w15:docId w15:val="{4D05884B-79A8-40E1-9CF1-5A992B18D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2022-06-01T07:05:00Z</dcterms:created>
  <dcterms:modified xsi:type="dcterms:W3CDTF">2022-06-01T07:05:00Z</dcterms:modified>
</cp:coreProperties>
</file>