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90A47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D1427A" w:rsidRPr="00D1427A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2F4BFE37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11645535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D1427A" w:rsidRPr="00D1427A">
        <w:rPr>
          <w:rFonts w:ascii="Tahoma" w:eastAsia="Calibri" w:hAnsi="Tahoma" w:cs="Tahoma"/>
          <w:b/>
          <w:sz w:val="18"/>
          <w:szCs w:val="18"/>
          <w:lang w:eastAsia="en-US"/>
        </w:rPr>
        <w:t>NZ/36/D/P/LW/2022</w:t>
      </w:r>
    </w:p>
    <w:p w14:paraId="512581D5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26F2AF55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473D1962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0E03A5B6" w14:textId="77777777" w:rsidR="007801CC" w:rsidRDefault="00D1427A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D1427A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3CF8FA2E" w14:textId="77777777" w:rsidR="007801CC" w:rsidRDefault="00D1427A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D1427A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D1427A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36A27FFE" w14:textId="77777777" w:rsidR="007801CC" w:rsidRDefault="00D1427A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D1427A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D1427A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1314FF7B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2799BAB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4F9DF98B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7A7B2043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60919137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B7CD3F4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0EDC23D7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E57ADAC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4AE6CA8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628B6CAE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19D52E9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0C2BACA" w14:textId="77777777" w:rsidR="009F2723" w:rsidRPr="00864D55" w:rsidRDefault="007801CC" w:rsidP="009F2723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D1427A" w:rsidRPr="00D1427A">
        <w:rPr>
          <w:rFonts w:ascii="Tahoma" w:hAnsi="Tahoma" w:cs="Tahoma"/>
          <w:b/>
          <w:sz w:val="18"/>
          <w:szCs w:val="18"/>
        </w:rPr>
        <w:t>Dostawy artykułów medycznych w 11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</w:t>
      </w:r>
      <w:r w:rsidR="009F2723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9F2723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22695FD4" w14:textId="19849C9F" w:rsidR="00864D55" w:rsidRPr="00864D55" w:rsidRDefault="00864D55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</w:p>
    <w:p w14:paraId="3F8DFCFE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452F5FDC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457D4E9E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33DD91D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6BF25F2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0E1F8ADC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6B1EDA82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19B19D19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4DE482E6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527EA1F2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5F17AC6F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2A3F1144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4198B" w14:textId="77777777" w:rsidR="000400FD" w:rsidRDefault="000400FD" w:rsidP="007801CC">
      <w:pPr>
        <w:spacing w:after="0" w:line="240" w:lineRule="auto"/>
      </w:pPr>
      <w:r>
        <w:separator/>
      </w:r>
    </w:p>
  </w:endnote>
  <w:endnote w:type="continuationSeparator" w:id="0">
    <w:p w14:paraId="4832C817" w14:textId="77777777" w:rsidR="000400FD" w:rsidRDefault="000400FD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81C12" w14:textId="77777777" w:rsidR="00D1427A" w:rsidRDefault="00D14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2B248" w14:textId="77777777" w:rsidR="00D1427A" w:rsidRDefault="00D1427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D2BA" w14:textId="77777777" w:rsidR="00D1427A" w:rsidRDefault="00D14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6299B" w14:textId="77777777" w:rsidR="000400FD" w:rsidRDefault="000400FD" w:rsidP="007801CC">
      <w:pPr>
        <w:spacing w:after="0" w:line="240" w:lineRule="auto"/>
      </w:pPr>
      <w:r>
        <w:separator/>
      </w:r>
    </w:p>
  </w:footnote>
  <w:footnote w:type="continuationSeparator" w:id="0">
    <w:p w14:paraId="2EC3D859" w14:textId="77777777" w:rsidR="000400FD" w:rsidRDefault="000400FD" w:rsidP="007801CC">
      <w:pPr>
        <w:spacing w:after="0" w:line="240" w:lineRule="auto"/>
      </w:pPr>
      <w:r>
        <w:continuationSeparator/>
      </w:r>
    </w:p>
  </w:footnote>
  <w:footnote w:id="1">
    <w:p w14:paraId="53CF08B2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488D6A75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7E451" w14:textId="77777777" w:rsidR="00D1427A" w:rsidRDefault="00D14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EA8E9" w14:textId="77777777" w:rsidR="00D1427A" w:rsidRDefault="00D14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1A23" w14:textId="77777777" w:rsidR="00D1427A" w:rsidRDefault="00D142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0FD"/>
    <w:rsid w:val="000400FD"/>
    <w:rsid w:val="00397D1F"/>
    <w:rsid w:val="00431B9D"/>
    <w:rsid w:val="007801CC"/>
    <w:rsid w:val="00864D55"/>
    <w:rsid w:val="00915085"/>
    <w:rsid w:val="009B4448"/>
    <w:rsid w:val="009F2723"/>
    <w:rsid w:val="00A0542C"/>
    <w:rsid w:val="00C60D53"/>
    <w:rsid w:val="00D1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F413F"/>
  <w15:chartTrackingRefBased/>
  <w15:docId w15:val="{D71B98DD-6DAC-426E-A249-819339B1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14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427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142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427A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2022-06-01T07:04:00Z</dcterms:created>
  <dcterms:modified xsi:type="dcterms:W3CDTF">2022-06-01T07:04:00Z</dcterms:modified>
</cp:coreProperties>
</file>