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A517F2" w:rsidRPr="00A517F2">
        <w:rPr>
          <w:b/>
        </w:rPr>
        <w:t>NZ/39/D/P/AC/2022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A517F2" w:rsidRPr="00A517F2">
        <w:rPr>
          <w:rFonts w:ascii="Arial Narrow" w:hAnsi="Arial Narrow"/>
          <w:b/>
        </w:rPr>
        <w:t>Dostawy podłoży i odczynników do wykonywania badań w kierunku gruźlicy z dzierżawą aparatu oraz paneli odczynnikowych przeznaczonych do szybkiej identyfikacji bakterii i wirusów metodą multiplex PCR do aparatu FilmArray Torch ujęte w dwóch zadania asortymentowych dla zaopatrzenia Szpitala Powiatowego w Limanowej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4863" w:rsidRDefault="00D74863" w:rsidP="0038231F">
      <w:pPr>
        <w:spacing w:after="0" w:line="240" w:lineRule="auto"/>
      </w:pPr>
      <w:r>
        <w:separator/>
      </w:r>
    </w:p>
  </w:endnote>
  <w:endnote w:type="continuationSeparator" w:id="0">
    <w:p w:rsidR="00D74863" w:rsidRDefault="00D748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7F2" w:rsidRDefault="00A517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517F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517F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7F2" w:rsidRDefault="00A517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4863" w:rsidRDefault="00D74863" w:rsidP="0038231F">
      <w:pPr>
        <w:spacing w:after="0" w:line="240" w:lineRule="auto"/>
      </w:pPr>
      <w:r>
        <w:separator/>
      </w:r>
    </w:p>
  </w:footnote>
  <w:footnote w:type="continuationSeparator" w:id="0">
    <w:p w:rsidR="00D74863" w:rsidRDefault="00D748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7F2" w:rsidRDefault="00A517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7F2" w:rsidRDefault="00A517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7F2" w:rsidRDefault="00A517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4863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517F2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4863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CBD28A3-0564-4E38-B5AD-2CAE74574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7D335-A715-418F-A9F7-C0873DB95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661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2022-06-01T12:01:00Z</dcterms:created>
  <dcterms:modified xsi:type="dcterms:W3CDTF">2022-06-01T12:01:00Z</dcterms:modified>
</cp:coreProperties>
</file>