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D5A85" w14:textId="77777777" w:rsidR="005F4BC0" w:rsidRDefault="009F77EC" w:rsidP="004F079B">
      <w:pPr>
        <w:spacing w:after="240"/>
        <w:jc w:val="right"/>
        <w:rPr>
          <w:sz w:val="22"/>
          <w:szCs w:val="22"/>
        </w:rPr>
      </w:pPr>
      <w:r w:rsidRPr="009F77E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F77EC">
        <w:rPr>
          <w:sz w:val="22"/>
          <w:szCs w:val="22"/>
        </w:rPr>
        <w:t>2022-06-03</w:t>
      </w:r>
    </w:p>
    <w:p w14:paraId="3F668B5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FB6496" w14:textId="77777777" w:rsidR="009F77EC" w:rsidRPr="009F77EC" w:rsidRDefault="009F77EC">
      <w:pPr>
        <w:rPr>
          <w:b/>
          <w:bCs/>
          <w:sz w:val="22"/>
          <w:szCs w:val="22"/>
        </w:rPr>
      </w:pPr>
      <w:r w:rsidRPr="009F77EC">
        <w:rPr>
          <w:b/>
          <w:bCs/>
          <w:sz w:val="22"/>
          <w:szCs w:val="22"/>
        </w:rPr>
        <w:t>Szpital Wojewódzki w Poznaniu</w:t>
      </w:r>
    </w:p>
    <w:p w14:paraId="564EB73E" w14:textId="77777777" w:rsidR="00F16C50" w:rsidRPr="00D91931" w:rsidRDefault="009F77EC">
      <w:pPr>
        <w:rPr>
          <w:b/>
          <w:bCs/>
          <w:sz w:val="22"/>
          <w:szCs w:val="22"/>
        </w:rPr>
      </w:pPr>
      <w:r w:rsidRPr="009F77EC">
        <w:rPr>
          <w:b/>
          <w:bCs/>
          <w:sz w:val="22"/>
          <w:szCs w:val="22"/>
        </w:rPr>
        <w:t>Dział Zamówień Publicznych</w:t>
      </w:r>
    </w:p>
    <w:p w14:paraId="24D89CD1" w14:textId="656ACECC" w:rsidR="00F16C50" w:rsidRPr="00BD5546" w:rsidRDefault="00C005C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F77EC" w:rsidRPr="009F77E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F77EC" w:rsidRPr="009F77EC">
        <w:rPr>
          <w:sz w:val="22"/>
          <w:szCs w:val="22"/>
        </w:rPr>
        <w:t>7/19</w:t>
      </w:r>
    </w:p>
    <w:p w14:paraId="2504C8DB" w14:textId="77777777" w:rsidR="00F16C50" w:rsidRPr="00BD5546" w:rsidRDefault="009F77EC">
      <w:pPr>
        <w:rPr>
          <w:sz w:val="22"/>
          <w:szCs w:val="22"/>
        </w:rPr>
      </w:pPr>
      <w:r w:rsidRPr="009F77E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F77EC">
        <w:rPr>
          <w:sz w:val="22"/>
          <w:szCs w:val="22"/>
        </w:rPr>
        <w:t>Poznań</w:t>
      </w:r>
    </w:p>
    <w:p w14:paraId="4E103A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90E74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5A31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77EC" w:rsidRPr="009F77EC">
        <w:rPr>
          <w:bCs/>
          <w:sz w:val="22"/>
          <w:szCs w:val="22"/>
        </w:rPr>
        <w:t>SZW/DZP/19/2022/8</w:t>
      </w:r>
      <w:r w:rsidRPr="00D91931">
        <w:rPr>
          <w:sz w:val="22"/>
          <w:szCs w:val="22"/>
        </w:rPr>
        <w:tab/>
        <w:t xml:space="preserve"> </w:t>
      </w:r>
    </w:p>
    <w:p w14:paraId="544DFB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BF0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1134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281C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E4A6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C158B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4607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CA5406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F77EC" w:rsidRPr="00607F9B" w14:paraId="184A8BF1" w14:textId="77777777" w:rsidTr="00172FA9">
        <w:trPr>
          <w:trHeight w:val="638"/>
        </w:trPr>
        <w:tc>
          <w:tcPr>
            <w:tcW w:w="959" w:type="dxa"/>
            <w:shd w:val="clear" w:color="auto" w:fill="auto"/>
          </w:tcPr>
          <w:p w14:paraId="3AA43F14" w14:textId="77777777" w:rsidR="009F77EC" w:rsidRPr="00607F9B" w:rsidRDefault="009F77EC" w:rsidP="00172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14BAAE" w14:textId="1FABD314" w:rsidR="009F77EC" w:rsidRPr="00607F9B" w:rsidRDefault="009F77EC" w:rsidP="00172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77E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77EC">
              <w:rPr>
                <w:b/>
                <w:bCs/>
                <w:sz w:val="22"/>
                <w:szCs w:val="22"/>
              </w:rPr>
              <w:t xml:space="preserve">Sukcesywna dostawa worków foliowych oraz worków na zwłoki na potrzeby Szpitala Wojewódzkiego </w:t>
            </w:r>
            <w:r w:rsidR="00C005C3">
              <w:rPr>
                <w:b/>
                <w:bCs/>
                <w:sz w:val="22"/>
                <w:szCs w:val="22"/>
              </w:rPr>
              <w:br/>
            </w:r>
            <w:r w:rsidRPr="009F77EC">
              <w:rPr>
                <w:b/>
                <w:bCs/>
                <w:sz w:val="22"/>
                <w:szCs w:val="22"/>
              </w:rPr>
              <w:t>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77EC">
              <w:rPr>
                <w:b/>
                <w:sz w:val="22"/>
                <w:szCs w:val="22"/>
              </w:rPr>
              <w:t>SZW/DZP/19/2022</w:t>
            </w:r>
          </w:p>
        </w:tc>
      </w:tr>
    </w:tbl>
    <w:p w14:paraId="7EE75126" w14:textId="77777777" w:rsidR="009F77EC" w:rsidRPr="009F77E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F77EC" w:rsidRPr="009F77EC">
        <w:rPr>
          <w:rFonts w:ascii="Times New Roman" w:hAnsi="Times New Roman"/>
          <w:b/>
          <w:szCs w:val="22"/>
        </w:rPr>
        <w:t>Szpital Wojewódzki w Poznaniu</w:t>
      </w:r>
    </w:p>
    <w:p w14:paraId="0B210C47" w14:textId="1DCAA765" w:rsidR="004F079B" w:rsidRDefault="009F77E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F77E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F77EC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C005C3">
        <w:rPr>
          <w:rFonts w:ascii="Times New Roman" w:hAnsi="Times New Roman"/>
          <w:szCs w:val="22"/>
        </w:rPr>
        <w:t xml:space="preserve"> </w:t>
      </w:r>
      <w:r w:rsidR="00C005C3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C005C3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C005C3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DE0C1CF" w14:textId="02849A7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F77EC" w:rsidRPr="009F77EC">
        <w:rPr>
          <w:rFonts w:ascii="Times New Roman" w:hAnsi="Times New Roman"/>
          <w:b/>
          <w:szCs w:val="22"/>
        </w:rPr>
        <w:t>2022-06-06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F77EC" w:rsidRPr="009F77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F77EC" w:rsidRPr="009F77EC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9F77EC" w:rsidRPr="009F77EC">
        <w:rPr>
          <w:rFonts w:ascii="Times New Roman" w:hAnsi="Times New Roman"/>
          <w:b/>
          <w:szCs w:val="22"/>
        </w:rPr>
        <w:t>09:00</w:t>
      </w:r>
    </w:p>
    <w:p w14:paraId="0277D6A7" w14:textId="3427B49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F77EC" w:rsidRPr="009F77EC">
        <w:rPr>
          <w:rFonts w:ascii="Times New Roman" w:hAnsi="Times New Roman"/>
          <w:b/>
          <w:szCs w:val="22"/>
        </w:rPr>
        <w:t>2022-06-06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F77EC" w:rsidRPr="009F77E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F77EC" w:rsidRPr="009F77EC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9F77EC" w:rsidRPr="009F77EC">
        <w:rPr>
          <w:rFonts w:ascii="Times New Roman" w:hAnsi="Times New Roman"/>
          <w:b/>
          <w:szCs w:val="22"/>
        </w:rPr>
        <w:t>10:00</w:t>
      </w:r>
    </w:p>
    <w:p w14:paraId="4A727D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5526B4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EAB99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498BB2F" w14:textId="77777777" w:rsidR="007F6AE9" w:rsidRDefault="007F6AE9" w:rsidP="007F6AE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251D51C" w14:textId="77777777" w:rsidR="007F6AE9" w:rsidRDefault="007F6AE9" w:rsidP="007F6A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869879D" w14:textId="77777777" w:rsidR="007F6AE9" w:rsidRDefault="007F6AE9" w:rsidP="007F6A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844FD9" w14:textId="77777777" w:rsidR="007F6AE9" w:rsidRDefault="007F6AE9" w:rsidP="007F6A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DFC407" w14:textId="663A45E8" w:rsidR="00F16C50" w:rsidRPr="0046562F" w:rsidRDefault="00F16C50" w:rsidP="007F6AE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B275B" w14:textId="77777777" w:rsidR="008C4969" w:rsidRDefault="008C4969">
      <w:r>
        <w:separator/>
      </w:r>
    </w:p>
  </w:endnote>
  <w:endnote w:type="continuationSeparator" w:id="0">
    <w:p w14:paraId="45C97290" w14:textId="77777777" w:rsidR="008C4969" w:rsidRDefault="008C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2BA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621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6A330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D8B175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7442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E3390" w14:textId="77777777" w:rsidR="008C4969" w:rsidRDefault="008C4969">
      <w:r>
        <w:separator/>
      </w:r>
    </w:p>
  </w:footnote>
  <w:footnote w:type="continuationSeparator" w:id="0">
    <w:p w14:paraId="10FCB61C" w14:textId="77777777" w:rsidR="008C4969" w:rsidRDefault="008C4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10A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5B60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65F1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824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59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6AE9"/>
    <w:rsid w:val="00816FE0"/>
    <w:rsid w:val="00820E2C"/>
    <w:rsid w:val="008365E9"/>
    <w:rsid w:val="008C4969"/>
    <w:rsid w:val="00901D47"/>
    <w:rsid w:val="00940C54"/>
    <w:rsid w:val="00945187"/>
    <w:rsid w:val="00955CEB"/>
    <w:rsid w:val="00972F59"/>
    <w:rsid w:val="009F77EC"/>
    <w:rsid w:val="00AC3482"/>
    <w:rsid w:val="00B27526"/>
    <w:rsid w:val="00BD5546"/>
    <w:rsid w:val="00C005C3"/>
    <w:rsid w:val="00C25577"/>
    <w:rsid w:val="00C34578"/>
    <w:rsid w:val="00CC1A78"/>
    <w:rsid w:val="00CF0F4C"/>
    <w:rsid w:val="00D63C6E"/>
    <w:rsid w:val="00D91931"/>
    <w:rsid w:val="00DE0599"/>
    <w:rsid w:val="00DF159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22211"/>
  <w15:chartTrackingRefBased/>
  <w15:docId w15:val="{EF491A4C-F309-4C2F-9779-1ABAAC8D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2022-06-03T07:52:00Z</cp:lastPrinted>
  <dcterms:created xsi:type="dcterms:W3CDTF">2022-06-03T07:53:00Z</dcterms:created>
  <dcterms:modified xsi:type="dcterms:W3CDTF">2022-06-03T07:53:00Z</dcterms:modified>
</cp:coreProperties>
</file>