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BB52A3" w:rsidRDefault="00114F81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BB52A3">
        <w:rPr>
          <w:rFonts w:ascii="Arial Narrow" w:hAnsi="Arial Narrow"/>
          <w:sz w:val="22"/>
          <w:szCs w:val="22"/>
        </w:rPr>
        <w:t>Bydgoszcz</w:t>
      </w:r>
      <w:r w:rsidR="00EB1359" w:rsidRPr="00BB52A3">
        <w:rPr>
          <w:rFonts w:ascii="Arial Narrow" w:hAnsi="Arial Narrow"/>
          <w:sz w:val="22"/>
          <w:szCs w:val="22"/>
        </w:rPr>
        <w:t xml:space="preserve"> dnia: </w:t>
      </w:r>
      <w:r w:rsidRPr="00BB52A3">
        <w:rPr>
          <w:rFonts w:ascii="Arial Narrow" w:hAnsi="Arial Narrow"/>
          <w:sz w:val="22"/>
          <w:szCs w:val="22"/>
        </w:rPr>
        <w:t>2022-06-03</w:t>
      </w:r>
    </w:p>
    <w:p w:rsidR="00EB1359" w:rsidRPr="00BB52A3" w:rsidRDefault="00114F81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B52A3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BB52A3" w:rsidRDefault="00114F81" w:rsidP="00EB1359">
      <w:pPr>
        <w:rPr>
          <w:rFonts w:ascii="Arial Narrow" w:hAnsi="Arial Narrow"/>
          <w:sz w:val="22"/>
          <w:szCs w:val="22"/>
        </w:rPr>
      </w:pPr>
      <w:r w:rsidRPr="00BB52A3">
        <w:rPr>
          <w:rFonts w:ascii="Arial Narrow" w:hAnsi="Arial Narrow"/>
          <w:sz w:val="22"/>
          <w:szCs w:val="22"/>
        </w:rPr>
        <w:t>Powstańców Warszawy</w:t>
      </w:r>
      <w:r w:rsidR="00EB1359" w:rsidRPr="00BB52A3">
        <w:rPr>
          <w:rFonts w:ascii="Arial Narrow" w:hAnsi="Arial Narrow"/>
          <w:sz w:val="22"/>
          <w:szCs w:val="22"/>
        </w:rPr>
        <w:t xml:space="preserve"> </w:t>
      </w:r>
      <w:r w:rsidRPr="00BB52A3">
        <w:rPr>
          <w:rFonts w:ascii="Arial Narrow" w:hAnsi="Arial Narrow"/>
          <w:sz w:val="22"/>
          <w:szCs w:val="22"/>
        </w:rPr>
        <w:t>5</w:t>
      </w:r>
    </w:p>
    <w:p w:rsidR="00EB1359" w:rsidRPr="00BB52A3" w:rsidRDefault="00114F81" w:rsidP="00EB1359">
      <w:pPr>
        <w:rPr>
          <w:rFonts w:ascii="Arial Narrow" w:hAnsi="Arial Narrow"/>
          <w:sz w:val="22"/>
          <w:szCs w:val="22"/>
        </w:rPr>
      </w:pPr>
      <w:r w:rsidRPr="00BB52A3">
        <w:rPr>
          <w:rFonts w:ascii="Arial Narrow" w:hAnsi="Arial Narrow"/>
          <w:sz w:val="22"/>
          <w:szCs w:val="22"/>
        </w:rPr>
        <w:t>85-681</w:t>
      </w:r>
      <w:r w:rsidR="00EB1359" w:rsidRPr="00BB52A3">
        <w:rPr>
          <w:rFonts w:ascii="Arial Narrow" w:hAnsi="Arial Narrow"/>
          <w:sz w:val="22"/>
          <w:szCs w:val="22"/>
        </w:rPr>
        <w:t xml:space="preserve"> </w:t>
      </w:r>
      <w:r w:rsidRPr="00BB52A3">
        <w:rPr>
          <w:rFonts w:ascii="Arial Narrow" w:hAnsi="Arial Narrow"/>
          <w:sz w:val="22"/>
          <w:szCs w:val="22"/>
        </w:rPr>
        <w:t>Bydgoszcz</w:t>
      </w:r>
    </w:p>
    <w:p w:rsidR="00EB1359" w:rsidRPr="00BB52A3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BB52A3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BB52A3">
        <w:rPr>
          <w:rFonts w:ascii="Arial Narrow" w:hAnsi="Arial Narrow"/>
          <w:bCs/>
          <w:sz w:val="18"/>
          <w:szCs w:val="18"/>
        </w:rPr>
        <w:t>[nazwa zamawiającego, adres]</w:t>
      </w:r>
    </w:p>
    <w:p w:rsidR="00BB52A3" w:rsidRPr="00BB52A3" w:rsidRDefault="00BB52A3" w:rsidP="002A1D60">
      <w:pPr>
        <w:spacing w:after="36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053279">
        <w:rPr>
          <w:rFonts w:ascii="Arial Narrow" w:hAnsi="Arial Narrow"/>
          <w:bCs/>
          <w:sz w:val="22"/>
          <w:szCs w:val="22"/>
        </w:rPr>
        <w:t xml:space="preserve"> 4699/2022</w:t>
      </w:r>
    </w:p>
    <w:p w:rsidR="00EB1359" w:rsidRPr="00BB52A3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BB52A3">
        <w:rPr>
          <w:rFonts w:ascii="Arial Narrow" w:hAnsi="Arial Narrow"/>
          <w:b/>
          <w:sz w:val="22"/>
          <w:szCs w:val="22"/>
        </w:rPr>
        <w:t>WYKONAWCY</w:t>
      </w:r>
    </w:p>
    <w:p w:rsidR="00EB1359" w:rsidRPr="00BB52A3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BB52A3">
        <w:rPr>
          <w:rFonts w:ascii="Arial Narrow" w:hAnsi="Arial Narrow"/>
          <w:sz w:val="22"/>
          <w:szCs w:val="22"/>
        </w:rPr>
        <w:t>ubiegający</w:t>
      </w:r>
      <w:proofErr w:type="gramEnd"/>
      <w:r w:rsidRPr="00BB52A3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BB52A3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BB52A3">
        <w:rPr>
          <w:rFonts w:ascii="Arial Narrow" w:hAnsi="Arial Narrow"/>
          <w:b/>
          <w:kern w:val="28"/>
          <w:sz w:val="28"/>
        </w:rPr>
        <w:t>ZAWIADOMIENIE</w:t>
      </w:r>
    </w:p>
    <w:p w:rsidR="00EB1359" w:rsidRPr="00BB52A3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BB52A3">
        <w:rPr>
          <w:rFonts w:ascii="Arial Narrow" w:hAnsi="Arial Narrow"/>
          <w:b/>
          <w:sz w:val="28"/>
          <w:szCs w:val="24"/>
        </w:rPr>
        <w:t>o</w:t>
      </w:r>
      <w:proofErr w:type="gramEnd"/>
      <w:r w:rsidRPr="00BB52A3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5"/>
        <w:gridCol w:w="8615"/>
      </w:tblGrid>
      <w:tr w:rsidR="00114F81" w:rsidRPr="00BB52A3" w:rsidTr="00FE705A">
        <w:trPr>
          <w:trHeight w:val="638"/>
        </w:trPr>
        <w:tc>
          <w:tcPr>
            <w:tcW w:w="959" w:type="dxa"/>
            <w:shd w:val="clear" w:color="auto" w:fill="auto"/>
          </w:tcPr>
          <w:p w:rsidR="00114F81" w:rsidRPr="00BB52A3" w:rsidRDefault="00114F81" w:rsidP="00FE705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52A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14F81" w:rsidRPr="00BB52A3" w:rsidRDefault="00114F81" w:rsidP="00BB52A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B52A3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B52A3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BB52A3">
              <w:rPr>
                <w:rFonts w:ascii="Arial Narrow" w:hAnsi="Arial Narrow"/>
                <w:sz w:val="22"/>
                <w:szCs w:val="22"/>
              </w:rPr>
              <w:t>m</w:t>
            </w:r>
            <w:r w:rsidRPr="00BB52A3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B52A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B52A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B52A3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eksploatacyjnych do aparatury medycznej</w:t>
            </w:r>
            <w:r w:rsidRPr="00BB52A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B52A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62/2022</w:t>
            </w:r>
            <w:r w:rsidRPr="00BB52A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BB52A3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BB52A3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BB52A3">
        <w:rPr>
          <w:rFonts w:ascii="Arial Narrow" w:hAnsi="Arial Narrow"/>
          <w:sz w:val="22"/>
          <w:szCs w:val="22"/>
        </w:rPr>
        <w:t xml:space="preserve">Zamawiający, </w:t>
      </w:r>
      <w:r w:rsidR="00114F81" w:rsidRPr="00BB52A3">
        <w:rPr>
          <w:rFonts w:ascii="Arial Narrow" w:hAnsi="Arial Narrow"/>
          <w:b/>
          <w:sz w:val="22"/>
          <w:szCs w:val="22"/>
        </w:rPr>
        <w:t>10WSzKzP SPZOZ</w:t>
      </w:r>
      <w:r w:rsidRPr="00BB52A3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114F81" w:rsidRPr="00BB52A3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114F81" w:rsidRPr="00BB52A3">
        <w:rPr>
          <w:rFonts w:ascii="Arial Narrow" w:hAnsi="Arial Narrow"/>
          <w:sz w:val="22"/>
          <w:szCs w:val="22"/>
        </w:rPr>
        <w:t>z</w:t>
      </w:r>
      <w:proofErr w:type="gramEnd"/>
      <w:r w:rsidR="00114F81" w:rsidRPr="00BB52A3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114F81" w:rsidRPr="00BB52A3">
        <w:rPr>
          <w:rFonts w:ascii="Arial Narrow" w:hAnsi="Arial Narrow"/>
          <w:sz w:val="22"/>
          <w:szCs w:val="22"/>
        </w:rPr>
        <w:t>zm</w:t>
      </w:r>
      <w:proofErr w:type="gramEnd"/>
      <w:r w:rsidR="00114F81" w:rsidRPr="00BB52A3">
        <w:rPr>
          <w:rFonts w:ascii="Arial Narrow" w:hAnsi="Arial Narrow"/>
          <w:sz w:val="22"/>
          <w:szCs w:val="22"/>
        </w:rPr>
        <w:t>.)</w:t>
      </w:r>
      <w:r w:rsidRPr="00BB52A3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BB52A3">
        <w:rPr>
          <w:rFonts w:ascii="Arial Narrow" w:hAnsi="Arial Narrow"/>
          <w:sz w:val="22"/>
          <w:szCs w:val="22"/>
        </w:rPr>
        <w:t>na</w:t>
      </w:r>
      <w:r w:rsidRPr="00BB52A3">
        <w:rPr>
          <w:rFonts w:ascii="Arial Narrow" w:hAnsi="Arial Narrow"/>
          <w:sz w:val="22"/>
          <w:szCs w:val="22"/>
        </w:rPr>
        <w:t xml:space="preserve"> </w:t>
      </w:r>
      <w:r w:rsidR="00010B31" w:rsidRPr="00BB52A3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B40794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B40794" w:rsidRDefault="00D44D12" w:rsidP="00AC1A4B">
            <w:pPr>
              <w:jc w:val="both"/>
              <w:rPr>
                <w:rFonts w:ascii="Arial Narrow" w:hAnsi="Arial Narrow"/>
              </w:rPr>
            </w:pPr>
            <w:r w:rsidRPr="00B40794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B40794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B40794">
              <w:rPr>
                <w:rFonts w:ascii="Arial Narrow" w:hAnsi="Arial Narrow"/>
                <w:b/>
              </w:rPr>
              <w:t>Temat</w:t>
            </w:r>
          </w:p>
          <w:p w:rsidR="00D44D12" w:rsidRPr="00B40794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B40794">
              <w:rPr>
                <w:rFonts w:ascii="Arial Narrow" w:hAnsi="Arial Narrow"/>
              </w:rPr>
              <w:t>Uzasadnienie prawne i faktyczne</w:t>
            </w:r>
          </w:p>
        </w:tc>
      </w:tr>
      <w:tr w:rsidR="00114F81" w:rsidRPr="00BB52A3" w:rsidTr="00FE705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52A3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osłony</w:t>
            </w:r>
            <w:proofErr w:type="gramEnd"/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jednorazowe do aparatu RTG i akcesoria do </w:t>
            </w:r>
            <w:proofErr w:type="spell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pantomografu</w:t>
            </w:r>
            <w:proofErr w:type="spellEnd"/>
          </w:p>
          <w:p w:rsidR="00EC463B" w:rsidRPr="00275401" w:rsidRDefault="00EC463B" w:rsidP="00EC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114F81" w:rsidRPr="00BB52A3" w:rsidRDefault="00EC463B" w:rsidP="00EC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114F81" w:rsidRPr="00BB52A3" w:rsidTr="00FE705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52A3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akcesoria</w:t>
            </w:r>
            <w:proofErr w:type="gramEnd"/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do </w:t>
            </w:r>
            <w:proofErr w:type="spell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drenazu</w:t>
            </w:r>
            <w:proofErr w:type="spellEnd"/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opłucnej </w:t>
            </w:r>
            <w:proofErr w:type="spell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Thopaz</w:t>
            </w:r>
            <w:proofErr w:type="spellEnd"/>
          </w:p>
          <w:p w:rsidR="00EC463B" w:rsidRPr="00275401" w:rsidRDefault="00EC463B" w:rsidP="00EC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114F81" w:rsidRPr="00BB52A3" w:rsidRDefault="00EC463B" w:rsidP="00EC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114F81" w:rsidRPr="00BB52A3" w:rsidTr="00FE705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52A3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kieliszki</w:t>
            </w:r>
            <w:proofErr w:type="gramEnd"/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do kruszarki SEVERO</w:t>
            </w:r>
          </w:p>
          <w:p w:rsidR="00EC463B" w:rsidRPr="00275401" w:rsidRDefault="00EC463B" w:rsidP="00EC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114F81" w:rsidRPr="00BB52A3" w:rsidRDefault="00EC463B" w:rsidP="00EC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114F81" w:rsidRPr="00BB52A3" w:rsidTr="00FE705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52A3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akcesoria</w:t>
            </w:r>
            <w:proofErr w:type="gramEnd"/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do spluwaczek</w:t>
            </w:r>
          </w:p>
          <w:p w:rsidR="00EC463B" w:rsidRPr="00275401" w:rsidRDefault="00EC463B" w:rsidP="00EC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114F81" w:rsidRPr="00BB52A3" w:rsidRDefault="00EC463B" w:rsidP="00EC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114F81" w:rsidRPr="00BB52A3" w:rsidTr="00FE705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52A3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ostrze do </w:t>
            </w:r>
            <w:proofErr w:type="spell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morcelatora</w:t>
            </w:r>
            <w:proofErr w:type="spellEnd"/>
          </w:p>
          <w:p w:rsidR="00EC463B" w:rsidRPr="00275401" w:rsidRDefault="00EC463B" w:rsidP="00EC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114F81" w:rsidRPr="00EC463B" w:rsidRDefault="00EC463B" w:rsidP="00EC463B">
            <w:pPr>
              <w:pStyle w:val="Tekstpodstawowy"/>
              <w:spacing w:line="276" w:lineRule="auto"/>
              <w:rPr>
                <w:rFonts w:ascii="Arial Narrow" w:hAnsi="Arial Narrow"/>
                <w:i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114F81" w:rsidRPr="00BB52A3" w:rsidTr="00FE705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52A3">
              <w:rPr>
                <w:rFonts w:ascii="Arial Narrow" w:hAnsi="Arial Narrow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nóż zimny </w:t>
            </w:r>
            <w:proofErr w:type="spell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Sachse</w:t>
            </w:r>
            <w:proofErr w:type="spellEnd"/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do uretrotomu</w:t>
            </w:r>
          </w:p>
          <w:p w:rsidR="00EC463B" w:rsidRPr="00275401" w:rsidRDefault="00EC463B" w:rsidP="00EC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114F81" w:rsidRPr="00BB52A3" w:rsidRDefault="00EC463B" w:rsidP="00EC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114F81" w:rsidRPr="00BB52A3" w:rsidTr="00FE705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52A3">
              <w:rPr>
                <w:rFonts w:ascii="Arial Narrow" w:hAnsi="Arial Narrow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zestaw drenu do odsysania do zastosowania z S-PILOT</w:t>
            </w:r>
          </w:p>
          <w:p w:rsidR="00EC463B" w:rsidRPr="00275401" w:rsidRDefault="00EC463B" w:rsidP="00EC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114F81" w:rsidRPr="00BB52A3" w:rsidRDefault="00EC463B" w:rsidP="00EC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114F81" w:rsidRPr="00BB52A3" w:rsidTr="00FE705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52A3">
              <w:rPr>
                <w:rFonts w:ascii="Arial Narrow" w:hAnsi="Arial Narrow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zestaw drenu płukanie do pompy </w:t>
            </w:r>
            <w:proofErr w:type="spell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histeromatu</w:t>
            </w:r>
            <w:proofErr w:type="spellEnd"/>
          </w:p>
          <w:p w:rsidR="00EC463B" w:rsidRPr="00275401" w:rsidRDefault="00EC463B" w:rsidP="00EC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114F81" w:rsidRPr="00BB52A3" w:rsidRDefault="00EC463B" w:rsidP="00EC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114F81" w:rsidRPr="00BB52A3" w:rsidTr="00FE705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52A3">
              <w:rPr>
                <w:rFonts w:ascii="Arial Narrow" w:hAnsi="Arial Narrow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zestaw drenu odsysanie do pompy </w:t>
            </w:r>
            <w:proofErr w:type="spell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histeromatu</w:t>
            </w:r>
            <w:proofErr w:type="spellEnd"/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i </w:t>
            </w:r>
            <w:proofErr w:type="spell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uromatu</w:t>
            </w:r>
            <w:proofErr w:type="spellEnd"/>
          </w:p>
          <w:p w:rsidR="00EC463B" w:rsidRPr="00275401" w:rsidRDefault="00EC463B" w:rsidP="00EC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114F81" w:rsidRPr="00BB52A3" w:rsidRDefault="00EC463B" w:rsidP="00EC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114F81" w:rsidRPr="00BB52A3" w:rsidTr="00FE705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52A3">
              <w:rPr>
                <w:rFonts w:ascii="Arial Narrow" w:hAnsi="Arial Narrow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pojemnik na skrawki tkanki</w:t>
            </w:r>
          </w:p>
          <w:p w:rsidR="00EC463B" w:rsidRPr="00275401" w:rsidRDefault="00EC463B" w:rsidP="00EC463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114F81" w:rsidRPr="00BB52A3" w:rsidRDefault="00EC463B" w:rsidP="00EC463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114F81" w:rsidRPr="00BB52A3" w:rsidTr="00FE705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52A3"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1" w:rsidRPr="00BB52A3" w:rsidRDefault="00114F81" w:rsidP="00FE705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BB52A3">
              <w:rPr>
                <w:rFonts w:ascii="Arial Narrow" w:hAnsi="Arial Narrow"/>
                <w:b/>
                <w:sz w:val="22"/>
                <w:szCs w:val="22"/>
              </w:rPr>
              <w:t>oleje</w:t>
            </w:r>
            <w:proofErr w:type="gramEnd"/>
            <w:r w:rsidRPr="00BB52A3">
              <w:rPr>
                <w:rFonts w:ascii="Arial Narrow" w:hAnsi="Arial Narrow"/>
                <w:b/>
                <w:sz w:val="22"/>
                <w:szCs w:val="22"/>
              </w:rPr>
              <w:t xml:space="preserve"> do instrumentarium</w:t>
            </w:r>
          </w:p>
          <w:p w:rsidR="00B40794" w:rsidRPr="003245AC" w:rsidRDefault="00B40794" w:rsidP="00B4079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114F81" w:rsidRPr="00BB52A3" w:rsidRDefault="00B40794" w:rsidP="00B4079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Oferta wykonawcy w zadaniu </w:t>
            </w:r>
            <w:r>
              <w:rPr>
                <w:rFonts w:ascii="Arial Narrow" w:hAnsi="Arial Narrow"/>
                <w:sz w:val="22"/>
                <w:szCs w:val="22"/>
              </w:rPr>
              <w:t xml:space="preserve">6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została odrzucona na podstawie art.</w:t>
            </w:r>
            <w:r>
              <w:rPr>
                <w:rFonts w:ascii="Arial Narrow" w:hAnsi="Arial Narrow"/>
                <w:sz w:val="22"/>
                <w:szCs w:val="22"/>
              </w:rPr>
              <w:t xml:space="preserve"> 226 ust. 1 pkt. 2 lit. c oraz art. </w:t>
            </w:r>
            <w:r w:rsidRPr="003245AC">
              <w:rPr>
                <w:rFonts w:ascii="Arial Narrow" w:hAnsi="Arial Narrow"/>
                <w:sz w:val="22"/>
                <w:szCs w:val="22"/>
              </w:rPr>
              <w:t>226 ust. 1 pkt. 5 ustawy Prawo zamówień publicznych.</w:t>
            </w:r>
          </w:p>
        </w:tc>
      </w:tr>
    </w:tbl>
    <w:p w:rsidR="00010B31" w:rsidRPr="00B40794" w:rsidRDefault="00114F81" w:rsidP="00B40794">
      <w:pPr>
        <w:pStyle w:val="Tekstpodstawowy"/>
        <w:spacing w:before="480" w:line="276" w:lineRule="auto"/>
        <w:ind w:left="5664" w:firstLine="708"/>
        <w:rPr>
          <w:rFonts w:ascii="Arial Narrow" w:hAnsi="Arial Narrow"/>
          <w:i/>
          <w:sz w:val="22"/>
          <w:szCs w:val="22"/>
        </w:rPr>
      </w:pPr>
      <w:bookmarkStart w:id="0" w:name="_GoBack"/>
      <w:bookmarkEnd w:id="0"/>
      <w:r w:rsidRPr="00BB52A3">
        <w:rPr>
          <w:rFonts w:ascii="Arial Narrow" w:hAnsi="Arial Narrow"/>
          <w:i/>
        </w:rPr>
        <w:t xml:space="preserve"> </w:t>
      </w:r>
      <w:r w:rsidR="002A1D60">
        <w:rPr>
          <w:rFonts w:ascii="Arial Narrow" w:hAnsi="Arial Narrow"/>
          <w:i/>
        </w:rPr>
        <w:tab/>
      </w:r>
      <w:r w:rsidR="00010B31" w:rsidRPr="00B40794">
        <w:rPr>
          <w:rFonts w:ascii="Arial Narrow" w:hAnsi="Arial Narrow"/>
          <w:i/>
          <w:sz w:val="22"/>
          <w:szCs w:val="22"/>
        </w:rPr>
        <w:t>Zamawiający</w:t>
      </w:r>
    </w:p>
    <w:p w:rsidR="00010B31" w:rsidRDefault="00010B31">
      <w:pPr>
        <w:rPr>
          <w:rFonts w:ascii="Arial Narrow" w:hAnsi="Arial Narrow"/>
          <w:sz w:val="24"/>
        </w:rPr>
      </w:pPr>
    </w:p>
    <w:p w:rsidR="002A1D60" w:rsidRDefault="002A1D60" w:rsidP="002A1D60">
      <w:pPr>
        <w:rPr>
          <w:rFonts w:ascii="Arial Narrow" w:hAnsi="Arial Narrow"/>
        </w:rPr>
      </w:pPr>
    </w:p>
    <w:p w:rsidR="002A1D60" w:rsidRPr="002A1D60" w:rsidRDefault="002A1D60" w:rsidP="002A1D60">
      <w:pPr>
        <w:rPr>
          <w:rFonts w:ascii="Arial Narrow" w:hAnsi="Arial Narrow"/>
        </w:rPr>
      </w:pPr>
      <w:r w:rsidRPr="002A1D60">
        <w:rPr>
          <w:rFonts w:ascii="Arial Narrow" w:hAnsi="Arial Narrow"/>
        </w:rPr>
        <w:t xml:space="preserve">Wykonano w 2 egz. na 1 ark. </w:t>
      </w:r>
    </w:p>
    <w:p w:rsidR="002A1D60" w:rsidRPr="00053279" w:rsidRDefault="002A1D60" w:rsidP="002A1D60">
      <w:pPr>
        <w:rPr>
          <w:rFonts w:ascii="Arial Narrow" w:hAnsi="Arial Narrow"/>
        </w:rPr>
      </w:pPr>
      <w:proofErr w:type="gramStart"/>
      <w:r w:rsidRPr="00053279">
        <w:rPr>
          <w:rFonts w:ascii="Arial Narrow" w:hAnsi="Arial Narrow"/>
        </w:rPr>
        <w:t>egz</w:t>
      </w:r>
      <w:proofErr w:type="gramEnd"/>
      <w:r w:rsidRPr="00053279">
        <w:rPr>
          <w:rFonts w:ascii="Arial Narrow" w:hAnsi="Arial Narrow"/>
        </w:rPr>
        <w:t>. 1 – a/a kancelaria</w:t>
      </w:r>
    </w:p>
    <w:p w:rsidR="002A1D60" w:rsidRPr="00053279" w:rsidRDefault="002A1D60" w:rsidP="002A1D60">
      <w:pPr>
        <w:rPr>
          <w:rFonts w:ascii="Arial Narrow" w:hAnsi="Arial Narrow"/>
        </w:rPr>
      </w:pPr>
      <w:proofErr w:type="gramStart"/>
      <w:r w:rsidRPr="00053279">
        <w:rPr>
          <w:rFonts w:ascii="Arial Narrow" w:hAnsi="Arial Narrow"/>
        </w:rPr>
        <w:t>egz</w:t>
      </w:r>
      <w:proofErr w:type="gramEnd"/>
      <w:r w:rsidRPr="00053279">
        <w:rPr>
          <w:rFonts w:ascii="Arial Narrow" w:hAnsi="Arial Narrow"/>
        </w:rPr>
        <w:t>. 2 – uczestnicy postępowania (platforma e-propublico.</w:t>
      </w:r>
      <w:proofErr w:type="gramStart"/>
      <w:r w:rsidRPr="00053279">
        <w:rPr>
          <w:rFonts w:ascii="Arial Narrow" w:hAnsi="Arial Narrow"/>
        </w:rPr>
        <w:t>pl</w:t>
      </w:r>
      <w:proofErr w:type="gramEnd"/>
      <w:r w:rsidRPr="00053279">
        <w:rPr>
          <w:rFonts w:ascii="Arial Narrow" w:hAnsi="Arial Narrow"/>
        </w:rPr>
        <w:t>; e-mail); WZPubl. T 2612 B5</w:t>
      </w:r>
    </w:p>
    <w:p w:rsidR="002A1D60" w:rsidRPr="002A1D60" w:rsidRDefault="002A1D60" w:rsidP="002A1D60">
      <w:pPr>
        <w:rPr>
          <w:rFonts w:ascii="Arial Narrow" w:hAnsi="Arial Narrow"/>
        </w:rPr>
      </w:pPr>
      <w:r w:rsidRPr="002A1D60">
        <w:rPr>
          <w:rFonts w:ascii="Arial Narrow" w:hAnsi="Arial Narrow"/>
        </w:rPr>
        <w:t>Wyk. B. Baranowska tel. 261 417 364</w:t>
      </w:r>
    </w:p>
    <w:p w:rsidR="00B40794" w:rsidRPr="00BB52A3" w:rsidRDefault="002A1D60">
      <w:pPr>
        <w:rPr>
          <w:rFonts w:ascii="Arial Narrow" w:hAnsi="Arial Narrow"/>
        </w:rPr>
      </w:pPr>
      <w:r w:rsidRPr="002A1D60">
        <w:rPr>
          <w:rFonts w:ascii="Arial Narrow" w:hAnsi="Arial Narrow"/>
        </w:rPr>
        <w:t>Data: 2022-06-03</w:t>
      </w:r>
    </w:p>
    <w:sectPr w:rsidR="00B40794" w:rsidRPr="00BB52A3" w:rsidSect="00B407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F81" w:rsidRDefault="00114F81" w:rsidP="00114F81">
      <w:r>
        <w:separator/>
      </w:r>
    </w:p>
  </w:endnote>
  <w:endnote w:type="continuationSeparator" w:id="0">
    <w:p w:rsidR="00114F81" w:rsidRDefault="00114F81" w:rsidP="00114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F81" w:rsidRDefault="00114F8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F81" w:rsidRDefault="00114F8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F81" w:rsidRDefault="00114F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F81" w:rsidRDefault="00114F81" w:rsidP="00114F81">
      <w:r>
        <w:separator/>
      </w:r>
    </w:p>
  </w:footnote>
  <w:footnote w:type="continuationSeparator" w:id="0">
    <w:p w:rsidR="00114F81" w:rsidRDefault="00114F81" w:rsidP="00114F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F81" w:rsidRDefault="00114F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F81" w:rsidRDefault="00114F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F81" w:rsidRDefault="00114F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388F"/>
    <w:rsid w:val="00010B31"/>
    <w:rsid w:val="00053279"/>
    <w:rsid w:val="00104963"/>
    <w:rsid w:val="00114F81"/>
    <w:rsid w:val="00150F65"/>
    <w:rsid w:val="002A1D60"/>
    <w:rsid w:val="00823326"/>
    <w:rsid w:val="00856A3E"/>
    <w:rsid w:val="00894412"/>
    <w:rsid w:val="009462DF"/>
    <w:rsid w:val="009500EB"/>
    <w:rsid w:val="00993EFC"/>
    <w:rsid w:val="00AB3E72"/>
    <w:rsid w:val="00AC1A4B"/>
    <w:rsid w:val="00B40794"/>
    <w:rsid w:val="00BB52A3"/>
    <w:rsid w:val="00D41670"/>
    <w:rsid w:val="00D44D12"/>
    <w:rsid w:val="00DB388F"/>
    <w:rsid w:val="00E403D2"/>
    <w:rsid w:val="00E742E3"/>
    <w:rsid w:val="00EB1359"/>
    <w:rsid w:val="00EC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114F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F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644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cp:lastPrinted>2022-06-03T09:26:00Z</cp:lastPrinted>
  <dcterms:created xsi:type="dcterms:W3CDTF">2022-06-03T08:35:00Z</dcterms:created>
  <dcterms:modified xsi:type="dcterms:W3CDTF">2022-06-03T09:26:00Z</dcterms:modified>
</cp:coreProperties>
</file>