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119AA" w:rsidRPr="006119A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119AA" w:rsidRPr="006119AA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6119A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119AA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leczniczych ujętych w 16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119AA" w:rsidRPr="006119AA">
        <w:rPr>
          <w:rFonts w:ascii="Arial" w:eastAsia="Times New Roman" w:hAnsi="Arial" w:cs="Arial"/>
          <w:b/>
          <w:sz w:val="24"/>
          <w:szCs w:val="24"/>
          <w:lang w:eastAsia="pl-PL"/>
        </w:rPr>
        <w:t>NZ/37/D/P/L/2022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C87" w:rsidRDefault="00D52C87" w:rsidP="00025386">
      <w:pPr>
        <w:spacing w:after="0" w:line="240" w:lineRule="auto"/>
      </w:pPr>
      <w:r>
        <w:separator/>
      </w:r>
    </w:p>
  </w:endnote>
  <w:endnote w:type="continuationSeparator" w:id="0">
    <w:p w:rsidR="00D52C87" w:rsidRDefault="00D52C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AA" w:rsidRDefault="006119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9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9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AA" w:rsidRDefault="006119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C87" w:rsidRDefault="00D52C87" w:rsidP="00025386">
      <w:pPr>
        <w:spacing w:after="0" w:line="240" w:lineRule="auto"/>
      </w:pPr>
      <w:r>
        <w:separator/>
      </w:r>
    </w:p>
  </w:footnote>
  <w:footnote w:type="continuationSeparator" w:id="0">
    <w:p w:rsidR="00D52C87" w:rsidRDefault="00D52C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AA" w:rsidRDefault="006119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119AA">
      <w:rPr>
        <w:rFonts w:ascii="Arial" w:hAnsi="Arial" w:cs="Arial"/>
        <w:sz w:val="20"/>
        <w:szCs w:val="20"/>
      </w:rPr>
      <w:t>NZ/37/D/P/L/2022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AA" w:rsidRDefault="006119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C87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119AA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2C8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A5CCD5C-DA7A-49D5-9DF3-20BFDC3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2022-05-30T11:06:00Z</dcterms:created>
  <dcterms:modified xsi:type="dcterms:W3CDTF">2022-05-30T11:06:00Z</dcterms:modified>
</cp:coreProperties>
</file>