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5C6497" w:rsidRPr="005C6497">
        <w:rPr>
          <w:rFonts w:ascii="Tahoma" w:hAnsi="Tahoma" w:cs="Tahoma"/>
          <w:bCs/>
          <w:sz w:val="20"/>
        </w:rPr>
        <w:t>NZ/37/D/P/L/2022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5C6497" w:rsidRPr="005C6497">
        <w:rPr>
          <w:rFonts w:ascii="Tahoma" w:hAnsi="Tahoma" w:cs="Tahoma"/>
          <w:b/>
          <w:bCs/>
          <w:sz w:val="18"/>
        </w:rPr>
        <w:t>Dostawy produktów leczniczych ujętych w 16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C6497">
              <w:t>Enoxaparinum</w:t>
            </w:r>
            <w:proofErr w:type="spellEnd"/>
            <w:r w:rsidRPr="005C6497">
              <w:t xml:space="preserve"> </w:t>
            </w:r>
            <w:proofErr w:type="spellStart"/>
            <w:r w:rsidRPr="005C6497">
              <w:t>natricum</w:t>
            </w:r>
            <w:proofErr w:type="spellEnd"/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C6497">
              <w:t>Albuminum</w:t>
            </w:r>
            <w:proofErr w:type="spellEnd"/>
            <w:r w:rsidRPr="005C6497">
              <w:t xml:space="preserve"> </w:t>
            </w:r>
            <w:proofErr w:type="spellStart"/>
            <w:r w:rsidRPr="005C6497">
              <w:t>humanum</w:t>
            </w:r>
            <w:proofErr w:type="spellEnd"/>
            <w:r w:rsidRPr="005C6497">
              <w:t xml:space="preserve"> 20%</w:t>
            </w:r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C6497">
              <w:t>Meropenem</w:t>
            </w:r>
            <w:proofErr w:type="spellEnd"/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C6497">
              <w:t>Paracetamol roztwór do infuzji</w:t>
            </w:r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C6497">
              <w:t>Fluconazol</w:t>
            </w:r>
            <w:proofErr w:type="spellEnd"/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C6497">
              <w:t>Thiopental</w:t>
            </w:r>
            <w:proofErr w:type="spellEnd"/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C6497">
              <w:t>Cefotaxim</w:t>
            </w:r>
            <w:proofErr w:type="spellEnd"/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lastRenderedPageBreak/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C6497">
              <w:t>Beriplex</w:t>
            </w:r>
            <w:proofErr w:type="spellEnd"/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C6497">
              <w:t>Fondaparinux</w:t>
            </w:r>
            <w:proofErr w:type="spellEnd"/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C6497">
              <w:t>Cefuroxim</w:t>
            </w:r>
            <w:proofErr w:type="spellEnd"/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C6497">
              <w:t>Żywienie dojelitowe</w:t>
            </w:r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C6497">
              <w:t>Leki różne</w:t>
            </w:r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lastRenderedPageBreak/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C6497">
              <w:t>Iomeprol</w:t>
            </w:r>
            <w:proofErr w:type="spellEnd"/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C6497">
              <w:t>Chlorek potasu</w:t>
            </w:r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15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5C6497">
              <w:t>Żywienie pozajelitowe</w:t>
            </w:r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5C6497" w:rsidTr="00C16EB3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  <w:jc w:val="right"/>
              <w:rPr>
                <w:b/>
              </w:rPr>
            </w:pPr>
            <w:r w:rsidRPr="005C6497">
              <w:t>16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6497" w:rsidRDefault="005C6497" w:rsidP="00C16EB3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proofErr w:type="spellStart"/>
            <w:r w:rsidRPr="005C6497">
              <w:t>Anidulafunginum</w:t>
            </w:r>
            <w:proofErr w:type="spellEnd"/>
            <w:r>
              <w:t xml:space="preserve">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lastRenderedPageBreak/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5C6497" w:rsidRDefault="005C6497" w:rsidP="00C16EB3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  <w:bookmarkStart w:id="0" w:name="_GoBack"/>
      <w:bookmarkEnd w:id="0"/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0972" w:rsidRDefault="005F0972">
      <w:r>
        <w:separator/>
      </w:r>
    </w:p>
  </w:endnote>
  <w:endnote w:type="continuationSeparator" w:id="0">
    <w:p w:rsidR="005F0972" w:rsidRDefault="005F0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497" w:rsidRDefault="005C64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497" w:rsidRDefault="005C64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0972" w:rsidRDefault="005F0972">
      <w:r>
        <w:separator/>
      </w:r>
    </w:p>
  </w:footnote>
  <w:footnote w:type="continuationSeparator" w:id="0">
    <w:p w:rsidR="005F0972" w:rsidRDefault="005F09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497" w:rsidRDefault="005C64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6497" w:rsidRDefault="005C64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0972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5C6497"/>
    <w:rsid w:val="005F0972"/>
    <w:rsid w:val="00606FAB"/>
    <w:rsid w:val="00741AC8"/>
    <w:rsid w:val="009200B1"/>
    <w:rsid w:val="009C19AD"/>
    <w:rsid w:val="00A02D66"/>
    <w:rsid w:val="00BB6F40"/>
    <w:rsid w:val="00C446A2"/>
    <w:rsid w:val="00C8648B"/>
    <w:rsid w:val="00D3160B"/>
    <w:rsid w:val="00EF356C"/>
    <w:rsid w:val="00F3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BE4EB5-6515-42F7-80A2-81B81CA93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970</Words>
  <Characters>17552</Characters>
  <Application>Microsoft Office Word</Application>
  <DocSecurity>0</DocSecurity>
  <Lines>146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18486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4</cp:revision>
  <cp:lastPrinted>2001-01-24T12:21:00Z</cp:lastPrinted>
  <dcterms:created xsi:type="dcterms:W3CDTF">2022-06-01T08:02:00Z</dcterms:created>
  <dcterms:modified xsi:type="dcterms:W3CDTF">2022-06-01T08:03:00Z</dcterms:modified>
</cp:coreProperties>
</file>