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59142C" w:rsidRPr="0059142C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9142C" w:rsidRPr="0059142C">
        <w:rPr>
          <w:b/>
          <w:sz w:val="22"/>
          <w:szCs w:val="22"/>
        </w:rPr>
        <w:t>NZ/38/D/P/A/2022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142C" w:rsidRPr="00110593" w:rsidTr="00D670FD">
        <w:tc>
          <w:tcPr>
            <w:tcW w:w="9104" w:type="dxa"/>
            <w:shd w:val="clear" w:color="auto" w:fill="D9D9D9"/>
          </w:tcPr>
          <w:p w:rsidR="0059142C" w:rsidRPr="00110593" w:rsidRDefault="0059142C" w:rsidP="00D670F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9142C" w:rsidRPr="00110593" w:rsidRDefault="0059142C" w:rsidP="00D670F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9142C">
              <w:t>(t.j. Dz.U. z 2021r. poz. 1129 z późn. zm.)</w:t>
            </w:r>
            <w:r w:rsidRPr="00110593">
              <w:t xml:space="preserve"> (dalej jako: ustawa Pzp), dotyczące:</w:t>
            </w:r>
          </w:p>
          <w:p w:rsidR="0059142C" w:rsidRPr="0043102D" w:rsidRDefault="0059142C" w:rsidP="00D670F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9142C" w:rsidRPr="00110593" w:rsidRDefault="0059142C" w:rsidP="00D670FD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9142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9142C">
        <w:rPr>
          <w:b/>
          <w:sz w:val="22"/>
          <w:szCs w:val="22"/>
        </w:rPr>
        <w:t>Dostawy artykułów biurowych ujęte w 6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50F" w:rsidRDefault="0047050F">
      <w:r>
        <w:separator/>
      </w:r>
    </w:p>
  </w:endnote>
  <w:endnote w:type="continuationSeparator" w:id="0">
    <w:p w:rsidR="0047050F" w:rsidRDefault="00470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14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14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50F" w:rsidRDefault="0047050F">
      <w:r>
        <w:separator/>
      </w:r>
    </w:p>
  </w:footnote>
  <w:footnote w:type="continuationSeparator" w:id="0">
    <w:p w:rsidR="0047050F" w:rsidRDefault="0047050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050F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050F"/>
    <w:rsid w:val="004C55DE"/>
    <w:rsid w:val="004D5C77"/>
    <w:rsid w:val="00533E9F"/>
    <w:rsid w:val="0056132E"/>
    <w:rsid w:val="00583ED5"/>
    <w:rsid w:val="0059142C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CC6A074-F63E-4945-B5FD-CCE2F9762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5B1FA-29BD-428A-BD06-070662CDF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cp:lastModifiedBy>Alicja Więcek</cp:lastModifiedBy>
  <cp:revision>2</cp:revision>
  <cp:lastPrinted>2010-01-07T08:39:00Z</cp:lastPrinted>
  <dcterms:created xsi:type="dcterms:W3CDTF">2022-06-02T09:58:00Z</dcterms:created>
  <dcterms:modified xsi:type="dcterms:W3CDTF">2022-06-02T09:58:00Z</dcterms:modified>
</cp:coreProperties>
</file>