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3055E" w14:textId="6428DA87" w:rsidR="00205FD6" w:rsidRPr="00403111" w:rsidRDefault="00205FD6" w:rsidP="00551042">
      <w:pPr>
        <w:pStyle w:val="Nagwek4"/>
        <w:spacing w:line="240" w:lineRule="auto"/>
        <w:rPr>
          <w:rFonts w:ascii="Arial" w:hAnsi="Arial" w:cs="Arial"/>
          <w:bCs/>
          <w:i w:val="0"/>
          <w:sz w:val="20"/>
        </w:rPr>
      </w:pPr>
      <w:r w:rsidRPr="00403111">
        <w:rPr>
          <w:rFonts w:ascii="Arial" w:hAnsi="Arial" w:cs="Arial"/>
          <w:bCs/>
          <w:i w:val="0"/>
          <w:sz w:val="20"/>
        </w:rPr>
        <w:t xml:space="preserve">Załącznik nr </w:t>
      </w:r>
      <w:r w:rsidR="00403111" w:rsidRPr="00403111">
        <w:rPr>
          <w:rFonts w:ascii="Arial" w:hAnsi="Arial" w:cs="Arial"/>
          <w:bCs/>
          <w:i w:val="0"/>
          <w:sz w:val="20"/>
        </w:rPr>
        <w:t>2</w:t>
      </w:r>
      <w:r w:rsidRPr="00403111">
        <w:rPr>
          <w:rFonts w:ascii="Arial" w:hAnsi="Arial" w:cs="Arial"/>
          <w:bCs/>
          <w:i w:val="0"/>
          <w:sz w:val="20"/>
        </w:rPr>
        <w:t xml:space="preserve"> do SWZ</w:t>
      </w:r>
    </w:p>
    <w:p w14:paraId="1F11B2C1" w14:textId="3F5E2F8A" w:rsidR="00CA7C03" w:rsidRPr="00403111" w:rsidRDefault="00B47731" w:rsidP="00CA7C03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403111">
        <w:rPr>
          <w:rFonts w:ascii="Arial" w:hAnsi="Arial" w:cs="Arial"/>
          <w:b/>
          <w:sz w:val="20"/>
          <w:szCs w:val="20"/>
        </w:rPr>
        <w:t>KA-2/0</w:t>
      </w:r>
      <w:r w:rsidR="00403111" w:rsidRPr="00403111">
        <w:rPr>
          <w:rFonts w:ascii="Arial" w:hAnsi="Arial" w:cs="Arial"/>
          <w:b/>
          <w:sz w:val="20"/>
          <w:szCs w:val="20"/>
        </w:rPr>
        <w:t>65</w:t>
      </w:r>
      <w:r w:rsidRPr="00403111">
        <w:rPr>
          <w:rFonts w:ascii="Arial" w:hAnsi="Arial" w:cs="Arial"/>
          <w:b/>
          <w:sz w:val="20"/>
          <w:szCs w:val="20"/>
        </w:rPr>
        <w:t>/2022</w:t>
      </w:r>
    </w:p>
    <w:p w14:paraId="05035428" w14:textId="77777777" w:rsidR="00205FD6" w:rsidRPr="00403111" w:rsidRDefault="00205FD6" w:rsidP="00551042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403111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BC0454A" w14:textId="77777777" w:rsidR="00205FD6" w:rsidRPr="00403111" w:rsidRDefault="00205FD6" w:rsidP="00551042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4A2F2204" w14:textId="77777777" w:rsidR="00205FD6" w:rsidRPr="00403111" w:rsidRDefault="00205FD6" w:rsidP="00551042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0D38D04B" w14:textId="77777777" w:rsidR="00205FD6" w:rsidRPr="00403111" w:rsidRDefault="00205FD6" w:rsidP="00551042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 31-155 KRAKÓW</w:t>
      </w:r>
    </w:p>
    <w:p w14:paraId="579B82BE" w14:textId="77777777" w:rsidR="00205FD6" w:rsidRPr="00403111" w:rsidRDefault="00205FD6" w:rsidP="0055104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03111">
        <w:rPr>
          <w:rFonts w:ascii="Arial" w:hAnsi="Arial" w:cs="Arial"/>
          <w:b/>
          <w:sz w:val="20"/>
          <w:szCs w:val="20"/>
        </w:rPr>
        <w:t>Wykonawca:</w:t>
      </w:r>
    </w:p>
    <w:p w14:paraId="03F3A764" w14:textId="77777777" w:rsidR="00205FD6" w:rsidRPr="00403111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>…………………………………….…...</w:t>
      </w:r>
    </w:p>
    <w:p w14:paraId="35695E2D" w14:textId="77777777" w:rsidR="00205FD6" w:rsidRPr="00403111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>…………………………………………</w:t>
      </w:r>
    </w:p>
    <w:p w14:paraId="264EBCB1" w14:textId="77777777" w:rsidR="00205FD6" w:rsidRPr="00403111" w:rsidRDefault="00205FD6" w:rsidP="00551042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403111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403111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403111">
        <w:rPr>
          <w:rFonts w:ascii="Arial" w:hAnsi="Arial" w:cs="Arial"/>
          <w:i/>
          <w:sz w:val="20"/>
          <w:szCs w:val="20"/>
        </w:rPr>
        <w:t>)</w:t>
      </w:r>
    </w:p>
    <w:p w14:paraId="35A98BB2" w14:textId="77777777" w:rsidR="00205FD6" w:rsidRPr="00403111" w:rsidRDefault="00205FD6" w:rsidP="00551042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40311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4610AC0" w14:textId="77777777" w:rsidR="00205FD6" w:rsidRPr="00403111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>…………………………………………</w:t>
      </w:r>
    </w:p>
    <w:p w14:paraId="59E62E7B" w14:textId="77777777" w:rsidR="00205FD6" w:rsidRPr="00403111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>…………………………………………</w:t>
      </w:r>
    </w:p>
    <w:p w14:paraId="6E921081" w14:textId="77777777" w:rsidR="00205FD6" w:rsidRPr="00403111" w:rsidRDefault="00205FD6" w:rsidP="00551042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403111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403111" w14:paraId="4B40C2E7" w14:textId="77777777" w:rsidTr="00ED67BA">
        <w:tc>
          <w:tcPr>
            <w:tcW w:w="9212" w:type="dxa"/>
            <w:shd w:val="clear" w:color="auto" w:fill="D9D9D9"/>
          </w:tcPr>
          <w:p w14:paraId="74900D4F" w14:textId="77777777" w:rsidR="00205FD6" w:rsidRPr="00403111" w:rsidRDefault="00205FD6" w:rsidP="0055104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3111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555B97FE" w14:textId="77777777" w:rsidR="00205FD6" w:rsidRPr="00403111" w:rsidRDefault="00205FD6" w:rsidP="0055104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111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(Dz.U. 2019 poz. 2019 ze zm.) (dalej jako: ustawa </w:t>
            </w:r>
            <w:proofErr w:type="spellStart"/>
            <w:r w:rsidRPr="00403111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403111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35E2D4B3" w14:textId="77777777" w:rsidR="00205FD6" w:rsidRPr="00403111" w:rsidRDefault="00205FD6" w:rsidP="0055104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03111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5A06A04E" w14:textId="77777777" w:rsidR="00205FD6" w:rsidRPr="00403111" w:rsidRDefault="00205FD6" w:rsidP="005510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602213" w14:textId="77777777" w:rsidR="00403111" w:rsidRPr="00403111" w:rsidRDefault="00205FD6" w:rsidP="00403111">
      <w:pPr>
        <w:spacing w:before="600"/>
        <w:jc w:val="center"/>
        <w:rPr>
          <w:rFonts w:ascii="Arial" w:hAnsi="Arial" w:cs="Arial"/>
          <w:b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>Na potrzeby postępowania o udzielenie zamówienia publicznego prowadzonego przez Politechnikę Krakowską im. Tadeusza Kościuszki, pn.:</w:t>
      </w:r>
      <w:r w:rsidR="005F7BAA" w:rsidRPr="00403111">
        <w:rPr>
          <w:rFonts w:ascii="Arial" w:hAnsi="Arial" w:cs="Arial"/>
          <w:b/>
          <w:sz w:val="20"/>
          <w:szCs w:val="20"/>
        </w:rPr>
        <w:t xml:space="preserve"> </w:t>
      </w:r>
      <w:bookmarkStart w:id="0" w:name="_Hlk101260785"/>
      <w:r w:rsidR="00403111" w:rsidRPr="00403111">
        <w:rPr>
          <w:rFonts w:ascii="Arial" w:hAnsi="Arial" w:cs="Arial"/>
          <w:b/>
          <w:sz w:val="20"/>
          <w:szCs w:val="20"/>
        </w:rPr>
        <w:t xml:space="preserve">Dostawa i montaż projektorów na sale wykładowe do Wydziału Inżynierii Środowiska i Energetyki </w:t>
      </w:r>
    </w:p>
    <w:bookmarkEnd w:id="0"/>
    <w:p w14:paraId="3F081E33" w14:textId="77777777" w:rsidR="00403111" w:rsidRPr="00403111" w:rsidRDefault="00403111" w:rsidP="00403111">
      <w:pPr>
        <w:jc w:val="center"/>
        <w:rPr>
          <w:rFonts w:ascii="Arial" w:hAnsi="Arial" w:cs="Arial"/>
          <w:b/>
          <w:sz w:val="20"/>
          <w:szCs w:val="20"/>
        </w:rPr>
      </w:pPr>
    </w:p>
    <w:p w14:paraId="2894E320" w14:textId="77777777" w:rsidR="00205FD6" w:rsidRPr="00403111" w:rsidRDefault="00205FD6" w:rsidP="005510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>oświadczam, co następuje:</w:t>
      </w:r>
    </w:p>
    <w:p w14:paraId="72DA1964" w14:textId="77777777" w:rsidR="00205FD6" w:rsidRPr="00403111" w:rsidRDefault="00205FD6" w:rsidP="005510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0CF835" w14:textId="3336733F" w:rsidR="00205FD6" w:rsidRPr="00403111" w:rsidRDefault="00205FD6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403111">
        <w:rPr>
          <w:rFonts w:ascii="Arial" w:hAnsi="Arial" w:cs="Arial"/>
          <w:sz w:val="20"/>
          <w:szCs w:val="20"/>
        </w:rPr>
        <w:br/>
        <w:t xml:space="preserve">art. 108 ust 1 ustawy </w:t>
      </w:r>
      <w:proofErr w:type="spellStart"/>
      <w:r w:rsidRPr="00403111">
        <w:rPr>
          <w:rFonts w:ascii="Arial" w:hAnsi="Arial" w:cs="Arial"/>
          <w:sz w:val="20"/>
          <w:szCs w:val="20"/>
        </w:rPr>
        <w:t>Pzp</w:t>
      </w:r>
      <w:proofErr w:type="spellEnd"/>
      <w:r w:rsidR="00131618" w:rsidRPr="00403111">
        <w:rPr>
          <w:rFonts w:ascii="Arial" w:hAnsi="Arial" w:cs="Arial"/>
          <w:sz w:val="20"/>
          <w:szCs w:val="20"/>
        </w:rPr>
        <w:t>.</w:t>
      </w:r>
    </w:p>
    <w:p w14:paraId="00F13D38" w14:textId="4DB99949" w:rsidR="00763871" w:rsidRPr="00403111" w:rsidRDefault="00763871" w:rsidP="0076387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 835), zwana </w:t>
      </w:r>
      <w:proofErr w:type="spellStart"/>
      <w:r w:rsidRPr="00403111">
        <w:rPr>
          <w:rFonts w:ascii="Arial" w:hAnsi="Arial" w:cs="Arial"/>
          <w:sz w:val="20"/>
          <w:szCs w:val="20"/>
        </w:rPr>
        <w:t>dalej„UOBN</w:t>
      </w:r>
      <w:proofErr w:type="spellEnd"/>
      <w:r w:rsidRPr="00403111">
        <w:rPr>
          <w:rFonts w:ascii="Arial" w:hAnsi="Arial" w:cs="Arial"/>
          <w:sz w:val="20"/>
          <w:szCs w:val="20"/>
        </w:rPr>
        <w:t>”</w:t>
      </w:r>
    </w:p>
    <w:p w14:paraId="709ACBDD" w14:textId="77777777" w:rsidR="00205FD6" w:rsidRPr="00403111" w:rsidRDefault="00205FD6" w:rsidP="00551042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7D8BC97A" w14:textId="77777777" w:rsidR="00205FD6" w:rsidRPr="00403111" w:rsidRDefault="00205FD6" w:rsidP="00551042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76BD589C" w14:textId="77777777" w:rsidR="00205FD6" w:rsidRPr="00403111" w:rsidRDefault="00205FD6" w:rsidP="0055104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…………….……. </w:t>
      </w:r>
      <w:r w:rsidRPr="00403111">
        <w:rPr>
          <w:rFonts w:ascii="Arial" w:hAnsi="Arial" w:cs="Arial"/>
          <w:i/>
          <w:sz w:val="20"/>
          <w:szCs w:val="20"/>
        </w:rPr>
        <w:t xml:space="preserve">(miejscowość), </w:t>
      </w:r>
      <w:r w:rsidRPr="00403111">
        <w:rPr>
          <w:rFonts w:ascii="Arial" w:hAnsi="Arial" w:cs="Arial"/>
          <w:sz w:val="20"/>
          <w:szCs w:val="20"/>
        </w:rPr>
        <w:t xml:space="preserve">dnia ………….……. r. </w:t>
      </w:r>
    </w:p>
    <w:p w14:paraId="58FD4C49" w14:textId="77777777" w:rsidR="00205FD6" w:rsidRPr="00403111" w:rsidRDefault="00205FD6" w:rsidP="005510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</w:p>
    <w:p w14:paraId="086470DA" w14:textId="77777777" w:rsidR="00205FD6" w:rsidRPr="00403111" w:rsidRDefault="00205FD6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04A16FE" w14:textId="77777777" w:rsidR="00205FD6" w:rsidRPr="00403111" w:rsidRDefault="00205FD6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403111">
        <w:rPr>
          <w:rFonts w:ascii="Arial" w:hAnsi="Arial" w:cs="Arial"/>
          <w:sz w:val="20"/>
          <w:szCs w:val="20"/>
        </w:rPr>
        <w:t>Pzp</w:t>
      </w:r>
      <w:proofErr w:type="spellEnd"/>
      <w:r w:rsidRPr="00403111">
        <w:rPr>
          <w:rFonts w:ascii="Arial" w:hAnsi="Arial" w:cs="Arial"/>
          <w:sz w:val="20"/>
          <w:szCs w:val="20"/>
        </w:rPr>
        <w:t xml:space="preserve"> </w:t>
      </w:r>
      <w:r w:rsidRPr="00403111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403111">
        <w:rPr>
          <w:rFonts w:ascii="Arial" w:hAnsi="Arial" w:cs="Arial"/>
          <w:i/>
          <w:sz w:val="20"/>
          <w:szCs w:val="20"/>
        </w:rPr>
        <w:t>Pzp</w:t>
      </w:r>
      <w:proofErr w:type="spellEnd"/>
      <w:r w:rsidRPr="00403111">
        <w:rPr>
          <w:rFonts w:ascii="Arial" w:hAnsi="Arial" w:cs="Arial"/>
          <w:i/>
          <w:sz w:val="20"/>
          <w:szCs w:val="20"/>
        </w:rPr>
        <w:t xml:space="preserve"> , art. 109  ……….).</w:t>
      </w:r>
      <w:r w:rsidRPr="00403111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403111">
        <w:rPr>
          <w:rFonts w:ascii="Arial" w:hAnsi="Arial" w:cs="Arial"/>
          <w:sz w:val="20"/>
          <w:szCs w:val="20"/>
        </w:rPr>
        <w:t>Pzp</w:t>
      </w:r>
      <w:proofErr w:type="spellEnd"/>
      <w:r w:rsidRPr="00403111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0560BFCE" w14:textId="77777777" w:rsidR="00205FD6" w:rsidRPr="00403111" w:rsidRDefault="00205FD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BAAF7C8" w14:textId="77777777" w:rsidR="00205FD6" w:rsidRPr="00403111" w:rsidRDefault="00205FD6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……….……. </w:t>
      </w:r>
      <w:r w:rsidRPr="00403111">
        <w:rPr>
          <w:rFonts w:ascii="Arial" w:hAnsi="Arial" w:cs="Arial"/>
          <w:i/>
          <w:sz w:val="20"/>
          <w:szCs w:val="20"/>
        </w:rPr>
        <w:t>(miejscowość),</w:t>
      </w:r>
      <w:r w:rsidRPr="00403111">
        <w:rPr>
          <w:rFonts w:ascii="Arial" w:hAnsi="Arial" w:cs="Arial"/>
          <w:sz w:val="20"/>
          <w:szCs w:val="20"/>
        </w:rPr>
        <w:t xml:space="preserve"> dnia ………….……. r. </w:t>
      </w:r>
    </w:p>
    <w:p w14:paraId="3F1E1D3B" w14:textId="77777777" w:rsidR="00381818" w:rsidRPr="00403111" w:rsidRDefault="00205FD6" w:rsidP="0038181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ab/>
      </w:r>
    </w:p>
    <w:p w14:paraId="63EEDF27" w14:textId="561D5A4D" w:rsidR="00205FD6" w:rsidRPr="00403111" w:rsidRDefault="00205FD6" w:rsidP="0038181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403111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DF3BCB9" w14:textId="77777777" w:rsidR="00205FD6" w:rsidRPr="00403111" w:rsidRDefault="00205FD6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9BF213" w14:textId="77777777" w:rsidR="00205FD6" w:rsidRPr="00403111" w:rsidRDefault="00205FD6" w:rsidP="00523E0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 xml:space="preserve">…………….……. </w:t>
      </w:r>
      <w:r w:rsidRPr="00403111">
        <w:rPr>
          <w:rFonts w:ascii="Arial" w:hAnsi="Arial" w:cs="Arial"/>
          <w:i/>
          <w:sz w:val="20"/>
          <w:szCs w:val="20"/>
        </w:rPr>
        <w:t xml:space="preserve">(miejscowość), </w:t>
      </w:r>
      <w:r w:rsidRPr="00403111">
        <w:rPr>
          <w:rFonts w:ascii="Arial" w:hAnsi="Arial" w:cs="Arial"/>
          <w:sz w:val="20"/>
          <w:szCs w:val="20"/>
        </w:rPr>
        <w:t xml:space="preserve">dnia ………….……. r. </w:t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  <w:r w:rsidRPr="00403111">
        <w:rPr>
          <w:rFonts w:ascii="Arial" w:hAnsi="Arial" w:cs="Arial"/>
          <w:sz w:val="20"/>
          <w:szCs w:val="20"/>
        </w:rPr>
        <w:tab/>
      </w:r>
    </w:p>
    <w:p w14:paraId="7BA2C02E" w14:textId="77777777" w:rsidR="00205FD6" w:rsidRPr="00403111" w:rsidRDefault="00205FD6" w:rsidP="00523E0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B39987" w14:textId="77777777" w:rsidR="00205FD6" w:rsidRPr="00403111" w:rsidRDefault="00205FD6" w:rsidP="00131618">
      <w:pPr>
        <w:jc w:val="center"/>
        <w:rPr>
          <w:rFonts w:ascii="Arial" w:eastAsia="MS Mincho" w:hAnsi="Arial" w:cs="Arial"/>
          <w:sz w:val="20"/>
          <w:szCs w:val="20"/>
        </w:rPr>
      </w:pPr>
      <w:r w:rsidRPr="00403111">
        <w:rPr>
          <w:rFonts w:ascii="Arial" w:hAnsi="Arial" w:cs="Arial"/>
          <w:sz w:val="20"/>
          <w:szCs w:val="20"/>
        </w:rPr>
        <w:t>Dokument podpisany kwalifikowanym podpisem elektronicznym/podpisem zaufanym/podpisem osobistym</w:t>
      </w:r>
    </w:p>
    <w:p w14:paraId="5E158A69" w14:textId="77777777" w:rsidR="00205FD6" w:rsidRPr="00403111" w:rsidRDefault="00205FD6" w:rsidP="00131618">
      <w:pPr>
        <w:jc w:val="center"/>
        <w:rPr>
          <w:rFonts w:ascii="Arial" w:hAnsi="Arial" w:cs="Arial"/>
          <w:sz w:val="20"/>
          <w:szCs w:val="20"/>
        </w:rPr>
      </w:pPr>
    </w:p>
    <w:p w14:paraId="7B6BCB16" w14:textId="77777777" w:rsidR="00FD27E9" w:rsidRPr="00403111" w:rsidRDefault="00205FD6" w:rsidP="00131618">
      <w:pPr>
        <w:jc w:val="center"/>
        <w:rPr>
          <w:rFonts w:ascii="Arial" w:hAnsi="Arial" w:cs="Arial"/>
          <w:sz w:val="20"/>
          <w:szCs w:val="20"/>
        </w:rPr>
      </w:pPr>
      <w:r w:rsidRPr="00403111">
        <w:rPr>
          <w:rFonts w:ascii="Arial" w:hAnsi="Arial" w:cs="Arial"/>
          <w:b/>
          <w:bCs/>
          <w:sz w:val="20"/>
          <w:szCs w:val="20"/>
        </w:rPr>
        <w:t>Uwaga: w przypadku oferty wspólnej (konsorcjum, spółka cywilna) dokument składa każdy z Wykonawców we własnym imieniu.</w:t>
      </w:r>
    </w:p>
    <w:sectPr w:rsidR="00FD27E9" w:rsidRPr="00403111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8FB6B" w14:textId="77777777" w:rsidR="00450FB4" w:rsidRDefault="00450FB4">
      <w:pPr>
        <w:spacing w:after="0" w:line="240" w:lineRule="auto"/>
      </w:pPr>
      <w:r>
        <w:separator/>
      </w:r>
    </w:p>
  </w:endnote>
  <w:endnote w:type="continuationSeparator" w:id="0">
    <w:p w14:paraId="10C77BBD" w14:textId="77777777" w:rsidR="00450FB4" w:rsidRDefault="00450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984A5" w14:textId="77777777" w:rsidR="00B47731" w:rsidRDefault="00B477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9634B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6324B7" w14:textId="77777777" w:rsidR="001C6945" w:rsidRDefault="00450F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BBA18" w14:textId="77777777" w:rsidR="00B47731" w:rsidRDefault="00B47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46E28" w14:textId="77777777" w:rsidR="00450FB4" w:rsidRDefault="00450FB4">
      <w:pPr>
        <w:spacing w:after="0" w:line="240" w:lineRule="auto"/>
      </w:pPr>
      <w:r>
        <w:separator/>
      </w:r>
    </w:p>
  </w:footnote>
  <w:footnote w:type="continuationSeparator" w:id="0">
    <w:p w14:paraId="28BDB89E" w14:textId="77777777" w:rsidR="00450FB4" w:rsidRDefault="00450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E507" w14:textId="77777777" w:rsidR="00B47731" w:rsidRDefault="00B47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B0D2" w14:textId="77777777" w:rsidR="00B47731" w:rsidRDefault="00B477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BC521" w14:textId="77777777" w:rsidR="00B47731" w:rsidRDefault="00B477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5008"/>
    <w:multiLevelType w:val="hybridMultilevel"/>
    <w:tmpl w:val="9CF29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56"/>
    <w:rsid w:val="00110C62"/>
    <w:rsid w:val="00131618"/>
    <w:rsid w:val="00205FD6"/>
    <w:rsid w:val="00301734"/>
    <w:rsid w:val="00381818"/>
    <w:rsid w:val="00403111"/>
    <w:rsid w:val="0043558B"/>
    <w:rsid w:val="00450FB4"/>
    <w:rsid w:val="005B488A"/>
    <w:rsid w:val="005F7BAA"/>
    <w:rsid w:val="00763871"/>
    <w:rsid w:val="008F13F6"/>
    <w:rsid w:val="009267B7"/>
    <w:rsid w:val="00B47731"/>
    <w:rsid w:val="00CA7C03"/>
    <w:rsid w:val="00D76C56"/>
    <w:rsid w:val="00EA1560"/>
    <w:rsid w:val="00F12EAD"/>
    <w:rsid w:val="00F70052"/>
    <w:rsid w:val="00FD27E9"/>
    <w:rsid w:val="00F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2713"/>
  <w15:chartTrackingRefBased/>
  <w15:docId w15:val="{749598CB-8E34-48E7-B66A-33A8FBC7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7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338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Agnieszka Baran</cp:lastModifiedBy>
  <cp:revision>5</cp:revision>
  <cp:lastPrinted>2022-06-02T09:43:00Z</cp:lastPrinted>
  <dcterms:created xsi:type="dcterms:W3CDTF">2022-04-08T21:24:00Z</dcterms:created>
  <dcterms:modified xsi:type="dcterms:W3CDTF">2022-06-02T09:43:00Z</dcterms:modified>
</cp:coreProperties>
</file>