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764A8" w14:textId="77777777" w:rsidR="005F4BC0" w:rsidRDefault="001E36B6" w:rsidP="004F079B">
      <w:pPr>
        <w:spacing w:after="240"/>
        <w:jc w:val="right"/>
        <w:rPr>
          <w:sz w:val="22"/>
          <w:szCs w:val="22"/>
        </w:rPr>
      </w:pPr>
      <w:r w:rsidRPr="001E36B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E36B6">
        <w:rPr>
          <w:sz w:val="22"/>
          <w:szCs w:val="22"/>
        </w:rPr>
        <w:t>2022-06-06</w:t>
      </w:r>
    </w:p>
    <w:p w14:paraId="53AD5F9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D390689" w14:textId="77777777" w:rsidR="001E36B6" w:rsidRPr="001E36B6" w:rsidRDefault="001E36B6">
      <w:pPr>
        <w:rPr>
          <w:b/>
          <w:bCs/>
          <w:sz w:val="22"/>
          <w:szCs w:val="22"/>
        </w:rPr>
      </w:pPr>
      <w:r w:rsidRPr="001E36B6">
        <w:rPr>
          <w:b/>
          <w:bCs/>
          <w:sz w:val="22"/>
          <w:szCs w:val="22"/>
        </w:rPr>
        <w:t>Szpital Wojewódzki w Poznaniu</w:t>
      </w:r>
    </w:p>
    <w:p w14:paraId="4FBC9813" w14:textId="77777777" w:rsidR="00F16C50" w:rsidRPr="00D91931" w:rsidRDefault="001E36B6">
      <w:pPr>
        <w:rPr>
          <w:b/>
          <w:bCs/>
          <w:sz w:val="22"/>
          <w:szCs w:val="22"/>
        </w:rPr>
      </w:pPr>
      <w:r w:rsidRPr="001E36B6">
        <w:rPr>
          <w:b/>
          <w:bCs/>
          <w:sz w:val="22"/>
          <w:szCs w:val="22"/>
        </w:rPr>
        <w:t>Dział Zamówień Publicznych</w:t>
      </w:r>
    </w:p>
    <w:p w14:paraId="1122F6BC" w14:textId="2EBA1CA6" w:rsidR="00F16C50" w:rsidRPr="00BD5546" w:rsidRDefault="0095052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E36B6" w:rsidRPr="001E36B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E36B6" w:rsidRPr="001E36B6">
        <w:rPr>
          <w:sz w:val="22"/>
          <w:szCs w:val="22"/>
        </w:rPr>
        <w:t>7/19</w:t>
      </w:r>
    </w:p>
    <w:p w14:paraId="05603802" w14:textId="77777777" w:rsidR="00F16C50" w:rsidRPr="00BD5546" w:rsidRDefault="001E36B6">
      <w:pPr>
        <w:rPr>
          <w:sz w:val="22"/>
          <w:szCs w:val="22"/>
        </w:rPr>
      </w:pPr>
      <w:r w:rsidRPr="001E36B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E36B6">
        <w:rPr>
          <w:sz w:val="22"/>
          <w:szCs w:val="22"/>
        </w:rPr>
        <w:t>Poznań</w:t>
      </w:r>
    </w:p>
    <w:p w14:paraId="558F00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09FE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A46D8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36B6" w:rsidRPr="001E36B6">
        <w:rPr>
          <w:bCs/>
          <w:sz w:val="22"/>
          <w:szCs w:val="22"/>
        </w:rPr>
        <w:t>SZW/DZP/23/2022/8</w:t>
      </w:r>
      <w:r w:rsidRPr="00D91931">
        <w:rPr>
          <w:sz w:val="22"/>
          <w:szCs w:val="22"/>
        </w:rPr>
        <w:tab/>
        <w:t xml:space="preserve"> </w:t>
      </w:r>
    </w:p>
    <w:p w14:paraId="3F0A24B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E559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959AF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6759F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F32DD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32C4D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B6FC6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0FD8BA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E36B6" w:rsidRPr="00607F9B" w14:paraId="70684EC5" w14:textId="77777777" w:rsidTr="00473FD0">
        <w:trPr>
          <w:trHeight w:val="638"/>
        </w:trPr>
        <w:tc>
          <w:tcPr>
            <w:tcW w:w="959" w:type="dxa"/>
            <w:shd w:val="clear" w:color="auto" w:fill="auto"/>
          </w:tcPr>
          <w:p w14:paraId="29E455A6" w14:textId="77777777" w:rsidR="001E36B6" w:rsidRPr="00607F9B" w:rsidRDefault="001E36B6" w:rsidP="00473F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B68710" w14:textId="56A4E39C" w:rsidR="001E36B6" w:rsidRPr="00607F9B" w:rsidRDefault="001E36B6" w:rsidP="00473F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E36B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36B6">
              <w:rPr>
                <w:b/>
                <w:bCs/>
                <w:sz w:val="22"/>
                <w:szCs w:val="22"/>
              </w:rPr>
              <w:t>Dostawa środków czystości na potrzeby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36B6">
              <w:rPr>
                <w:b/>
                <w:sz w:val="22"/>
                <w:szCs w:val="22"/>
              </w:rPr>
              <w:t>SZW/DZP/23/2022</w:t>
            </w:r>
          </w:p>
        </w:tc>
      </w:tr>
    </w:tbl>
    <w:p w14:paraId="6CA2D339" w14:textId="77777777" w:rsidR="001E36B6" w:rsidRPr="001E36B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E36B6" w:rsidRPr="001E36B6">
        <w:rPr>
          <w:rFonts w:ascii="Times New Roman" w:hAnsi="Times New Roman"/>
          <w:b/>
          <w:szCs w:val="22"/>
        </w:rPr>
        <w:t>Szpital Wojewódzki w Poznaniu</w:t>
      </w:r>
    </w:p>
    <w:p w14:paraId="3D8E350F" w14:textId="38BE4BD8" w:rsidR="004F079B" w:rsidRDefault="001E36B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E36B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E36B6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950529" w:rsidRPr="00950529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950529">
        <w:rPr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950529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139643F6" w14:textId="7770659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E36B6" w:rsidRPr="001E36B6">
        <w:rPr>
          <w:rFonts w:ascii="Times New Roman" w:hAnsi="Times New Roman"/>
          <w:b/>
          <w:szCs w:val="22"/>
        </w:rPr>
        <w:t>2022-06-07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E36B6" w:rsidRPr="001E36B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E36B6" w:rsidRPr="001E36B6">
        <w:rPr>
          <w:rFonts w:ascii="Times New Roman" w:hAnsi="Times New Roman"/>
          <w:b/>
          <w:szCs w:val="22"/>
        </w:rPr>
        <w:t>2022-06-09</w:t>
      </w:r>
      <w:r w:rsidR="008365E9">
        <w:rPr>
          <w:rFonts w:ascii="Times New Roman" w:hAnsi="Times New Roman"/>
          <w:szCs w:val="22"/>
        </w:rPr>
        <w:t xml:space="preserve"> godz. </w:t>
      </w:r>
      <w:r w:rsidR="001E36B6" w:rsidRPr="001E36B6">
        <w:rPr>
          <w:rFonts w:ascii="Times New Roman" w:hAnsi="Times New Roman"/>
          <w:b/>
          <w:szCs w:val="22"/>
        </w:rPr>
        <w:t>09:00</w:t>
      </w:r>
    </w:p>
    <w:p w14:paraId="06BA0119" w14:textId="2DF781E5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E36B6" w:rsidRPr="001E36B6">
        <w:rPr>
          <w:rFonts w:ascii="Times New Roman" w:hAnsi="Times New Roman"/>
          <w:b/>
          <w:szCs w:val="22"/>
        </w:rPr>
        <w:t>2022-06-07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E36B6" w:rsidRPr="001E36B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E36B6" w:rsidRPr="001E36B6">
        <w:rPr>
          <w:rFonts w:ascii="Times New Roman" w:hAnsi="Times New Roman"/>
          <w:b/>
          <w:szCs w:val="22"/>
        </w:rPr>
        <w:t>2022-06-09</w:t>
      </w:r>
      <w:r w:rsidR="008365E9">
        <w:rPr>
          <w:rFonts w:ascii="Times New Roman" w:hAnsi="Times New Roman"/>
          <w:szCs w:val="22"/>
        </w:rPr>
        <w:t xml:space="preserve"> godz. </w:t>
      </w:r>
      <w:r w:rsidR="001E36B6" w:rsidRPr="001E36B6">
        <w:rPr>
          <w:rFonts w:ascii="Times New Roman" w:hAnsi="Times New Roman"/>
          <w:b/>
          <w:szCs w:val="22"/>
        </w:rPr>
        <w:t>10:00</w:t>
      </w:r>
    </w:p>
    <w:p w14:paraId="28C8CF8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ACF729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36D172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36082E2" w14:textId="77777777" w:rsidR="00950529" w:rsidRDefault="00950529" w:rsidP="0095052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88A0F51" w14:textId="77777777" w:rsidR="00950529" w:rsidRDefault="00950529" w:rsidP="0095052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37A4987" w14:textId="77777777" w:rsidR="00950529" w:rsidRDefault="00950529" w:rsidP="0095052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563953C" w14:textId="77777777" w:rsidR="00950529" w:rsidRDefault="00950529" w:rsidP="0095052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B1E0165" w14:textId="65BECA3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59284B71" w14:textId="0B3EEEDC" w:rsidR="00F16C50" w:rsidRPr="00D91931" w:rsidRDefault="001E36B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1E36B6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B1959" w14:textId="77777777" w:rsidR="009E3A09" w:rsidRDefault="009E3A09">
      <w:r>
        <w:separator/>
      </w:r>
    </w:p>
  </w:endnote>
  <w:endnote w:type="continuationSeparator" w:id="0">
    <w:p w14:paraId="732783DA" w14:textId="77777777" w:rsidR="009E3A09" w:rsidRDefault="009E3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EF2E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CE63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3C9515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D41F2E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ED4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8CA65" w14:textId="77777777" w:rsidR="009E3A09" w:rsidRDefault="009E3A09">
      <w:r>
        <w:separator/>
      </w:r>
    </w:p>
  </w:footnote>
  <w:footnote w:type="continuationSeparator" w:id="0">
    <w:p w14:paraId="185DD45E" w14:textId="77777777" w:rsidR="009E3A09" w:rsidRDefault="009E3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BA2C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6CB9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3A8D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112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A09"/>
    <w:rsid w:val="00136AEA"/>
    <w:rsid w:val="0015679F"/>
    <w:rsid w:val="001C0165"/>
    <w:rsid w:val="001C5A4C"/>
    <w:rsid w:val="001E36B6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0529"/>
    <w:rsid w:val="00955CEB"/>
    <w:rsid w:val="00972F59"/>
    <w:rsid w:val="009E3A0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1486E"/>
  <w15:chartTrackingRefBased/>
  <w15:docId w15:val="{2E12B34A-8DB3-4BF7-8B67-405C3276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2022-06-06T07:30:00Z</cp:lastPrinted>
  <dcterms:created xsi:type="dcterms:W3CDTF">2022-06-06T07:29:00Z</dcterms:created>
  <dcterms:modified xsi:type="dcterms:W3CDTF">2022-06-06T07:31:00Z</dcterms:modified>
</cp:coreProperties>
</file>