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A28E4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A17FAB">
        <w:rPr>
          <w:rFonts w:ascii="Times New Roman" w:eastAsia="Times New Roman" w:hAnsi="Times New Roman"/>
          <w:b/>
          <w:lang w:eastAsia="pl-PL"/>
        </w:rPr>
        <w:t>60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A17FAB" w:rsidRPr="00A17FAB" w:rsidRDefault="00A17FAB" w:rsidP="00A17FAB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1" w:name="_GoBack"/>
      <w:r w:rsidRPr="00A17F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Wykonywanie usług związanych z przeprowadzkami, przenosinami, likwidacją składników majątkowych, przygotowywaniem imprez okolicznościowych</w:t>
      </w:r>
    </w:p>
    <w:bookmarkEnd w:id="1"/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404" w:rsidRDefault="00F12404" w:rsidP="00025386">
      <w:pPr>
        <w:spacing w:after="0" w:line="240" w:lineRule="auto"/>
      </w:pPr>
      <w:r>
        <w:separator/>
      </w:r>
    </w:p>
  </w:endnote>
  <w:endnote w:type="continuationSeparator" w:id="0">
    <w:p w:rsidR="00F12404" w:rsidRDefault="00F124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404" w:rsidRDefault="00F12404" w:rsidP="00025386">
      <w:pPr>
        <w:spacing w:after="0" w:line="240" w:lineRule="auto"/>
      </w:pPr>
      <w:r>
        <w:separator/>
      </w:r>
    </w:p>
  </w:footnote>
  <w:footnote w:type="continuationSeparator" w:id="0">
    <w:p w:rsidR="00F12404" w:rsidRDefault="00F124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A28E4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E0826"/>
    <w:rsid w:val="00A17FAB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12404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2AF1F9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2022-01-21T07:22:00Z</cp:lastPrinted>
  <dcterms:created xsi:type="dcterms:W3CDTF">2022-05-23T12:30:00Z</dcterms:created>
  <dcterms:modified xsi:type="dcterms:W3CDTF">2022-05-23T12:35:00Z</dcterms:modified>
</cp:coreProperties>
</file>