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A40C42" w14:textId="0E6C6988" w:rsidR="00FB7F50" w:rsidRPr="002245BE" w:rsidRDefault="00D44251" w:rsidP="00896EA6">
      <w:pPr>
        <w:jc w:val="right"/>
        <w:rPr>
          <w:sz w:val="22"/>
          <w:szCs w:val="22"/>
        </w:rPr>
      </w:pPr>
      <w:bookmarkStart w:id="0" w:name="_Hlk53520193"/>
      <w:r w:rsidRPr="00D44251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D44251">
        <w:rPr>
          <w:sz w:val="22"/>
          <w:szCs w:val="22"/>
        </w:rPr>
        <w:t>2022-0</w:t>
      </w:r>
      <w:r w:rsidR="00ED6466">
        <w:rPr>
          <w:sz w:val="22"/>
          <w:szCs w:val="22"/>
        </w:rPr>
        <w:t>6-03</w:t>
      </w:r>
    </w:p>
    <w:p w14:paraId="7E957A13" w14:textId="77777777" w:rsidR="00D44251" w:rsidRPr="00D44251" w:rsidRDefault="00D44251" w:rsidP="00896EA6">
      <w:pPr>
        <w:rPr>
          <w:b/>
          <w:bCs/>
          <w:sz w:val="22"/>
          <w:szCs w:val="22"/>
        </w:rPr>
      </w:pPr>
      <w:r w:rsidRPr="00D44251">
        <w:rPr>
          <w:b/>
          <w:bCs/>
          <w:sz w:val="22"/>
          <w:szCs w:val="22"/>
        </w:rPr>
        <w:t>Szpital Wojewódzki w Poznaniu</w:t>
      </w:r>
    </w:p>
    <w:p w14:paraId="477931EC" w14:textId="77777777" w:rsidR="00FB7F50" w:rsidRPr="002245BE" w:rsidRDefault="00D44251" w:rsidP="00896EA6">
      <w:pPr>
        <w:rPr>
          <w:b/>
          <w:bCs/>
          <w:sz w:val="22"/>
          <w:szCs w:val="22"/>
        </w:rPr>
      </w:pPr>
      <w:r w:rsidRPr="00D44251">
        <w:rPr>
          <w:b/>
          <w:bCs/>
          <w:sz w:val="22"/>
          <w:szCs w:val="22"/>
        </w:rPr>
        <w:t>Dział Zamówień Publicznych</w:t>
      </w:r>
    </w:p>
    <w:p w14:paraId="0F7D10DD" w14:textId="77777777" w:rsidR="00FB7F50" w:rsidRPr="002245BE" w:rsidRDefault="00D44251" w:rsidP="00896EA6">
      <w:pPr>
        <w:rPr>
          <w:sz w:val="22"/>
          <w:szCs w:val="22"/>
        </w:rPr>
      </w:pPr>
      <w:r w:rsidRPr="00D44251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D44251">
        <w:rPr>
          <w:sz w:val="22"/>
          <w:szCs w:val="22"/>
        </w:rPr>
        <w:t>7/19</w:t>
      </w:r>
    </w:p>
    <w:p w14:paraId="4BFCB7DD" w14:textId="77777777" w:rsidR="00FB7F50" w:rsidRPr="002245BE" w:rsidRDefault="00D44251" w:rsidP="00896EA6">
      <w:pPr>
        <w:rPr>
          <w:sz w:val="22"/>
          <w:szCs w:val="22"/>
        </w:rPr>
      </w:pPr>
      <w:r w:rsidRPr="00D44251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D44251">
        <w:rPr>
          <w:sz w:val="22"/>
          <w:szCs w:val="22"/>
        </w:rPr>
        <w:t>Poznań</w:t>
      </w:r>
    </w:p>
    <w:p w14:paraId="1E2B7199" w14:textId="77777777" w:rsidR="00E62859" w:rsidRDefault="00E62859" w:rsidP="00896EA6">
      <w:pPr>
        <w:rPr>
          <w:sz w:val="22"/>
          <w:szCs w:val="22"/>
        </w:rPr>
      </w:pPr>
    </w:p>
    <w:p w14:paraId="03B1B781" w14:textId="77777777" w:rsidR="00E62859" w:rsidRPr="00E62859" w:rsidRDefault="00E62859" w:rsidP="00896EA6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53D976D3" w14:textId="4A4947C6" w:rsidR="00E62859" w:rsidRDefault="00E62859" w:rsidP="00896EA6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785352A4" w14:textId="2F964402" w:rsidR="00896EA6" w:rsidRDefault="00896EA6" w:rsidP="00896EA6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32BBBFE4" w14:textId="77777777" w:rsidR="00896EA6" w:rsidRPr="00C65E53" w:rsidRDefault="00896EA6" w:rsidP="00896EA6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58B067E0" w14:textId="77777777" w:rsidR="008642B3" w:rsidRDefault="009F0E5C" w:rsidP="00896EA6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14:paraId="028DD372" w14:textId="67BD6C63" w:rsidR="008642B3" w:rsidRDefault="008642B3" w:rsidP="00896EA6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68F3F4A5" w14:textId="77777777" w:rsidR="00896EA6" w:rsidRDefault="00896EA6" w:rsidP="00896EA6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D44251" w:rsidRPr="00607F9B" w14:paraId="5B9AE22C" w14:textId="77777777" w:rsidTr="00306EF9">
        <w:trPr>
          <w:trHeight w:val="638"/>
        </w:trPr>
        <w:tc>
          <w:tcPr>
            <w:tcW w:w="959" w:type="dxa"/>
            <w:shd w:val="clear" w:color="auto" w:fill="auto"/>
          </w:tcPr>
          <w:p w14:paraId="15F57271" w14:textId="77777777" w:rsidR="00D44251" w:rsidRPr="00607F9B" w:rsidRDefault="00D44251" w:rsidP="00896EA6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23DD94A" w14:textId="77777777" w:rsidR="00D44251" w:rsidRDefault="00D44251" w:rsidP="00896EA6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44251">
              <w:rPr>
                <w:sz w:val="22"/>
                <w:szCs w:val="22"/>
              </w:rPr>
              <w:t>podstawowy</w:t>
            </w:r>
            <w:r w:rsidR="00896EA6">
              <w:rPr>
                <w:sz w:val="22"/>
                <w:szCs w:val="22"/>
              </w:rPr>
              <w:t>m</w:t>
            </w:r>
            <w:r w:rsidRPr="00D44251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44251">
              <w:rPr>
                <w:b/>
                <w:bCs/>
                <w:sz w:val="22"/>
                <w:szCs w:val="22"/>
              </w:rPr>
              <w:t>Zaprojektuj i wybuduj dla zadania pn. Budowa farmy fotowoltaicznej na terenie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44251">
              <w:rPr>
                <w:b/>
                <w:sz w:val="22"/>
                <w:szCs w:val="22"/>
              </w:rPr>
              <w:t>SZW/DZP/21/2022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04340B1C" w14:textId="7B20BE9F" w:rsidR="00896EA6" w:rsidRPr="00607F9B" w:rsidRDefault="00896EA6" w:rsidP="00896EA6">
            <w:pPr>
              <w:jc w:val="both"/>
              <w:rPr>
                <w:sz w:val="22"/>
                <w:szCs w:val="22"/>
              </w:rPr>
            </w:pPr>
          </w:p>
        </w:tc>
      </w:tr>
    </w:tbl>
    <w:p w14:paraId="3C06FAD2" w14:textId="7C36D1CD" w:rsidR="008642B3" w:rsidRDefault="00C65E53" w:rsidP="00896EA6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D44251" w:rsidRPr="00D44251">
        <w:rPr>
          <w:b/>
          <w:sz w:val="22"/>
          <w:szCs w:val="22"/>
        </w:rPr>
        <w:t>Szpital Wojewódzki w Poznaniu</w:t>
      </w:r>
      <w:r w:rsidR="00896EA6">
        <w:rPr>
          <w:b/>
          <w:sz w:val="22"/>
          <w:szCs w:val="22"/>
        </w:rPr>
        <w:t xml:space="preserve">, </w:t>
      </w:r>
      <w:r w:rsidR="00D44251" w:rsidRPr="00D44251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D44251" w:rsidRPr="00D44251">
        <w:rPr>
          <w:sz w:val="22"/>
          <w:szCs w:val="22"/>
        </w:rPr>
        <w:t>(t.j.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5E1BA2FA" w14:textId="77777777" w:rsidR="00F14035" w:rsidRDefault="00F14035" w:rsidP="00896EA6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44251" w:rsidRPr="00896EA6" w14:paraId="65F2B188" w14:textId="77777777" w:rsidTr="00306EF9">
        <w:trPr>
          <w:cantSplit/>
        </w:trPr>
        <w:tc>
          <w:tcPr>
            <w:tcW w:w="10150" w:type="dxa"/>
          </w:tcPr>
          <w:p w14:paraId="72D10C26" w14:textId="77777777" w:rsidR="00D44251" w:rsidRPr="00896EA6" w:rsidRDefault="00D44251" w:rsidP="00896EA6">
            <w:pPr>
              <w:jc w:val="both"/>
              <w:rPr>
                <w:b/>
              </w:rPr>
            </w:pPr>
            <w:r w:rsidRPr="00896EA6">
              <w:rPr>
                <w:b/>
              </w:rPr>
              <w:t>ML System SA</w:t>
            </w:r>
          </w:p>
          <w:p w14:paraId="2550EAEC" w14:textId="77777777" w:rsidR="00D44251" w:rsidRPr="00896EA6" w:rsidRDefault="00D44251" w:rsidP="00896EA6">
            <w:pPr>
              <w:jc w:val="both"/>
              <w:rPr>
                <w:bCs/>
              </w:rPr>
            </w:pPr>
            <w:r w:rsidRPr="00896EA6">
              <w:rPr>
                <w:bCs/>
              </w:rPr>
              <w:t>36-062 Zaczernie  190G</w:t>
            </w:r>
          </w:p>
          <w:p w14:paraId="42BBB258" w14:textId="67D7F401" w:rsidR="00D44251" w:rsidRPr="00896EA6" w:rsidRDefault="00D44251" w:rsidP="00896EA6">
            <w:pPr>
              <w:jc w:val="both"/>
              <w:rPr>
                <w:b/>
              </w:rPr>
            </w:pPr>
            <w:r w:rsidRPr="00896EA6">
              <w:t>na:</w:t>
            </w:r>
            <w:r w:rsidR="00896EA6">
              <w:t xml:space="preserve"> </w:t>
            </w:r>
            <w:r w:rsidRPr="00896EA6">
              <w:t xml:space="preserve">Zaprojektuj i wybuduj w dwóch etapach: za cenę brutto </w:t>
            </w:r>
            <w:r w:rsidRPr="00896EA6">
              <w:rPr>
                <w:b/>
              </w:rPr>
              <w:t>8 293 849.41 zł</w:t>
            </w:r>
            <w:r w:rsidRPr="00896EA6">
              <w:rPr>
                <w:bCs/>
              </w:rPr>
              <w:t>.</w:t>
            </w:r>
          </w:p>
          <w:p w14:paraId="35B5A1E7" w14:textId="77777777" w:rsidR="00D44251" w:rsidRPr="00896EA6" w:rsidRDefault="00D44251" w:rsidP="00896EA6">
            <w:pPr>
              <w:jc w:val="both"/>
              <w:rPr>
                <w:color w:val="000000"/>
              </w:rPr>
            </w:pPr>
            <w:r w:rsidRPr="00896EA6">
              <w:rPr>
                <w:color w:val="000000"/>
              </w:rPr>
              <w:t>Uzasadnienie wyboru:</w:t>
            </w:r>
          </w:p>
          <w:p w14:paraId="1410DCC8" w14:textId="77777777" w:rsidR="00D44251" w:rsidRPr="00896EA6" w:rsidRDefault="00D44251" w:rsidP="00896EA6">
            <w:pPr>
              <w:pStyle w:val="Nagwek"/>
              <w:tabs>
                <w:tab w:val="clear" w:pos="4536"/>
                <w:tab w:val="clear" w:pos="9072"/>
              </w:tabs>
            </w:pPr>
            <w:r w:rsidRPr="00896EA6">
              <w:t>Oferta spełnia wymagania formalno-prawne i jest zgodna z SWZ. Jedyna oferta.</w:t>
            </w:r>
          </w:p>
        </w:tc>
      </w:tr>
    </w:tbl>
    <w:p w14:paraId="2B3B7741" w14:textId="77777777" w:rsidR="00896EA6" w:rsidRDefault="00896EA6" w:rsidP="00896EA6">
      <w:pPr>
        <w:jc w:val="both"/>
        <w:rPr>
          <w:color w:val="000000"/>
          <w:sz w:val="22"/>
          <w:szCs w:val="22"/>
        </w:rPr>
      </w:pPr>
    </w:p>
    <w:p w14:paraId="2A91962F" w14:textId="34D6B070" w:rsidR="003A0AFC" w:rsidRPr="00756CDA" w:rsidRDefault="00915B9E" w:rsidP="00896EA6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1134"/>
        <w:gridCol w:w="1559"/>
        <w:gridCol w:w="1843"/>
        <w:gridCol w:w="1843"/>
      </w:tblGrid>
      <w:tr w:rsidR="00896EA6" w:rsidRPr="008567C7" w14:paraId="418754FE" w14:textId="77777777" w:rsidTr="00896EA6">
        <w:trPr>
          <w:trHeight w:val="510"/>
        </w:trPr>
        <w:tc>
          <w:tcPr>
            <w:tcW w:w="709" w:type="dxa"/>
            <w:vAlign w:val="center"/>
          </w:tcPr>
          <w:p w14:paraId="2E3B5281" w14:textId="77777777" w:rsidR="00896EA6" w:rsidRPr="008567C7" w:rsidRDefault="00896EA6" w:rsidP="00896EA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119" w:type="dxa"/>
            <w:vAlign w:val="center"/>
          </w:tcPr>
          <w:p w14:paraId="34D8F901" w14:textId="77777777" w:rsidR="00896EA6" w:rsidRPr="008567C7" w:rsidRDefault="00896EA6" w:rsidP="00896EA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02D5628D" w14:textId="77777777" w:rsidR="00896EA6" w:rsidRPr="008567C7" w:rsidRDefault="00896EA6" w:rsidP="00896EA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4425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14:paraId="4F325DC4" w14:textId="77777777" w:rsidR="00896EA6" w:rsidRPr="008567C7" w:rsidRDefault="00896EA6" w:rsidP="00896EA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44251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843" w:type="dxa"/>
            <w:vAlign w:val="center"/>
          </w:tcPr>
          <w:p w14:paraId="5A43F7EE" w14:textId="77777777" w:rsidR="00896EA6" w:rsidRPr="008567C7" w:rsidRDefault="00896EA6" w:rsidP="00896EA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44251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kierownika budowy</w:t>
            </w:r>
          </w:p>
        </w:tc>
        <w:tc>
          <w:tcPr>
            <w:tcW w:w="1843" w:type="dxa"/>
            <w:vAlign w:val="center"/>
          </w:tcPr>
          <w:p w14:paraId="7341E1FB" w14:textId="77777777" w:rsidR="00896EA6" w:rsidRPr="008567C7" w:rsidRDefault="00896EA6" w:rsidP="00896EA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96EA6" w:rsidRPr="008567C7" w14:paraId="6ECA5369" w14:textId="77777777" w:rsidTr="00896EA6">
        <w:tc>
          <w:tcPr>
            <w:tcW w:w="709" w:type="dxa"/>
            <w:vAlign w:val="center"/>
          </w:tcPr>
          <w:p w14:paraId="7FD46305" w14:textId="77777777" w:rsidR="00896EA6" w:rsidRPr="008567C7" w:rsidRDefault="00896EA6" w:rsidP="00896EA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425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vAlign w:val="center"/>
          </w:tcPr>
          <w:p w14:paraId="11E7B35A" w14:textId="77777777" w:rsidR="00896EA6" w:rsidRPr="002B6761" w:rsidRDefault="00896EA6" w:rsidP="00896EA6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4251">
              <w:rPr>
                <w:rFonts w:ascii="Times New Roman" w:hAnsi="Times New Roman" w:cs="Times New Roman"/>
                <w:b/>
                <w:sz w:val="18"/>
                <w:szCs w:val="18"/>
              </w:rPr>
              <w:t>ML System SA</w:t>
            </w:r>
          </w:p>
          <w:p w14:paraId="01286BE7" w14:textId="77777777" w:rsidR="00896EA6" w:rsidRPr="001B7815" w:rsidRDefault="00896EA6" w:rsidP="00896EA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44251">
              <w:rPr>
                <w:rFonts w:ascii="Times New Roman" w:hAnsi="Times New Roman" w:cs="Times New Roman"/>
                <w:bCs/>
                <w:sz w:val="18"/>
                <w:szCs w:val="18"/>
              </w:rPr>
              <w:t>36-062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44251">
              <w:rPr>
                <w:rFonts w:ascii="Times New Roman" w:hAnsi="Times New Roman" w:cs="Times New Roman"/>
                <w:bCs/>
                <w:sz w:val="18"/>
                <w:szCs w:val="18"/>
              </w:rPr>
              <w:t>Zaczernie  190G</w:t>
            </w:r>
          </w:p>
        </w:tc>
        <w:tc>
          <w:tcPr>
            <w:tcW w:w="1134" w:type="dxa"/>
            <w:vAlign w:val="center"/>
          </w:tcPr>
          <w:p w14:paraId="06C0308C" w14:textId="77777777" w:rsidR="00896EA6" w:rsidRPr="008567C7" w:rsidRDefault="00896EA6" w:rsidP="00896EA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425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14:paraId="16132F9B" w14:textId="77777777" w:rsidR="00896EA6" w:rsidRPr="008567C7" w:rsidRDefault="00896EA6" w:rsidP="00896EA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425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14:paraId="7916161C" w14:textId="77777777" w:rsidR="00896EA6" w:rsidRPr="008567C7" w:rsidRDefault="00896EA6" w:rsidP="00896EA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4251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843" w:type="dxa"/>
            <w:vAlign w:val="center"/>
          </w:tcPr>
          <w:p w14:paraId="1965BB2C" w14:textId="77777777" w:rsidR="00896EA6" w:rsidRPr="008567C7" w:rsidRDefault="00896EA6" w:rsidP="00896EA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4251">
              <w:rPr>
                <w:rFonts w:ascii="Times New Roman" w:hAnsi="Times New Roman" w:cs="Times New Roman"/>
                <w:sz w:val="18"/>
                <w:szCs w:val="18"/>
              </w:rPr>
              <w:t xml:space="preserve">  75,00</w:t>
            </w:r>
          </w:p>
        </w:tc>
      </w:tr>
    </w:tbl>
    <w:p w14:paraId="62EEC779" w14:textId="77777777" w:rsidR="00E85D70" w:rsidRDefault="00E85D70" w:rsidP="00896EA6">
      <w:pPr>
        <w:ind w:firstLine="709"/>
        <w:jc w:val="both"/>
        <w:rPr>
          <w:color w:val="000000"/>
        </w:rPr>
      </w:pPr>
    </w:p>
    <w:p w14:paraId="7D674F2F" w14:textId="77777777" w:rsidR="008642B3" w:rsidRPr="001B7815" w:rsidRDefault="00B464D3" w:rsidP="00896EA6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14:paraId="318F1C3A" w14:textId="77777777" w:rsidTr="00607F9B">
        <w:tc>
          <w:tcPr>
            <w:tcW w:w="779" w:type="dxa"/>
            <w:shd w:val="clear" w:color="auto" w:fill="FFFFFF"/>
            <w:vAlign w:val="center"/>
          </w:tcPr>
          <w:p w14:paraId="7F55C34B" w14:textId="77777777" w:rsidR="008642B3" w:rsidRPr="004657DA" w:rsidRDefault="002B6761" w:rsidP="00896EA6">
            <w:pPr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183212F4" w14:textId="77777777" w:rsidR="008642B3" w:rsidRPr="004657DA" w:rsidRDefault="00F33C66" w:rsidP="00896EA6">
            <w:pPr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</w:t>
            </w:r>
            <w:r w:rsidR="008642B3" w:rsidRPr="004657DA">
              <w:rPr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540DD41C" w14:textId="77777777" w:rsidR="008642B3" w:rsidRPr="004657DA" w:rsidRDefault="008642B3" w:rsidP="00896EA6">
            <w:pPr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8642B3" w14:paraId="7E28ABCA" w14:textId="77777777" w:rsidTr="00F33C66">
        <w:tc>
          <w:tcPr>
            <w:tcW w:w="779" w:type="dxa"/>
            <w:vAlign w:val="center"/>
          </w:tcPr>
          <w:p w14:paraId="5A3A9FAE" w14:textId="77777777" w:rsidR="002B6761" w:rsidRPr="002B6761" w:rsidRDefault="002B6761" w:rsidP="00896EA6">
            <w:pPr>
              <w:jc w:val="center"/>
              <w:rPr>
                <w:sz w:val="22"/>
                <w:szCs w:val="22"/>
              </w:rPr>
            </w:pPr>
          </w:p>
          <w:p w14:paraId="160CC269" w14:textId="77777777" w:rsidR="008642B3" w:rsidRPr="002B6761" w:rsidRDefault="008642B3" w:rsidP="00896EA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028AF4B7" w14:textId="77777777" w:rsidR="008642B3" w:rsidRPr="002B6761" w:rsidRDefault="008642B3" w:rsidP="00896EA6">
            <w:pPr>
              <w:rPr>
                <w:b/>
                <w:bCs/>
                <w:sz w:val="22"/>
                <w:szCs w:val="22"/>
              </w:rPr>
            </w:pPr>
          </w:p>
          <w:p w14:paraId="0CB6958A" w14:textId="0F0B2EEB" w:rsidR="008642B3" w:rsidRPr="002B6761" w:rsidRDefault="008642B3" w:rsidP="00896EA6">
            <w:pPr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6413" w:type="dxa"/>
            <w:vAlign w:val="center"/>
          </w:tcPr>
          <w:p w14:paraId="539378B8" w14:textId="77777777" w:rsidR="008642B3" w:rsidRPr="002B6761" w:rsidRDefault="008642B3" w:rsidP="00896EA6">
            <w:pPr>
              <w:rPr>
                <w:sz w:val="22"/>
                <w:szCs w:val="22"/>
              </w:rPr>
            </w:pPr>
          </w:p>
          <w:p w14:paraId="5B8AFD6A" w14:textId="77777777" w:rsidR="008642B3" w:rsidRPr="002B6761" w:rsidRDefault="008642B3" w:rsidP="00896EA6">
            <w:pPr>
              <w:jc w:val="both"/>
              <w:rPr>
                <w:sz w:val="22"/>
                <w:szCs w:val="22"/>
              </w:rPr>
            </w:pPr>
          </w:p>
        </w:tc>
      </w:tr>
    </w:tbl>
    <w:p w14:paraId="79534DE1" w14:textId="77777777" w:rsidR="008642B3" w:rsidRDefault="008642B3" w:rsidP="00896EA6">
      <w:pPr>
        <w:jc w:val="both"/>
        <w:rPr>
          <w:color w:val="000000"/>
          <w:sz w:val="16"/>
          <w:szCs w:val="16"/>
        </w:rPr>
      </w:pPr>
    </w:p>
    <w:p w14:paraId="0BDFA75A" w14:textId="77777777" w:rsidR="009F0E5C" w:rsidRDefault="009F0E5C" w:rsidP="00896EA6">
      <w:pPr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1E23EFDB" w14:textId="77777777" w:rsidR="00F960D7" w:rsidRPr="00F33C66" w:rsidRDefault="00A029B8" w:rsidP="00896EA6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</w:t>
      </w:r>
      <w:r w:rsidR="009F18DC">
        <w:rPr>
          <w:sz w:val="22"/>
          <w:szCs w:val="22"/>
        </w:rPr>
        <w:t>308</w:t>
      </w:r>
      <w:r w:rsidR="00D8427E">
        <w:rPr>
          <w:sz w:val="22"/>
          <w:szCs w:val="22"/>
        </w:rPr>
        <w:t xml:space="preserve"> ust. </w:t>
      </w:r>
      <w:r w:rsidR="009F18DC">
        <w:rPr>
          <w:sz w:val="22"/>
          <w:szCs w:val="22"/>
        </w:rPr>
        <w:t>2</w:t>
      </w:r>
      <w:r w:rsidR="00D8427E">
        <w:rPr>
          <w:sz w:val="22"/>
          <w:szCs w:val="22"/>
        </w:rPr>
        <w:t xml:space="preserve">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D44251" w:rsidRPr="00F33C66">
        <w:rPr>
          <w:sz w:val="22"/>
          <w:szCs w:val="22"/>
        </w:rPr>
        <w:t>nie krótszym niż 1</w:t>
      </w:r>
      <w:r w:rsidR="00D44251">
        <w:rPr>
          <w:sz w:val="22"/>
          <w:szCs w:val="22"/>
        </w:rPr>
        <w:t>0</w:t>
      </w:r>
      <w:r w:rsidR="00D44251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63B554F6" w14:textId="77777777" w:rsidR="00F960D7" w:rsidRPr="00F33C66" w:rsidRDefault="00D8427E" w:rsidP="00896EA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 xml:space="preserve">art. </w:t>
      </w:r>
      <w:r w:rsidR="009F18DC">
        <w:rPr>
          <w:sz w:val="22"/>
          <w:szCs w:val="22"/>
        </w:rPr>
        <w:t>308</w:t>
      </w:r>
      <w:r w:rsidR="00F960D7" w:rsidRPr="00F33C66">
        <w:rPr>
          <w:sz w:val="22"/>
          <w:szCs w:val="22"/>
        </w:rPr>
        <w:t xml:space="preserve"> ust. </w:t>
      </w:r>
      <w:r w:rsidR="009F18DC">
        <w:rPr>
          <w:sz w:val="22"/>
          <w:szCs w:val="22"/>
        </w:rPr>
        <w:t>3</w:t>
      </w:r>
      <w:r w:rsidR="00F960D7" w:rsidRPr="00F33C66">
        <w:rPr>
          <w:sz w:val="22"/>
          <w:szCs w:val="22"/>
        </w:rPr>
        <w:t xml:space="preserve">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3E89483F" w14:textId="77777777" w:rsidR="00F960D7" w:rsidRDefault="00F960D7" w:rsidP="00896EA6">
      <w:pPr>
        <w:jc w:val="both"/>
        <w:rPr>
          <w:bCs/>
        </w:rPr>
      </w:pPr>
    </w:p>
    <w:p w14:paraId="33A55B6D" w14:textId="014F1DA8" w:rsidR="00B464D3" w:rsidRDefault="00B464D3" w:rsidP="00896EA6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5331757F" w14:textId="77777777" w:rsidR="00F14035" w:rsidRDefault="00F14035" w:rsidP="00896EA6">
      <w:pPr>
        <w:ind w:left="3119" w:firstLine="425"/>
        <w:jc w:val="right"/>
        <w:rPr>
          <w:i/>
          <w:sz w:val="22"/>
          <w:szCs w:val="22"/>
        </w:rPr>
      </w:pPr>
    </w:p>
    <w:p w14:paraId="683F6547" w14:textId="77777777" w:rsidR="00F14035" w:rsidRDefault="00F14035" w:rsidP="00F14035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454AC1">
        <w:rPr>
          <w:sz w:val="22"/>
          <w:szCs w:val="22"/>
        </w:rPr>
        <w:t xml:space="preserve"> </w:t>
      </w:r>
      <w:r w:rsidRPr="00524B20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/-/ Dyrektor Szpitala Wojewódzkiego </w:t>
      </w:r>
    </w:p>
    <w:p w14:paraId="631D3898" w14:textId="6BADB03E" w:rsidR="00F14035" w:rsidRDefault="00F14035" w:rsidP="00F14035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w Poznaniu</w:t>
      </w:r>
    </w:p>
    <w:p w14:paraId="73111D52" w14:textId="0DEBF36C" w:rsidR="00F14035" w:rsidRPr="00B464D3" w:rsidRDefault="00F14035" w:rsidP="00F14035">
      <w:pPr>
        <w:pStyle w:val="Tekstpodstawowy"/>
        <w:spacing w:line="240" w:lineRule="auto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Piotr Nowicki</w:t>
      </w:r>
    </w:p>
    <w:p w14:paraId="7F2D53E2" w14:textId="77777777" w:rsidR="00F14035" w:rsidRPr="004229DE" w:rsidRDefault="00F14035" w:rsidP="00896EA6">
      <w:pPr>
        <w:ind w:left="3119" w:firstLine="425"/>
        <w:jc w:val="right"/>
        <w:rPr>
          <w:i/>
          <w:sz w:val="22"/>
          <w:szCs w:val="22"/>
        </w:rPr>
      </w:pPr>
    </w:p>
    <w:bookmarkEnd w:id="0"/>
    <w:p w14:paraId="4BAA4EEB" w14:textId="77777777" w:rsidR="008642B3" w:rsidRPr="00B464D3" w:rsidRDefault="008642B3" w:rsidP="00896EA6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sectPr w:rsidR="008642B3" w:rsidRPr="00B464D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C4CAF5" w14:textId="77777777" w:rsidR="00A64ADB" w:rsidRDefault="00A64ADB">
      <w:r>
        <w:separator/>
      </w:r>
    </w:p>
  </w:endnote>
  <w:endnote w:type="continuationSeparator" w:id="0">
    <w:p w14:paraId="76C04AD2" w14:textId="77777777" w:rsidR="00A64ADB" w:rsidRDefault="00A64A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D71D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ECD8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270997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4BBBAF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7922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B4D4CE" w14:textId="77777777" w:rsidR="00A64ADB" w:rsidRDefault="00A64ADB">
      <w:r>
        <w:separator/>
      </w:r>
    </w:p>
  </w:footnote>
  <w:footnote w:type="continuationSeparator" w:id="0">
    <w:p w14:paraId="70B33010" w14:textId="77777777" w:rsidR="00A64ADB" w:rsidRDefault="00A64A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04FA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DB03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C551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ADB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269E8"/>
    <w:rsid w:val="00756CDA"/>
    <w:rsid w:val="007E2ACC"/>
    <w:rsid w:val="007E68C5"/>
    <w:rsid w:val="00832144"/>
    <w:rsid w:val="008567C7"/>
    <w:rsid w:val="008642B3"/>
    <w:rsid w:val="00883EC6"/>
    <w:rsid w:val="00896EA6"/>
    <w:rsid w:val="008A6C10"/>
    <w:rsid w:val="008E5102"/>
    <w:rsid w:val="00915B9E"/>
    <w:rsid w:val="00952256"/>
    <w:rsid w:val="0097748A"/>
    <w:rsid w:val="009F0E5C"/>
    <w:rsid w:val="009F18DC"/>
    <w:rsid w:val="00A02579"/>
    <w:rsid w:val="00A029B8"/>
    <w:rsid w:val="00A64A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44251"/>
    <w:rsid w:val="00D8427E"/>
    <w:rsid w:val="00E30B2D"/>
    <w:rsid w:val="00E62859"/>
    <w:rsid w:val="00E85D70"/>
    <w:rsid w:val="00ED6466"/>
    <w:rsid w:val="00F14035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1011DE"/>
  <w15:chartTrackingRefBased/>
  <w15:docId w15:val="{9C4B4174-9510-4ABA-A277-C49E4DD9A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F1403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275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2</cp:revision>
  <cp:lastPrinted>2022-05-27T09:53:00Z</cp:lastPrinted>
  <dcterms:created xsi:type="dcterms:W3CDTF">2022-06-07T10:49:00Z</dcterms:created>
  <dcterms:modified xsi:type="dcterms:W3CDTF">2022-06-07T10:49:00Z</dcterms:modified>
</cp:coreProperties>
</file>