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ACD99" w14:textId="77777777" w:rsidR="005F4BC0" w:rsidRDefault="00A2648C" w:rsidP="004F079B">
      <w:pPr>
        <w:spacing w:after="240"/>
        <w:jc w:val="right"/>
        <w:rPr>
          <w:sz w:val="22"/>
          <w:szCs w:val="22"/>
        </w:rPr>
      </w:pPr>
      <w:r w:rsidRPr="00A2648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2648C">
        <w:rPr>
          <w:sz w:val="22"/>
          <w:szCs w:val="22"/>
        </w:rPr>
        <w:t>2022-06-09</w:t>
      </w:r>
    </w:p>
    <w:p w14:paraId="6FBE320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E9259BC" w14:textId="77777777" w:rsidR="00A2648C" w:rsidRPr="00A2648C" w:rsidRDefault="00A2648C">
      <w:pPr>
        <w:rPr>
          <w:b/>
          <w:bCs/>
          <w:sz w:val="22"/>
          <w:szCs w:val="22"/>
        </w:rPr>
      </w:pPr>
      <w:r w:rsidRPr="00A2648C">
        <w:rPr>
          <w:b/>
          <w:bCs/>
          <w:sz w:val="22"/>
          <w:szCs w:val="22"/>
        </w:rPr>
        <w:t>Szpital Wojewódzki w Poznaniu</w:t>
      </w:r>
    </w:p>
    <w:p w14:paraId="7F8972CF" w14:textId="77777777" w:rsidR="00F16C50" w:rsidRPr="00D91931" w:rsidRDefault="00A2648C">
      <w:pPr>
        <w:rPr>
          <w:b/>
          <w:bCs/>
          <w:sz w:val="22"/>
          <w:szCs w:val="22"/>
        </w:rPr>
      </w:pPr>
      <w:r w:rsidRPr="00A2648C">
        <w:rPr>
          <w:b/>
          <w:bCs/>
          <w:sz w:val="22"/>
          <w:szCs w:val="22"/>
        </w:rPr>
        <w:t>Dział Zamówień Publicznych</w:t>
      </w:r>
    </w:p>
    <w:p w14:paraId="57067698" w14:textId="77777777" w:rsidR="00F16C50" w:rsidRPr="00BD5546" w:rsidRDefault="00A2648C">
      <w:pPr>
        <w:rPr>
          <w:sz w:val="22"/>
          <w:szCs w:val="22"/>
        </w:rPr>
      </w:pPr>
      <w:r w:rsidRPr="00A2648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2648C">
        <w:rPr>
          <w:sz w:val="22"/>
          <w:szCs w:val="22"/>
        </w:rPr>
        <w:t>7/19</w:t>
      </w:r>
    </w:p>
    <w:p w14:paraId="2E0087C0" w14:textId="77777777" w:rsidR="00F16C50" w:rsidRPr="00BD5546" w:rsidRDefault="00A2648C">
      <w:pPr>
        <w:rPr>
          <w:sz w:val="22"/>
          <w:szCs w:val="22"/>
        </w:rPr>
      </w:pPr>
      <w:r w:rsidRPr="00A2648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2648C">
        <w:rPr>
          <w:sz w:val="22"/>
          <w:szCs w:val="22"/>
        </w:rPr>
        <w:t>Poznań</w:t>
      </w:r>
    </w:p>
    <w:p w14:paraId="4D4DB2A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CA95B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DE756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4AEE2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9EF9B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DE365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6D00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BF6F65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2648C" w:rsidRPr="00607F9B" w14:paraId="6CD490EE" w14:textId="77777777" w:rsidTr="002E0880">
        <w:trPr>
          <w:trHeight w:val="638"/>
        </w:trPr>
        <w:tc>
          <w:tcPr>
            <w:tcW w:w="959" w:type="dxa"/>
            <w:shd w:val="clear" w:color="auto" w:fill="auto"/>
          </w:tcPr>
          <w:p w14:paraId="7C54DC4A" w14:textId="77777777" w:rsidR="00A2648C" w:rsidRPr="00607F9B" w:rsidRDefault="00A2648C" w:rsidP="002E08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93F2C0" w14:textId="770454E7" w:rsidR="00A2648C" w:rsidRPr="00607F9B" w:rsidRDefault="00A2648C" w:rsidP="002E088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648C">
              <w:rPr>
                <w:sz w:val="22"/>
                <w:szCs w:val="22"/>
              </w:rPr>
              <w:t>podstawowy</w:t>
            </w:r>
            <w:r w:rsidR="00484D32">
              <w:rPr>
                <w:sz w:val="22"/>
                <w:szCs w:val="22"/>
              </w:rPr>
              <w:t>m</w:t>
            </w:r>
            <w:r w:rsidRPr="00A2648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648C">
              <w:rPr>
                <w:b/>
                <w:bCs/>
                <w:sz w:val="22"/>
                <w:szCs w:val="22"/>
              </w:rPr>
              <w:t>Dostawa tomografu okulistycznego OCT oraz stołów operacyjnych ogólnochirurgicznych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648C">
              <w:rPr>
                <w:b/>
                <w:sz w:val="22"/>
                <w:szCs w:val="22"/>
              </w:rPr>
              <w:t>SZW/DZP/35/2022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E698B9" w14:textId="57BD067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2648C" w:rsidRPr="00A2648C">
        <w:rPr>
          <w:rFonts w:ascii="Times New Roman" w:hAnsi="Times New Roman"/>
          <w:b/>
          <w:szCs w:val="22"/>
        </w:rPr>
        <w:t>Szpital Wojewódzki w Poznaniu</w:t>
      </w:r>
      <w:r w:rsidR="00484D32">
        <w:rPr>
          <w:rFonts w:ascii="Times New Roman" w:hAnsi="Times New Roman"/>
          <w:b/>
          <w:szCs w:val="22"/>
        </w:rPr>
        <w:t xml:space="preserve">, </w:t>
      </w:r>
      <w:r w:rsidR="00A2648C" w:rsidRPr="00A2648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2648C" w:rsidRPr="00A2648C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07D976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2648C" w:rsidRPr="00A2648C">
        <w:rPr>
          <w:rFonts w:ascii="Times New Roman" w:hAnsi="Times New Roman"/>
          <w:b/>
          <w:szCs w:val="22"/>
        </w:rPr>
        <w:t>2022-06-13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2648C" w:rsidRPr="00A2648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2648C" w:rsidRPr="00A2648C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A2648C" w:rsidRPr="00A2648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D26D62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2648C" w:rsidRPr="00A2648C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2648C" w:rsidRPr="00A2648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2648C" w:rsidRPr="00A2648C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A2648C" w:rsidRPr="00A2648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F1D6A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9C3B72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455424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5DBAC94" w14:textId="24E2678D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649478D" w14:textId="77777777" w:rsidR="00484D32" w:rsidRDefault="00484D32" w:rsidP="00484D3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44AE12F" w14:textId="77777777" w:rsidR="00484D32" w:rsidRDefault="00484D32" w:rsidP="00484D3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7ADB6BE" w14:textId="77777777" w:rsidR="00484D32" w:rsidRPr="006B27ED" w:rsidRDefault="00484D32" w:rsidP="00484D32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CAB64DE" w14:textId="77777777" w:rsidR="00484D32" w:rsidRPr="0046562F" w:rsidRDefault="00484D32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484D32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2E61E" w14:textId="77777777" w:rsidR="00ED6F9C" w:rsidRDefault="00ED6F9C">
      <w:r>
        <w:separator/>
      </w:r>
    </w:p>
  </w:endnote>
  <w:endnote w:type="continuationSeparator" w:id="0">
    <w:p w14:paraId="3FF85B25" w14:textId="77777777" w:rsidR="00ED6F9C" w:rsidRDefault="00ED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8223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5874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5496E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02DCE0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D1E8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2CB6E" w14:textId="77777777" w:rsidR="00ED6F9C" w:rsidRDefault="00ED6F9C">
      <w:r>
        <w:separator/>
      </w:r>
    </w:p>
  </w:footnote>
  <w:footnote w:type="continuationSeparator" w:id="0">
    <w:p w14:paraId="021D3D14" w14:textId="77777777" w:rsidR="00ED6F9C" w:rsidRDefault="00ED6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032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39A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1822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48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F9C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84D32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2648C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6F9C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6C42BC"/>
  <w15:chartTrackingRefBased/>
  <w15:docId w15:val="{34080DEA-42CC-42D2-B49C-1AF3267BF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84D3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2022-06-09T06:47:00Z</cp:lastPrinted>
  <dcterms:created xsi:type="dcterms:W3CDTF">2022-06-09T06:47:00Z</dcterms:created>
  <dcterms:modified xsi:type="dcterms:W3CDTF">2022-06-09T06:47:00Z</dcterms:modified>
</cp:coreProperties>
</file>