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6AC0" w14:textId="77777777" w:rsidR="00D665F5" w:rsidRPr="00981305" w:rsidRDefault="00B526B1" w:rsidP="00D665F5">
      <w:pPr>
        <w:spacing w:after="240"/>
        <w:jc w:val="right"/>
        <w:rPr>
          <w:sz w:val="22"/>
          <w:szCs w:val="22"/>
        </w:rPr>
      </w:pPr>
      <w:r w:rsidRPr="00981305">
        <w:rPr>
          <w:sz w:val="22"/>
          <w:szCs w:val="22"/>
        </w:rPr>
        <w:t>Poznań</w:t>
      </w:r>
      <w:r w:rsidR="00D665F5" w:rsidRPr="00981305">
        <w:rPr>
          <w:sz w:val="22"/>
          <w:szCs w:val="22"/>
        </w:rPr>
        <w:t xml:space="preserve"> dnia: </w:t>
      </w:r>
      <w:r w:rsidRPr="00981305">
        <w:rPr>
          <w:sz w:val="22"/>
          <w:szCs w:val="22"/>
        </w:rPr>
        <w:t>2022-06-10</w:t>
      </w:r>
    </w:p>
    <w:p w14:paraId="435135E5" w14:textId="77777777" w:rsidR="00D665F5" w:rsidRPr="00981305" w:rsidRDefault="00D665F5" w:rsidP="00D665F5">
      <w:pPr>
        <w:spacing w:after="240"/>
        <w:jc w:val="right"/>
        <w:rPr>
          <w:sz w:val="22"/>
          <w:szCs w:val="22"/>
        </w:rPr>
      </w:pPr>
    </w:p>
    <w:p w14:paraId="1D8D6C7C" w14:textId="77777777" w:rsidR="00B526B1" w:rsidRPr="00981305" w:rsidRDefault="00B526B1" w:rsidP="00577BC6">
      <w:pPr>
        <w:spacing w:after="40"/>
        <w:rPr>
          <w:b/>
          <w:bCs/>
          <w:sz w:val="22"/>
          <w:szCs w:val="22"/>
        </w:rPr>
      </w:pPr>
      <w:r w:rsidRPr="00981305">
        <w:rPr>
          <w:b/>
          <w:bCs/>
          <w:sz w:val="22"/>
          <w:szCs w:val="22"/>
        </w:rPr>
        <w:t>Szpital Wojewódzki w Poznaniu</w:t>
      </w:r>
    </w:p>
    <w:p w14:paraId="55877FCD" w14:textId="77777777" w:rsidR="00D665F5" w:rsidRPr="00981305" w:rsidRDefault="00B526B1" w:rsidP="00577BC6">
      <w:pPr>
        <w:spacing w:after="40"/>
        <w:rPr>
          <w:b/>
          <w:bCs/>
          <w:sz w:val="22"/>
          <w:szCs w:val="22"/>
        </w:rPr>
      </w:pPr>
      <w:r w:rsidRPr="00981305">
        <w:rPr>
          <w:b/>
          <w:bCs/>
          <w:sz w:val="22"/>
          <w:szCs w:val="22"/>
        </w:rPr>
        <w:t>Dział Zamówień Publicznych</w:t>
      </w:r>
    </w:p>
    <w:p w14:paraId="4A3EC280" w14:textId="36ED887B" w:rsidR="00D665F5" w:rsidRPr="00981305" w:rsidRDefault="0098130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526B1" w:rsidRPr="00981305">
        <w:rPr>
          <w:sz w:val="22"/>
          <w:szCs w:val="22"/>
        </w:rPr>
        <w:t>Juraszów</w:t>
      </w:r>
      <w:r w:rsidR="00D665F5" w:rsidRPr="00981305">
        <w:rPr>
          <w:sz w:val="22"/>
          <w:szCs w:val="22"/>
        </w:rPr>
        <w:t xml:space="preserve"> </w:t>
      </w:r>
      <w:r w:rsidR="00B526B1" w:rsidRPr="00981305">
        <w:rPr>
          <w:sz w:val="22"/>
          <w:szCs w:val="22"/>
        </w:rPr>
        <w:t>7/19</w:t>
      </w:r>
    </w:p>
    <w:p w14:paraId="64B878F9" w14:textId="77777777" w:rsidR="00D665F5" w:rsidRPr="00981305" w:rsidRDefault="00B526B1" w:rsidP="00D665F5">
      <w:pPr>
        <w:rPr>
          <w:sz w:val="22"/>
          <w:szCs w:val="22"/>
        </w:rPr>
      </w:pPr>
      <w:r w:rsidRPr="00981305">
        <w:rPr>
          <w:sz w:val="22"/>
          <w:szCs w:val="22"/>
        </w:rPr>
        <w:t>60-479</w:t>
      </w:r>
      <w:r w:rsidR="00D665F5" w:rsidRPr="00981305">
        <w:rPr>
          <w:sz w:val="22"/>
          <w:szCs w:val="22"/>
        </w:rPr>
        <w:t xml:space="preserve"> </w:t>
      </w:r>
      <w:r w:rsidRPr="00981305">
        <w:rPr>
          <w:sz w:val="22"/>
          <w:szCs w:val="22"/>
        </w:rPr>
        <w:t>Poznań</w:t>
      </w:r>
    </w:p>
    <w:p w14:paraId="590D95F4" w14:textId="77777777" w:rsidR="00D665F5" w:rsidRPr="0098130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E8F99" w14:textId="77777777" w:rsidR="00D665F5" w:rsidRPr="0098130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017D83D" w14:textId="77777777" w:rsidR="00A80738" w:rsidRPr="0098130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81305">
        <w:rPr>
          <w:sz w:val="22"/>
          <w:szCs w:val="22"/>
        </w:rPr>
        <w:t>Znak sprawy:</w:t>
      </w:r>
      <w:r w:rsidRPr="00981305">
        <w:rPr>
          <w:b/>
          <w:sz w:val="22"/>
          <w:szCs w:val="22"/>
        </w:rPr>
        <w:t xml:space="preserve"> </w:t>
      </w:r>
      <w:r w:rsidR="00B526B1" w:rsidRPr="00981305">
        <w:rPr>
          <w:b/>
          <w:sz w:val="22"/>
          <w:szCs w:val="22"/>
        </w:rPr>
        <w:t>SZW/DZP/23/2022</w:t>
      </w:r>
      <w:r w:rsidR="00A80738" w:rsidRPr="00981305">
        <w:rPr>
          <w:sz w:val="22"/>
          <w:szCs w:val="22"/>
        </w:rPr>
        <w:tab/>
        <w:t xml:space="preserve"> </w:t>
      </w:r>
    </w:p>
    <w:p w14:paraId="5DCF9F82" w14:textId="77777777" w:rsidR="00A80738" w:rsidRPr="009813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7281B" w14:textId="77777777" w:rsidR="00A80738" w:rsidRPr="009813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A3A2C" w14:textId="77777777" w:rsidR="00A80738" w:rsidRPr="009813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D683D4" w14:textId="77777777" w:rsidR="00A80738" w:rsidRPr="009813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81305">
        <w:rPr>
          <w:b/>
          <w:spacing w:val="20"/>
          <w:sz w:val="22"/>
          <w:szCs w:val="22"/>
        </w:rPr>
        <w:t>INFORMACJA Z OTWARCIA OFERT</w:t>
      </w:r>
    </w:p>
    <w:p w14:paraId="4A8C12CA" w14:textId="77777777" w:rsidR="00A80738" w:rsidRPr="009813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AB9A0C0" w14:textId="77777777" w:rsidR="00C659E2" w:rsidRPr="0098130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81305">
        <w:rPr>
          <w:bCs/>
          <w:sz w:val="22"/>
          <w:szCs w:val="22"/>
        </w:rPr>
        <w:t xml:space="preserve">Dotyczy </w:t>
      </w:r>
      <w:r w:rsidRPr="00981305">
        <w:rPr>
          <w:sz w:val="22"/>
          <w:szCs w:val="22"/>
        </w:rPr>
        <w:t xml:space="preserve">postępowania o udzielenie zamówienia publicznego prowadzonego w trybie </w:t>
      </w:r>
      <w:r w:rsidR="00B526B1" w:rsidRPr="00981305">
        <w:rPr>
          <w:sz w:val="22"/>
          <w:szCs w:val="22"/>
        </w:rPr>
        <w:t>Tryb podstawowy bez negocjacji - art. 275 pkt. 1 ustawy Pzp</w:t>
      </w:r>
      <w:r w:rsidRPr="00981305">
        <w:rPr>
          <w:sz w:val="22"/>
          <w:szCs w:val="22"/>
        </w:rPr>
        <w:t xml:space="preserve"> na: </w:t>
      </w:r>
    </w:p>
    <w:p w14:paraId="3E58EFFE" w14:textId="77777777" w:rsidR="00A80738" w:rsidRPr="00981305" w:rsidRDefault="00B526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1305">
        <w:rPr>
          <w:b/>
          <w:sz w:val="22"/>
          <w:szCs w:val="22"/>
        </w:rPr>
        <w:t>Dostawa środków czystości na potrzeby Szpitala Wojewódzkiego w Poznaniu</w:t>
      </w:r>
    </w:p>
    <w:p w14:paraId="74FBC20E" w14:textId="77777777" w:rsidR="00D665F5" w:rsidRPr="0098130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81305">
        <w:rPr>
          <w:sz w:val="22"/>
          <w:szCs w:val="22"/>
        </w:rPr>
        <w:t>Zamawiający, działając na podstawie art. 22</w:t>
      </w:r>
      <w:r w:rsidR="00601802" w:rsidRPr="00981305">
        <w:rPr>
          <w:sz w:val="22"/>
          <w:szCs w:val="22"/>
        </w:rPr>
        <w:t>2</w:t>
      </w:r>
      <w:r w:rsidRPr="00981305">
        <w:rPr>
          <w:sz w:val="22"/>
          <w:szCs w:val="22"/>
        </w:rPr>
        <w:t xml:space="preserve"> ust. 5 </w:t>
      </w:r>
      <w:r w:rsidRPr="00981305">
        <w:rPr>
          <w:bCs/>
          <w:sz w:val="22"/>
          <w:szCs w:val="22"/>
        </w:rPr>
        <w:t>ustawy z dnia 11 września 2019 r. Prawo zamówień publicznych</w:t>
      </w:r>
      <w:r w:rsidRPr="00981305">
        <w:rPr>
          <w:sz w:val="22"/>
          <w:szCs w:val="22"/>
        </w:rPr>
        <w:t xml:space="preserve"> </w:t>
      </w:r>
      <w:r w:rsidR="00B526B1" w:rsidRPr="00981305">
        <w:rPr>
          <w:sz w:val="22"/>
          <w:szCs w:val="22"/>
        </w:rPr>
        <w:t>(t.j. Dz.U. z 2021r. poz. 1129 z późn. zm.)</w:t>
      </w:r>
      <w:r w:rsidR="00490DC0" w:rsidRPr="00981305">
        <w:rPr>
          <w:sz w:val="22"/>
          <w:szCs w:val="22"/>
        </w:rPr>
        <w:t xml:space="preserve"> </w:t>
      </w:r>
      <w:r w:rsidRPr="00981305">
        <w:rPr>
          <w:sz w:val="22"/>
          <w:szCs w:val="22"/>
        </w:rPr>
        <w:t>udostępnia</w:t>
      </w:r>
      <w:r w:rsidR="00F95C33" w:rsidRPr="00981305">
        <w:rPr>
          <w:sz w:val="22"/>
          <w:szCs w:val="22"/>
        </w:rPr>
        <w:t xml:space="preserve"> </w:t>
      </w:r>
      <w:r w:rsidR="004C7E9B" w:rsidRPr="00981305">
        <w:rPr>
          <w:sz w:val="22"/>
          <w:szCs w:val="22"/>
        </w:rPr>
        <w:t>informacj</w:t>
      </w:r>
      <w:r w:rsidR="00577BC6" w:rsidRPr="00981305">
        <w:rPr>
          <w:sz w:val="22"/>
          <w:szCs w:val="22"/>
        </w:rPr>
        <w:t>ę</w:t>
      </w:r>
      <w:r w:rsidR="00035488" w:rsidRPr="00981305">
        <w:rPr>
          <w:sz w:val="22"/>
          <w:szCs w:val="22"/>
        </w:rPr>
        <w:t xml:space="preserve"> z otwarcia ofert</w:t>
      </w:r>
      <w:r w:rsidR="00577BC6" w:rsidRPr="00981305">
        <w:rPr>
          <w:sz w:val="22"/>
          <w:szCs w:val="22"/>
        </w:rPr>
        <w:t>.</w:t>
      </w:r>
    </w:p>
    <w:p w14:paraId="79508AAB" w14:textId="1834EC1B" w:rsidR="00A80738" w:rsidRPr="0098130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81305">
        <w:rPr>
          <w:sz w:val="22"/>
          <w:szCs w:val="22"/>
        </w:rPr>
        <w:t>Podczas otwarcia ofert, mającego miejsce</w:t>
      </w:r>
      <w:r w:rsidR="00FF4AB1" w:rsidRPr="00981305">
        <w:rPr>
          <w:sz w:val="22"/>
          <w:szCs w:val="22"/>
        </w:rPr>
        <w:t xml:space="preserve"> w dniu </w:t>
      </w:r>
      <w:r w:rsidR="00B526B1" w:rsidRPr="00981305">
        <w:rPr>
          <w:sz w:val="22"/>
          <w:szCs w:val="22"/>
        </w:rPr>
        <w:t>09/06/2022</w:t>
      </w:r>
      <w:r w:rsidR="00FF4AB1" w:rsidRPr="00981305">
        <w:rPr>
          <w:sz w:val="22"/>
          <w:szCs w:val="22"/>
        </w:rPr>
        <w:t xml:space="preserve"> o godz. </w:t>
      </w:r>
      <w:r w:rsidR="00B526B1" w:rsidRPr="00981305">
        <w:rPr>
          <w:sz w:val="22"/>
          <w:szCs w:val="22"/>
        </w:rPr>
        <w:t>10:00</w:t>
      </w:r>
      <w:r w:rsidRPr="00981305">
        <w:rPr>
          <w:sz w:val="22"/>
          <w:szCs w:val="22"/>
        </w:rPr>
        <w:t xml:space="preserve">, otwarte zostały oferty następujących </w:t>
      </w:r>
      <w:r w:rsidR="00981305">
        <w:rPr>
          <w:sz w:val="22"/>
          <w:szCs w:val="22"/>
        </w:rPr>
        <w:t>W</w:t>
      </w:r>
      <w:r w:rsidRPr="00981305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81305" w14:paraId="08A4FE92" w14:textId="77777777" w:rsidTr="003F57CD">
        <w:tc>
          <w:tcPr>
            <w:tcW w:w="993" w:type="dxa"/>
            <w:shd w:val="clear" w:color="auto" w:fill="auto"/>
            <w:vAlign w:val="center"/>
          </w:tcPr>
          <w:p w14:paraId="21E4BE6E" w14:textId="77777777" w:rsidR="00D665F5" w:rsidRPr="009813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6A429F" w14:textId="77777777" w:rsidR="00D665F5" w:rsidRPr="009813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Nazwa</w:t>
            </w:r>
            <w:r w:rsidR="003F57CD" w:rsidRPr="00981305">
              <w:rPr>
                <w:sz w:val="22"/>
                <w:szCs w:val="22"/>
              </w:rPr>
              <w:t xml:space="preserve"> </w:t>
            </w:r>
            <w:r w:rsidRPr="0098130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AC49A" w14:textId="77777777" w:rsidR="00D665F5" w:rsidRPr="009813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Cena oferty</w:t>
            </w:r>
          </w:p>
        </w:tc>
      </w:tr>
      <w:tr w:rsidR="00B526B1" w:rsidRPr="00981305" w14:paraId="70BADC47" w14:textId="77777777" w:rsidTr="00627391">
        <w:tc>
          <w:tcPr>
            <w:tcW w:w="993" w:type="dxa"/>
            <w:shd w:val="clear" w:color="auto" w:fill="auto"/>
            <w:vAlign w:val="center"/>
          </w:tcPr>
          <w:p w14:paraId="3CC6EA7A" w14:textId="77777777" w:rsidR="00B526B1" w:rsidRPr="00981305" w:rsidRDefault="00B526B1" w:rsidP="0062739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61E1014" w14:textId="77777777" w:rsidR="00B526B1" w:rsidRPr="00981305" w:rsidRDefault="00B526B1" w:rsidP="00627391">
            <w:pPr>
              <w:spacing w:before="80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SUTURA MED Sp. z.o.o.</w:t>
            </w:r>
          </w:p>
          <w:p w14:paraId="3A5BAD3A" w14:textId="75AB2F7F" w:rsidR="00B526B1" w:rsidRPr="00981305" w:rsidRDefault="00981305" w:rsidP="006273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Mała Odrzańska 21/2</w:t>
            </w:r>
          </w:p>
          <w:p w14:paraId="6A115B5E" w14:textId="23190C03" w:rsidR="00B526B1" w:rsidRPr="00981305" w:rsidRDefault="00B526B1" w:rsidP="00627391">
            <w:pPr>
              <w:spacing w:after="80"/>
              <w:jc w:val="both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70-</w:t>
            </w:r>
            <w:r w:rsidR="00981305">
              <w:rPr>
                <w:sz w:val="22"/>
                <w:szCs w:val="22"/>
              </w:rPr>
              <w:t>535</w:t>
            </w:r>
            <w:r w:rsidRPr="00981305">
              <w:rPr>
                <w:sz w:val="22"/>
                <w:szCs w:val="22"/>
              </w:rPr>
              <w:t xml:space="preserve"> </w:t>
            </w:r>
            <w:r w:rsidRPr="00981305">
              <w:rPr>
                <w:sz w:val="22"/>
                <w:szCs w:val="22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B020F" w14:textId="77777777" w:rsidR="00B526B1" w:rsidRPr="00981305" w:rsidRDefault="00B526B1" w:rsidP="0062739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221 272.90 zł</w:t>
            </w:r>
          </w:p>
        </w:tc>
      </w:tr>
      <w:tr w:rsidR="00B526B1" w:rsidRPr="00981305" w14:paraId="762B8BBE" w14:textId="77777777" w:rsidTr="00627391">
        <w:tc>
          <w:tcPr>
            <w:tcW w:w="993" w:type="dxa"/>
            <w:shd w:val="clear" w:color="auto" w:fill="auto"/>
            <w:vAlign w:val="center"/>
          </w:tcPr>
          <w:p w14:paraId="4BA18009" w14:textId="77777777" w:rsidR="00B526B1" w:rsidRPr="00981305" w:rsidRDefault="00B526B1" w:rsidP="0062739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DB9B702" w14:textId="77777777" w:rsidR="00B526B1" w:rsidRPr="00981305" w:rsidRDefault="00B526B1" w:rsidP="00627391">
            <w:pPr>
              <w:spacing w:before="80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Przedsiębiorstwo Handlowo Usługowe Gastro Centrum Adam Koprowski</w:t>
            </w:r>
          </w:p>
          <w:p w14:paraId="28AE841F" w14:textId="77777777" w:rsidR="00B526B1" w:rsidRPr="00981305" w:rsidRDefault="00B526B1" w:rsidP="00627391">
            <w:pPr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ul. Al. Poznańska</w:t>
            </w:r>
            <w:r w:rsidRPr="00981305">
              <w:rPr>
                <w:sz w:val="22"/>
                <w:szCs w:val="22"/>
              </w:rPr>
              <w:t xml:space="preserve"> </w:t>
            </w:r>
            <w:r w:rsidRPr="00981305">
              <w:rPr>
                <w:sz w:val="22"/>
                <w:szCs w:val="22"/>
              </w:rPr>
              <w:t>70/a</w:t>
            </w:r>
            <w:r w:rsidRPr="00981305">
              <w:rPr>
                <w:sz w:val="22"/>
                <w:szCs w:val="22"/>
              </w:rPr>
              <w:t xml:space="preserve"> </w:t>
            </w:r>
          </w:p>
          <w:p w14:paraId="4A0F5C2C" w14:textId="77777777" w:rsidR="00B526B1" w:rsidRPr="00981305" w:rsidRDefault="00B526B1" w:rsidP="00627391">
            <w:pPr>
              <w:spacing w:after="80"/>
              <w:jc w:val="both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64-920</w:t>
            </w:r>
            <w:r w:rsidRPr="00981305">
              <w:rPr>
                <w:sz w:val="22"/>
                <w:szCs w:val="22"/>
              </w:rPr>
              <w:t xml:space="preserve"> </w:t>
            </w:r>
            <w:r w:rsidRPr="00981305">
              <w:rPr>
                <w:sz w:val="22"/>
                <w:szCs w:val="22"/>
              </w:rPr>
              <w:t>Piła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4FE5B1" w14:textId="77777777" w:rsidR="00B526B1" w:rsidRPr="00981305" w:rsidRDefault="00B526B1" w:rsidP="0062739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981305">
              <w:rPr>
                <w:sz w:val="22"/>
                <w:szCs w:val="22"/>
              </w:rPr>
              <w:t>177 976.37 zł</w:t>
            </w:r>
          </w:p>
        </w:tc>
      </w:tr>
    </w:tbl>
    <w:p w14:paraId="7F9CED0F" w14:textId="77777777" w:rsidR="0069085C" w:rsidRPr="0098130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423F4E29" w14:textId="77777777" w:rsidR="00577BC6" w:rsidRPr="00981305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1A66286" w14:textId="40126B89" w:rsidR="00A80738" w:rsidRDefault="00A80738" w:rsidP="00350800">
      <w:pPr>
        <w:pStyle w:val="Tekstpodstawowy"/>
        <w:ind w:left="2832" w:firstLine="708"/>
        <w:jc w:val="center"/>
        <w:rPr>
          <w:i/>
          <w:sz w:val="22"/>
          <w:szCs w:val="22"/>
        </w:rPr>
      </w:pPr>
      <w:r w:rsidRPr="00981305">
        <w:rPr>
          <w:i/>
          <w:sz w:val="22"/>
          <w:szCs w:val="22"/>
        </w:rPr>
        <w:t>Zamawiający</w:t>
      </w:r>
    </w:p>
    <w:p w14:paraId="442D2048" w14:textId="77777777" w:rsidR="00350800" w:rsidRDefault="00350800" w:rsidP="003508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23C5575" w14:textId="77777777" w:rsidR="00350800" w:rsidRDefault="00350800" w:rsidP="003508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FA7212D" w14:textId="77777777" w:rsidR="00350800" w:rsidRDefault="00350800" w:rsidP="003508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DB439F1" w14:textId="77777777" w:rsidR="00350800" w:rsidRPr="00981305" w:rsidRDefault="00350800" w:rsidP="00577BC6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p w14:paraId="371E6A2C" w14:textId="12EE8C16" w:rsidR="00C236D3" w:rsidRPr="00981305" w:rsidRDefault="00B526B1" w:rsidP="00173B20">
      <w:pPr>
        <w:jc w:val="right"/>
        <w:rPr>
          <w:sz w:val="22"/>
          <w:szCs w:val="22"/>
        </w:rPr>
      </w:pPr>
      <w:r w:rsidRPr="00981305">
        <w:rPr>
          <w:sz w:val="22"/>
          <w:szCs w:val="22"/>
        </w:rPr>
        <w:t xml:space="preserve">  </w:t>
      </w:r>
    </w:p>
    <w:sectPr w:rsidR="00C236D3" w:rsidRPr="009813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6AD2D" w14:textId="77777777" w:rsidR="007E5DFF" w:rsidRDefault="007E5DFF">
      <w:r>
        <w:separator/>
      </w:r>
    </w:p>
  </w:endnote>
  <w:endnote w:type="continuationSeparator" w:id="0">
    <w:p w14:paraId="607F229E" w14:textId="77777777" w:rsidR="007E5DFF" w:rsidRDefault="007E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A4E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298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36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7ACD48">
        <v:line id="_x0000_s1025" style="position:absolute;left:0;text-align:left;z-index:251657728" from="-3.85pt,8.7pt" to="455.15pt,8.7pt"/>
      </w:pict>
    </w:r>
  </w:p>
  <w:p w14:paraId="5ED3DBA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D28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5177F4" w14:textId="77777777" w:rsidR="009F189D" w:rsidRDefault="009F189D">
    <w:pPr>
      <w:pStyle w:val="Stopka"/>
      <w:tabs>
        <w:tab w:val="clear" w:pos="4536"/>
      </w:tabs>
      <w:jc w:val="center"/>
    </w:pPr>
  </w:p>
  <w:p w14:paraId="6873D0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14004" w14:textId="77777777" w:rsidR="007E5DFF" w:rsidRDefault="007E5DFF">
      <w:r>
        <w:separator/>
      </w:r>
    </w:p>
  </w:footnote>
  <w:footnote w:type="continuationSeparator" w:id="0">
    <w:p w14:paraId="3B665A51" w14:textId="77777777" w:rsidR="007E5DFF" w:rsidRDefault="007E5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ADC62" w14:textId="77777777" w:rsidR="00B526B1" w:rsidRDefault="00B52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B2F28" w14:textId="77777777" w:rsidR="00B526B1" w:rsidRDefault="00B52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95FF1" w14:textId="77777777" w:rsidR="00B526B1" w:rsidRDefault="00B526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D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80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5DFF"/>
    <w:rsid w:val="00843263"/>
    <w:rsid w:val="00861E75"/>
    <w:rsid w:val="008A26A5"/>
    <w:rsid w:val="00981305"/>
    <w:rsid w:val="009D19BD"/>
    <w:rsid w:val="009F189D"/>
    <w:rsid w:val="00A80738"/>
    <w:rsid w:val="00B526B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7578C"/>
  <w15:chartTrackingRefBased/>
  <w15:docId w15:val="{AEA5FCF1-7430-4025-ADBC-654BBD27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7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2022-06-10T09:02:00Z</cp:lastPrinted>
  <dcterms:created xsi:type="dcterms:W3CDTF">2022-06-10T09:01:00Z</dcterms:created>
  <dcterms:modified xsi:type="dcterms:W3CDTF">2022-06-10T09:03:00Z</dcterms:modified>
</cp:coreProperties>
</file>