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0970A" w14:textId="77777777" w:rsidR="00D665F5" w:rsidRPr="008B7BEE" w:rsidRDefault="003E1191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8B7BEE">
        <w:rPr>
          <w:sz w:val="22"/>
          <w:szCs w:val="22"/>
        </w:rPr>
        <w:t>Poznań</w:t>
      </w:r>
      <w:r w:rsidR="00D665F5" w:rsidRPr="008B7BEE">
        <w:rPr>
          <w:sz w:val="22"/>
          <w:szCs w:val="22"/>
        </w:rPr>
        <w:t xml:space="preserve"> dnia: </w:t>
      </w:r>
      <w:r w:rsidRPr="008B7BEE">
        <w:rPr>
          <w:sz w:val="22"/>
          <w:szCs w:val="22"/>
        </w:rPr>
        <w:t>2022-06-10</w:t>
      </w:r>
    </w:p>
    <w:p w14:paraId="06BF2FAE" w14:textId="77777777" w:rsidR="00D665F5" w:rsidRPr="008B7BEE" w:rsidRDefault="00D665F5" w:rsidP="00D665F5">
      <w:pPr>
        <w:spacing w:after="240"/>
        <w:jc w:val="right"/>
        <w:rPr>
          <w:sz w:val="22"/>
          <w:szCs w:val="22"/>
        </w:rPr>
      </w:pPr>
    </w:p>
    <w:p w14:paraId="6F94DFE7" w14:textId="77777777" w:rsidR="003E1191" w:rsidRPr="008B7BEE" w:rsidRDefault="003E1191" w:rsidP="00577BC6">
      <w:pPr>
        <w:spacing w:after="40"/>
        <w:rPr>
          <w:b/>
          <w:bCs/>
          <w:sz w:val="22"/>
          <w:szCs w:val="22"/>
        </w:rPr>
      </w:pPr>
      <w:r w:rsidRPr="008B7BEE">
        <w:rPr>
          <w:b/>
          <w:bCs/>
          <w:sz w:val="22"/>
          <w:szCs w:val="22"/>
        </w:rPr>
        <w:t>Szpital Wojewódzki w Poznaniu</w:t>
      </w:r>
    </w:p>
    <w:p w14:paraId="3D5E9BE0" w14:textId="77777777" w:rsidR="00D665F5" w:rsidRPr="008B7BEE" w:rsidRDefault="003E1191" w:rsidP="00577BC6">
      <w:pPr>
        <w:spacing w:after="40"/>
        <w:rPr>
          <w:b/>
          <w:bCs/>
          <w:sz w:val="22"/>
          <w:szCs w:val="22"/>
        </w:rPr>
      </w:pPr>
      <w:r w:rsidRPr="008B7BEE">
        <w:rPr>
          <w:b/>
          <w:bCs/>
          <w:sz w:val="22"/>
          <w:szCs w:val="22"/>
        </w:rPr>
        <w:t>Dział Zamówień Publicznych</w:t>
      </w:r>
    </w:p>
    <w:p w14:paraId="718EBD0F" w14:textId="04FFD906" w:rsidR="00D665F5" w:rsidRPr="008B7BEE" w:rsidRDefault="008B7BEE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3E1191" w:rsidRPr="008B7BEE">
        <w:rPr>
          <w:sz w:val="22"/>
          <w:szCs w:val="22"/>
        </w:rPr>
        <w:t>Juraszów</w:t>
      </w:r>
      <w:r w:rsidR="00D665F5" w:rsidRPr="008B7BEE">
        <w:rPr>
          <w:sz w:val="22"/>
          <w:szCs w:val="22"/>
        </w:rPr>
        <w:t xml:space="preserve"> </w:t>
      </w:r>
      <w:r w:rsidR="003E1191" w:rsidRPr="008B7BEE">
        <w:rPr>
          <w:sz w:val="22"/>
          <w:szCs w:val="22"/>
        </w:rPr>
        <w:t>7/19</w:t>
      </w:r>
    </w:p>
    <w:p w14:paraId="0BF7DCBE" w14:textId="77777777" w:rsidR="00D665F5" w:rsidRPr="008B7BEE" w:rsidRDefault="003E1191" w:rsidP="00D665F5">
      <w:pPr>
        <w:rPr>
          <w:sz w:val="22"/>
          <w:szCs w:val="22"/>
        </w:rPr>
      </w:pPr>
      <w:r w:rsidRPr="008B7BEE">
        <w:rPr>
          <w:sz w:val="22"/>
          <w:szCs w:val="22"/>
        </w:rPr>
        <w:t>60-479</w:t>
      </w:r>
      <w:r w:rsidR="00D665F5" w:rsidRPr="008B7BEE">
        <w:rPr>
          <w:sz w:val="22"/>
          <w:szCs w:val="22"/>
        </w:rPr>
        <w:t xml:space="preserve"> </w:t>
      </w:r>
      <w:r w:rsidRPr="008B7BEE">
        <w:rPr>
          <w:sz w:val="22"/>
          <w:szCs w:val="22"/>
        </w:rPr>
        <w:t>Poznań</w:t>
      </w:r>
    </w:p>
    <w:p w14:paraId="49066E9F" w14:textId="77777777" w:rsidR="00D665F5" w:rsidRPr="008B7BEE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CEAC5F" w14:textId="77777777" w:rsidR="00D665F5" w:rsidRPr="008B7BE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11B76D7D" w14:textId="77777777" w:rsidR="00A80738" w:rsidRPr="008B7BEE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8B7BEE">
        <w:rPr>
          <w:sz w:val="22"/>
          <w:szCs w:val="22"/>
        </w:rPr>
        <w:t>Znak sprawy:</w:t>
      </w:r>
      <w:r w:rsidRPr="008B7BEE">
        <w:rPr>
          <w:b/>
          <w:sz w:val="22"/>
          <w:szCs w:val="22"/>
        </w:rPr>
        <w:t xml:space="preserve"> </w:t>
      </w:r>
      <w:r w:rsidR="003E1191" w:rsidRPr="008B7BEE">
        <w:rPr>
          <w:b/>
          <w:sz w:val="22"/>
          <w:szCs w:val="22"/>
        </w:rPr>
        <w:t>SZW/DZP/19/2022</w:t>
      </w:r>
      <w:r w:rsidR="00A80738" w:rsidRPr="008B7BEE">
        <w:rPr>
          <w:sz w:val="22"/>
          <w:szCs w:val="22"/>
        </w:rPr>
        <w:tab/>
        <w:t xml:space="preserve"> </w:t>
      </w:r>
    </w:p>
    <w:p w14:paraId="44F017FF" w14:textId="77777777" w:rsidR="00A80738" w:rsidRPr="008B7BE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D56555" w14:textId="77777777" w:rsidR="00A80738" w:rsidRPr="008B7BE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9D4399" w14:textId="77777777" w:rsidR="00A80738" w:rsidRPr="008B7BE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3716A2" w14:textId="77777777" w:rsidR="00A80738" w:rsidRPr="008B7BE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8B7BEE">
        <w:rPr>
          <w:b/>
          <w:spacing w:val="20"/>
          <w:sz w:val="22"/>
          <w:szCs w:val="22"/>
        </w:rPr>
        <w:t>INFORMACJA Z OTWARCIA OFERT</w:t>
      </w:r>
    </w:p>
    <w:p w14:paraId="426BF45B" w14:textId="77777777" w:rsidR="00A80738" w:rsidRPr="008B7BE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428A270B" w14:textId="77777777" w:rsidR="00C659E2" w:rsidRPr="008B7BEE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B7BEE">
        <w:rPr>
          <w:bCs/>
          <w:sz w:val="22"/>
          <w:szCs w:val="22"/>
        </w:rPr>
        <w:t xml:space="preserve">Dotyczy </w:t>
      </w:r>
      <w:r w:rsidRPr="008B7BEE">
        <w:rPr>
          <w:sz w:val="22"/>
          <w:szCs w:val="22"/>
        </w:rPr>
        <w:t xml:space="preserve">postępowania o udzielenie zamówienia publicznego prowadzonego w trybie </w:t>
      </w:r>
      <w:r w:rsidR="003E1191" w:rsidRPr="008B7BEE">
        <w:rPr>
          <w:sz w:val="22"/>
          <w:szCs w:val="22"/>
        </w:rPr>
        <w:t>Tryb podstawowy bez negocjacji - art. 275 pkt. 1 ustawy Pzp</w:t>
      </w:r>
      <w:r w:rsidRPr="008B7BEE">
        <w:rPr>
          <w:sz w:val="22"/>
          <w:szCs w:val="22"/>
        </w:rPr>
        <w:t xml:space="preserve"> na:</w:t>
      </w:r>
    </w:p>
    <w:p w14:paraId="49089E9F" w14:textId="77777777" w:rsidR="00A80738" w:rsidRPr="008B7BEE" w:rsidRDefault="003E119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B7BEE">
        <w:rPr>
          <w:b/>
          <w:sz w:val="22"/>
          <w:szCs w:val="22"/>
        </w:rPr>
        <w:t>Sukcesywna dostawa worków foliowych oraz worków na zwłoki na potrzeby Szpitala Wojewódzkiego w Poznaniu</w:t>
      </w:r>
    </w:p>
    <w:p w14:paraId="6ABA1A7E" w14:textId="77777777" w:rsidR="00D665F5" w:rsidRPr="008B7BEE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8B7BEE">
        <w:rPr>
          <w:sz w:val="22"/>
          <w:szCs w:val="22"/>
        </w:rPr>
        <w:t>Zamawiający, działając na podstawie art. 22</w:t>
      </w:r>
      <w:r w:rsidR="00FC7F5E" w:rsidRPr="008B7BEE">
        <w:rPr>
          <w:sz w:val="22"/>
          <w:szCs w:val="22"/>
        </w:rPr>
        <w:t>2</w:t>
      </w:r>
      <w:r w:rsidRPr="008B7BEE">
        <w:rPr>
          <w:sz w:val="22"/>
          <w:szCs w:val="22"/>
        </w:rPr>
        <w:t xml:space="preserve"> ust. 5 </w:t>
      </w:r>
      <w:r w:rsidRPr="008B7BEE">
        <w:rPr>
          <w:bCs/>
          <w:sz w:val="22"/>
          <w:szCs w:val="22"/>
        </w:rPr>
        <w:t>ustawy z dnia 11 września 2019 r. Prawo zamówień publicznych</w:t>
      </w:r>
      <w:r w:rsidRPr="008B7BEE">
        <w:rPr>
          <w:sz w:val="22"/>
          <w:szCs w:val="22"/>
        </w:rPr>
        <w:t xml:space="preserve"> </w:t>
      </w:r>
      <w:r w:rsidR="003E1191" w:rsidRPr="008B7BEE">
        <w:rPr>
          <w:sz w:val="22"/>
          <w:szCs w:val="22"/>
        </w:rPr>
        <w:t>(t.j. Dz.U. z 2021r. poz. 1129 z późn. zm.)</w:t>
      </w:r>
      <w:r w:rsidR="00490DC0" w:rsidRPr="008B7BEE">
        <w:rPr>
          <w:sz w:val="22"/>
          <w:szCs w:val="22"/>
        </w:rPr>
        <w:t xml:space="preserve"> </w:t>
      </w:r>
      <w:r w:rsidRPr="008B7BEE">
        <w:rPr>
          <w:sz w:val="22"/>
          <w:szCs w:val="22"/>
        </w:rPr>
        <w:t>udostępnia</w:t>
      </w:r>
      <w:r w:rsidR="00F95C33" w:rsidRPr="008B7BEE">
        <w:rPr>
          <w:sz w:val="22"/>
          <w:szCs w:val="22"/>
        </w:rPr>
        <w:t xml:space="preserve"> </w:t>
      </w:r>
      <w:r w:rsidR="004C7E9B" w:rsidRPr="008B7BEE">
        <w:rPr>
          <w:sz w:val="22"/>
          <w:szCs w:val="22"/>
        </w:rPr>
        <w:t>informacj</w:t>
      </w:r>
      <w:r w:rsidR="00577BC6" w:rsidRPr="008B7BEE">
        <w:rPr>
          <w:sz w:val="22"/>
          <w:szCs w:val="22"/>
        </w:rPr>
        <w:t>ę</w:t>
      </w:r>
      <w:r w:rsidR="00035488" w:rsidRPr="008B7BEE">
        <w:rPr>
          <w:sz w:val="22"/>
          <w:szCs w:val="22"/>
        </w:rPr>
        <w:t xml:space="preserve"> z otwarcia ofert</w:t>
      </w:r>
      <w:r w:rsidR="00577BC6" w:rsidRPr="008B7BEE">
        <w:rPr>
          <w:sz w:val="22"/>
          <w:szCs w:val="22"/>
        </w:rPr>
        <w:t>.</w:t>
      </w:r>
    </w:p>
    <w:p w14:paraId="009740B9" w14:textId="43AA097C" w:rsidR="00A80738" w:rsidRPr="008B7BEE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8B7BEE">
        <w:rPr>
          <w:sz w:val="22"/>
          <w:szCs w:val="22"/>
        </w:rPr>
        <w:t>Podczas otwarcia ofert, mającego miejsce</w:t>
      </w:r>
      <w:r w:rsidR="00FF4AB1" w:rsidRPr="008B7BEE">
        <w:rPr>
          <w:sz w:val="22"/>
          <w:szCs w:val="22"/>
        </w:rPr>
        <w:t xml:space="preserve"> w dniu </w:t>
      </w:r>
      <w:r w:rsidR="003E1191" w:rsidRPr="008B7BEE">
        <w:rPr>
          <w:sz w:val="22"/>
          <w:szCs w:val="22"/>
        </w:rPr>
        <w:t>10/06/2022</w:t>
      </w:r>
      <w:r w:rsidR="00FF4AB1" w:rsidRPr="008B7BEE">
        <w:rPr>
          <w:sz w:val="22"/>
          <w:szCs w:val="22"/>
        </w:rPr>
        <w:t xml:space="preserve"> o godz. </w:t>
      </w:r>
      <w:r w:rsidR="003E1191" w:rsidRPr="008B7BEE">
        <w:rPr>
          <w:sz w:val="22"/>
          <w:szCs w:val="22"/>
        </w:rPr>
        <w:t>10:00</w:t>
      </w:r>
      <w:r w:rsidRPr="008B7BEE">
        <w:rPr>
          <w:sz w:val="22"/>
          <w:szCs w:val="22"/>
        </w:rPr>
        <w:t xml:space="preserve">, otwarte zostały oferty następujących </w:t>
      </w:r>
      <w:r w:rsidR="008B7BEE">
        <w:rPr>
          <w:sz w:val="22"/>
          <w:szCs w:val="22"/>
        </w:rPr>
        <w:t>W</w:t>
      </w:r>
      <w:r w:rsidRPr="008B7BEE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8B7BEE" w14:paraId="527869C4" w14:textId="77777777" w:rsidTr="00C82837">
        <w:tc>
          <w:tcPr>
            <w:tcW w:w="993" w:type="dxa"/>
            <w:shd w:val="clear" w:color="auto" w:fill="auto"/>
            <w:vAlign w:val="center"/>
          </w:tcPr>
          <w:p w14:paraId="459AB0BB" w14:textId="77777777" w:rsidR="006B27ED" w:rsidRPr="008B7BEE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7AC043" w14:textId="77777777" w:rsidR="006B27ED" w:rsidRPr="008B7BEE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Nr</w:t>
            </w:r>
            <w:r w:rsidR="00C82837" w:rsidRPr="008B7BEE">
              <w:rPr>
                <w:sz w:val="22"/>
                <w:szCs w:val="22"/>
              </w:rPr>
              <w:t xml:space="preserve"> </w:t>
            </w:r>
            <w:r w:rsidRPr="008B7BEE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22EB6D6" w14:textId="021945DD" w:rsidR="006B27ED" w:rsidRPr="008B7BEE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 xml:space="preserve">Nazwa i adres </w:t>
            </w:r>
            <w:r w:rsidR="008B7BEE">
              <w:rPr>
                <w:sz w:val="22"/>
                <w:szCs w:val="22"/>
              </w:rPr>
              <w:t>W</w:t>
            </w:r>
            <w:r w:rsidRPr="008B7BEE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290A2E" w14:textId="390B8821" w:rsidR="006B27ED" w:rsidRPr="008B7BEE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Cena oferty</w:t>
            </w:r>
            <w:r w:rsidR="008B7BEE">
              <w:rPr>
                <w:sz w:val="22"/>
                <w:szCs w:val="22"/>
              </w:rPr>
              <w:t xml:space="preserve"> brutto</w:t>
            </w:r>
          </w:p>
        </w:tc>
      </w:tr>
      <w:tr w:rsidR="003E1191" w:rsidRPr="008B7BEE" w14:paraId="2FA3B184" w14:textId="77777777" w:rsidTr="007A2363">
        <w:tc>
          <w:tcPr>
            <w:tcW w:w="993" w:type="dxa"/>
            <w:shd w:val="clear" w:color="auto" w:fill="auto"/>
            <w:vAlign w:val="center"/>
          </w:tcPr>
          <w:p w14:paraId="707E62FC" w14:textId="77777777" w:rsidR="003E1191" w:rsidRPr="008B7BEE" w:rsidRDefault="003E1191" w:rsidP="007A23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A85522" w14:textId="77777777" w:rsidR="003E1191" w:rsidRPr="008B7BEE" w:rsidRDefault="003E1191" w:rsidP="007A23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3D6CF4B" w14:textId="77777777" w:rsidR="003E1191" w:rsidRPr="008B7BEE" w:rsidRDefault="003E1191" w:rsidP="007A2363">
            <w:pPr>
              <w:spacing w:before="80"/>
              <w:rPr>
                <w:sz w:val="22"/>
                <w:szCs w:val="22"/>
              </w:rPr>
            </w:pPr>
            <w:proofErr w:type="spellStart"/>
            <w:r w:rsidRPr="008B7BEE">
              <w:rPr>
                <w:sz w:val="22"/>
                <w:szCs w:val="22"/>
              </w:rPr>
              <w:t>Helplast</w:t>
            </w:r>
            <w:proofErr w:type="spellEnd"/>
            <w:r w:rsidRPr="008B7BEE">
              <w:rPr>
                <w:sz w:val="22"/>
                <w:szCs w:val="22"/>
              </w:rPr>
              <w:t xml:space="preserve"> Bis Joanna </w:t>
            </w:r>
            <w:proofErr w:type="spellStart"/>
            <w:r w:rsidRPr="008B7BEE">
              <w:rPr>
                <w:sz w:val="22"/>
                <w:szCs w:val="22"/>
              </w:rPr>
              <w:t>Hadasik</w:t>
            </w:r>
            <w:proofErr w:type="spellEnd"/>
          </w:p>
          <w:p w14:paraId="22DB5733" w14:textId="77777777" w:rsidR="003E1191" w:rsidRPr="008B7BEE" w:rsidRDefault="003E1191" w:rsidP="007A2363">
            <w:pPr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ul. Gliwicka</w:t>
            </w:r>
            <w:r w:rsidRPr="008B7BEE">
              <w:rPr>
                <w:sz w:val="22"/>
                <w:szCs w:val="22"/>
              </w:rPr>
              <w:t xml:space="preserve"> </w:t>
            </w:r>
            <w:r w:rsidRPr="008B7BEE">
              <w:rPr>
                <w:sz w:val="22"/>
                <w:szCs w:val="22"/>
              </w:rPr>
              <w:t>42/a</w:t>
            </w:r>
            <w:r w:rsidRPr="008B7BEE">
              <w:rPr>
                <w:sz w:val="22"/>
                <w:szCs w:val="22"/>
              </w:rPr>
              <w:t xml:space="preserve"> </w:t>
            </w:r>
          </w:p>
          <w:p w14:paraId="53AD0908" w14:textId="77777777" w:rsidR="003E1191" w:rsidRPr="008B7BEE" w:rsidRDefault="003E1191" w:rsidP="007A2363">
            <w:pPr>
              <w:spacing w:after="80"/>
              <w:jc w:val="both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43-180</w:t>
            </w:r>
            <w:r w:rsidRPr="008B7BEE">
              <w:rPr>
                <w:sz w:val="22"/>
                <w:szCs w:val="22"/>
              </w:rPr>
              <w:t xml:space="preserve"> </w:t>
            </w:r>
            <w:proofErr w:type="spellStart"/>
            <w:r w:rsidRPr="008B7BEE">
              <w:rPr>
                <w:sz w:val="22"/>
                <w:szCs w:val="22"/>
              </w:rPr>
              <w:t>Orzesze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30405904" w14:textId="77777777" w:rsidR="003E1191" w:rsidRPr="008B7BEE" w:rsidRDefault="003E1191" w:rsidP="007A23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292 641.60 zł</w:t>
            </w:r>
          </w:p>
        </w:tc>
      </w:tr>
      <w:tr w:rsidR="003E1191" w:rsidRPr="008B7BEE" w14:paraId="53116802" w14:textId="77777777" w:rsidTr="007A2363">
        <w:tc>
          <w:tcPr>
            <w:tcW w:w="993" w:type="dxa"/>
            <w:shd w:val="clear" w:color="auto" w:fill="auto"/>
            <w:vAlign w:val="center"/>
          </w:tcPr>
          <w:p w14:paraId="35DDDE3C" w14:textId="77777777" w:rsidR="003E1191" w:rsidRPr="008B7BEE" w:rsidRDefault="003E1191" w:rsidP="007A23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A37000" w14:textId="77777777" w:rsidR="003E1191" w:rsidRPr="008B7BEE" w:rsidRDefault="003E1191" w:rsidP="007A23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80C7F6C" w14:textId="77777777" w:rsidR="003E1191" w:rsidRPr="008B7BEE" w:rsidRDefault="003E1191" w:rsidP="007A2363">
            <w:pPr>
              <w:spacing w:before="80"/>
              <w:rPr>
                <w:sz w:val="22"/>
                <w:szCs w:val="22"/>
              </w:rPr>
            </w:pPr>
            <w:proofErr w:type="spellStart"/>
            <w:r w:rsidRPr="008B7BEE">
              <w:rPr>
                <w:sz w:val="22"/>
                <w:szCs w:val="22"/>
              </w:rPr>
              <w:t>Helplast</w:t>
            </w:r>
            <w:proofErr w:type="spellEnd"/>
            <w:r w:rsidRPr="008B7BEE">
              <w:rPr>
                <w:sz w:val="22"/>
                <w:szCs w:val="22"/>
              </w:rPr>
              <w:t xml:space="preserve"> Bis Joanna </w:t>
            </w:r>
            <w:proofErr w:type="spellStart"/>
            <w:r w:rsidRPr="008B7BEE">
              <w:rPr>
                <w:sz w:val="22"/>
                <w:szCs w:val="22"/>
              </w:rPr>
              <w:t>Hadasik</w:t>
            </w:r>
            <w:proofErr w:type="spellEnd"/>
          </w:p>
          <w:p w14:paraId="428140C1" w14:textId="77777777" w:rsidR="003E1191" w:rsidRPr="008B7BEE" w:rsidRDefault="003E1191" w:rsidP="007A2363">
            <w:pPr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ul. Gliwicka</w:t>
            </w:r>
            <w:r w:rsidRPr="008B7BEE">
              <w:rPr>
                <w:sz w:val="22"/>
                <w:szCs w:val="22"/>
              </w:rPr>
              <w:t xml:space="preserve"> </w:t>
            </w:r>
            <w:r w:rsidRPr="008B7BEE">
              <w:rPr>
                <w:sz w:val="22"/>
                <w:szCs w:val="22"/>
              </w:rPr>
              <w:t>42/a</w:t>
            </w:r>
            <w:r w:rsidRPr="008B7BEE">
              <w:rPr>
                <w:sz w:val="22"/>
                <w:szCs w:val="22"/>
              </w:rPr>
              <w:t xml:space="preserve"> </w:t>
            </w:r>
          </w:p>
          <w:p w14:paraId="739E02E1" w14:textId="77777777" w:rsidR="003E1191" w:rsidRPr="008B7BEE" w:rsidRDefault="003E1191" w:rsidP="007A2363">
            <w:pPr>
              <w:spacing w:after="80"/>
              <w:jc w:val="both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43-180</w:t>
            </w:r>
            <w:r w:rsidRPr="008B7BEE">
              <w:rPr>
                <w:sz w:val="22"/>
                <w:szCs w:val="22"/>
              </w:rPr>
              <w:t xml:space="preserve"> </w:t>
            </w:r>
            <w:proofErr w:type="spellStart"/>
            <w:r w:rsidRPr="008B7BEE">
              <w:rPr>
                <w:sz w:val="22"/>
                <w:szCs w:val="22"/>
              </w:rPr>
              <w:t>Orzesze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0FE1589E" w14:textId="77777777" w:rsidR="003E1191" w:rsidRPr="008B7BEE" w:rsidRDefault="003E1191" w:rsidP="007A23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106 702.50 zł</w:t>
            </w:r>
          </w:p>
        </w:tc>
      </w:tr>
      <w:tr w:rsidR="003E1191" w:rsidRPr="008B7BEE" w14:paraId="0F280A40" w14:textId="77777777" w:rsidTr="007A2363">
        <w:tc>
          <w:tcPr>
            <w:tcW w:w="993" w:type="dxa"/>
            <w:shd w:val="clear" w:color="auto" w:fill="auto"/>
            <w:vAlign w:val="center"/>
          </w:tcPr>
          <w:p w14:paraId="5DD000EC" w14:textId="77777777" w:rsidR="003E1191" w:rsidRPr="008B7BEE" w:rsidRDefault="003E1191" w:rsidP="007A23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C042AB" w14:textId="77777777" w:rsidR="003E1191" w:rsidRPr="008B7BEE" w:rsidRDefault="003E1191" w:rsidP="007A23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5DCA40EF" w14:textId="77777777" w:rsidR="003E1191" w:rsidRPr="008B7BEE" w:rsidRDefault="003E1191" w:rsidP="007A2363">
            <w:pPr>
              <w:spacing w:before="80"/>
              <w:rPr>
                <w:sz w:val="22"/>
                <w:szCs w:val="22"/>
              </w:rPr>
            </w:pPr>
            <w:proofErr w:type="spellStart"/>
            <w:r w:rsidRPr="008B7BEE">
              <w:rPr>
                <w:sz w:val="22"/>
                <w:szCs w:val="22"/>
              </w:rPr>
              <w:t>Helplast</w:t>
            </w:r>
            <w:proofErr w:type="spellEnd"/>
            <w:r w:rsidRPr="008B7BEE">
              <w:rPr>
                <w:sz w:val="22"/>
                <w:szCs w:val="22"/>
              </w:rPr>
              <w:t xml:space="preserve"> Bis Joanna </w:t>
            </w:r>
            <w:proofErr w:type="spellStart"/>
            <w:r w:rsidRPr="008B7BEE">
              <w:rPr>
                <w:sz w:val="22"/>
                <w:szCs w:val="22"/>
              </w:rPr>
              <w:t>Hadasik</w:t>
            </w:r>
            <w:proofErr w:type="spellEnd"/>
          </w:p>
          <w:p w14:paraId="3329EE1C" w14:textId="77777777" w:rsidR="003E1191" w:rsidRPr="008B7BEE" w:rsidRDefault="003E1191" w:rsidP="007A2363">
            <w:pPr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ul. Gliwicka</w:t>
            </w:r>
            <w:r w:rsidRPr="008B7BEE">
              <w:rPr>
                <w:sz w:val="22"/>
                <w:szCs w:val="22"/>
              </w:rPr>
              <w:t xml:space="preserve"> </w:t>
            </w:r>
            <w:r w:rsidRPr="008B7BEE">
              <w:rPr>
                <w:sz w:val="22"/>
                <w:szCs w:val="22"/>
              </w:rPr>
              <w:t>42/a</w:t>
            </w:r>
            <w:r w:rsidRPr="008B7BEE">
              <w:rPr>
                <w:sz w:val="22"/>
                <w:szCs w:val="22"/>
              </w:rPr>
              <w:t xml:space="preserve"> </w:t>
            </w:r>
          </w:p>
          <w:p w14:paraId="6AA0877A" w14:textId="77777777" w:rsidR="003E1191" w:rsidRPr="008B7BEE" w:rsidRDefault="003E1191" w:rsidP="007A2363">
            <w:pPr>
              <w:spacing w:after="80"/>
              <w:jc w:val="both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43-180</w:t>
            </w:r>
            <w:r w:rsidRPr="008B7BEE">
              <w:rPr>
                <w:sz w:val="22"/>
                <w:szCs w:val="22"/>
              </w:rPr>
              <w:t xml:space="preserve"> </w:t>
            </w:r>
            <w:proofErr w:type="spellStart"/>
            <w:r w:rsidRPr="008B7BEE">
              <w:rPr>
                <w:sz w:val="22"/>
                <w:szCs w:val="22"/>
              </w:rPr>
              <w:t>Orzesze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2B7A5553" w14:textId="77777777" w:rsidR="003E1191" w:rsidRPr="008B7BEE" w:rsidRDefault="003E1191" w:rsidP="007A23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3 075.00 zł</w:t>
            </w:r>
          </w:p>
        </w:tc>
      </w:tr>
      <w:tr w:rsidR="003E1191" w:rsidRPr="008B7BEE" w14:paraId="08BDE6D9" w14:textId="77777777" w:rsidTr="007A2363">
        <w:tc>
          <w:tcPr>
            <w:tcW w:w="993" w:type="dxa"/>
            <w:shd w:val="clear" w:color="auto" w:fill="auto"/>
            <w:vAlign w:val="center"/>
          </w:tcPr>
          <w:p w14:paraId="0E1DFC77" w14:textId="77777777" w:rsidR="003E1191" w:rsidRPr="008B7BEE" w:rsidRDefault="003E1191" w:rsidP="007A23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6B1216" w14:textId="77777777" w:rsidR="003E1191" w:rsidRPr="008B7BEE" w:rsidRDefault="003E1191" w:rsidP="007A23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39A199F4" w14:textId="77777777" w:rsidR="003E1191" w:rsidRPr="008B7BEE" w:rsidRDefault="003E1191" w:rsidP="007A2363">
            <w:pPr>
              <w:spacing w:before="80"/>
              <w:rPr>
                <w:sz w:val="22"/>
                <w:szCs w:val="22"/>
              </w:rPr>
            </w:pPr>
            <w:proofErr w:type="spellStart"/>
            <w:r w:rsidRPr="008B7BEE">
              <w:rPr>
                <w:sz w:val="22"/>
                <w:szCs w:val="22"/>
              </w:rPr>
              <w:t>Helplast</w:t>
            </w:r>
            <w:proofErr w:type="spellEnd"/>
            <w:r w:rsidRPr="008B7BEE">
              <w:rPr>
                <w:sz w:val="22"/>
                <w:szCs w:val="22"/>
              </w:rPr>
              <w:t xml:space="preserve"> Bis Joanna </w:t>
            </w:r>
            <w:proofErr w:type="spellStart"/>
            <w:r w:rsidRPr="008B7BEE">
              <w:rPr>
                <w:sz w:val="22"/>
                <w:szCs w:val="22"/>
              </w:rPr>
              <w:t>Hadasik</w:t>
            </w:r>
            <w:proofErr w:type="spellEnd"/>
          </w:p>
          <w:p w14:paraId="079BF5D1" w14:textId="77777777" w:rsidR="003E1191" w:rsidRPr="008B7BEE" w:rsidRDefault="003E1191" w:rsidP="007A2363">
            <w:pPr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ul. Gliwicka</w:t>
            </w:r>
            <w:r w:rsidRPr="008B7BEE">
              <w:rPr>
                <w:sz w:val="22"/>
                <w:szCs w:val="22"/>
              </w:rPr>
              <w:t xml:space="preserve"> </w:t>
            </w:r>
            <w:r w:rsidRPr="008B7BEE">
              <w:rPr>
                <w:sz w:val="22"/>
                <w:szCs w:val="22"/>
              </w:rPr>
              <w:t>42/a</w:t>
            </w:r>
            <w:r w:rsidRPr="008B7BEE">
              <w:rPr>
                <w:sz w:val="22"/>
                <w:szCs w:val="22"/>
              </w:rPr>
              <w:t xml:space="preserve"> </w:t>
            </w:r>
          </w:p>
          <w:p w14:paraId="0532140B" w14:textId="77777777" w:rsidR="003E1191" w:rsidRPr="008B7BEE" w:rsidRDefault="003E1191" w:rsidP="007A2363">
            <w:pPr>
              <w:spacing w:after="80"/>
              <w:jc w:val="both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43-180</w:t>
            </w:r>
            <w:r w:rsidRPr="008B7BEE">
              <w:rPr>
                <w:sz w:val="22"/>
                <w:szCs w:val="22"/>
              </w:rPr>
              <w:t xml:space="preserve"> </w:t>
            </w:r>
            <w:proofErr w:type="spellStart"/>
            <w:r w:rsidRPr="008B7BEE">
              <w:rPr>
                <w:sz w:val="22"/>
                <w:szCs w:val="22"/>
              </w:rPr>
              <w:t>Orzesze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6D37978D" w14:textId="77777777" w:rsidR="003E1191" w:rsidRPr="008B7BEE" w:rsidRDefault="003E1191" w:rsidP="007A23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27 552.00 zł</w:t>
            </w:r>
          </w:p>
        </w:tc>
      </w:tr>
      <w:tr w:rsidR="003E1191" w:rsidRPr="008B7BEE" w14:paraId="749F6A62" w14:textId="77777777" w:rsidTr="007A2363">
        <w:tc>
          <w:tcPr>
            <w:tcW w:w="993" w:type="dxa"/>
            <w:shd w:val="clear" w:color="auto" w:fill="auto"/>
            <w:vAlign w:val="center"/>
          </w:tcPr>
          <w:p w14:paraId="784DD896" w14:textId="77777777" w:rsidR="003E1191" w:rsidRPr="008B7BEE" w:rsidRDefault="003E1191" w:rsidP="007A23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7AF6D0" w14:textId="77777777" w:rsidR="003E1191" w:rsidRPr="008B7BEE" w:rsidRDefault="003E1191" w:rsidP="007A23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515B815F" w14:textId="77777777" w:rsidR="003E1191" w:rsidRPr="008B7BEE" w:rsidRDefault="003E1191" w:rsidP="007A2363">
            <w:pPr>
              <w:spacing w:before="80"/>
              <w:rPr>
                <w:sz w:val="22"/>
                <w:szCs w:val="22"/>
              </w:rPr>
            </w:pPr>
            <w:proofErr w:type="spellStart"/>
            <w:r w:rsidRPr="008B7BEE">
              <w:rPr>
                <w:sz w:val="22"/>
                <w:szCs w:val="22"/>
              </w:rPr>
              <w:t>Helplast</w:t>
            </w:r>
            <w:proofErr w:type="spellEnd"/>
            <w:r w:rsidRPr="008B7BEE">
              <w:rPr>
                <w:sz w:val="22"/>
                <w:szCs w:val="22"/>
              </w:rPr>
              <w:t xml:space="preserve"> Bis Joanna </w:t>
            </w:r>
            <w:proofErr w:type="spellStart"/>
            <w:r w:rsidRPr="008B7BEE">
              <w:rPr>
                <w:sz w:val="22"/>
                <w:szCs w:val="22"/>
              </w:rPr>
              <w:t>Hadasik</w:t>
            </w:r>
            <w:proofErr w:type="spellEnd"/>
          </w:p>
          <w:p w14:paraId="3E7F045C" w14:textId="77777777" w:rsidR="003E1191" w:rsidRPr="008B7BEE" w:rsidRDefault="003E1191" w:rsidP="007A2363">
            <w:pPr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ul. Gliwicka</w:t>
            </w:r>
            <w:r w:rsidRPr="008B7BEE">
              <w:rPr>
                <w:sz w:val="22"/>
                <w:szCs w:val="22"/>
              </w:rPr>
              <w:t xml:space="preserve"> </w:t>
            </w:r>
            <w:r w:rsidRPr="008B7BEE">
              <w:rPr>
                <w:sz w:val="22"/>
                <w:szCs w:val="22"/>
              </w:rPr>
              <w:t>42/a</w:t>
            </w:r>
            <w:r w:rsidRPr="008B7BEE">
              <w:rPr>
                <w:sz w:val="22"/>
                <w:szCs w:val="22"/>
              </w:rPr>
              <w:t xml:space="preserve"> </w:t>
            </w:r>
          </w:p>
          <w:p w14:paraId="29D71803" w14:textId="77777777" w:rsidR="003E1191" w:rsidRPr="008B7BEE" w:rsidRDefault="003E1191" w:rsidP="007A2363">
            <w:pPr>
              <w:spacing w:after="80"/>
              <w:jc w:val="both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43-180</w:t>
            </w:r>
            <w:r w:rsidRPr="008B7BEE">
              <w:rPr>
                <w:sz w:val="22"/>
                <w:szCs w:val="22"/>
              </w:rPr>
              <w:t xml:space="preserve"> </w:t>
            </w:r>
            <w:proofErr w:type="spellStart"/>
            <w:r w:rsidRPr="008B7BEE">
              <w:rPr>
                <w:sz w:val="22"/>
                <w:szCs w:val="22"/>
              </w:rPr>
              <w:t>Orzesze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3BC0F5B8" w14:textId="77777777" w:rsidR="003E1191" w:rsidRPr="008B7BEE" w:rsidRDefault="003E1191" w:rsidP="007A23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69 892.29 zł</w:t>
            </w:r>
          </w:p>
        </w:tc>
      </w:tr>
      <w:tr w:rsidR="003E1191" w:rsidRPr="008B7BEE" w14:paraId="2677FB09" w14:textId="77777777" w:rsidTr="007A2363">
        <w:tc>
          <w:tcPr>
            <w:tcW w:w="993" w:type="dxa"/>
            <w:shd w:val="clear" w:color="auto" w:fill="auto"/>
            <w:vAlign w:val="center"/>
          </w:tcPr>
          <w:p w14:paraId="22C129F0" w14:textId="77777777" w:rsidR="003E1191" w:rsidRPr="008B7BEE" w:rsidRDefault="003E1191" w:rsidP="007A23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72AB3C" w14:textId="77777777" w:rsidR="003E1191" w:rsidRPr="008B7BEE" w:rsidRDefault="003E1191" w:rsidP="007A23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35200ED7" w14:textId="69A0899D" w:rsidR="003E1191" w:rsidRPr="008B7BEE" w:rsidRDefault="003E1191" w:rsidP="007A2363">
            <w:pPr>
              <w:spacing w:before="80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NAFOL</w:t>
            </w:r>
            <w:r w:rsidR="008B7BEE">
              <w:rPr>
                <w:sz w:val="22"/>
                <w:szCs w:val="22"/>
              </w:rPr>
              <w:t xml:space="preserve"> Dariusz Janiak</w:t>
            </w:r>
          </w:p>
          <w:p w14:paraId="29E6131E" w14:textId="31D0A4B6" w:rsidR="003E1191" w:rsidRPr="008B7BEE" w:rsidRDefault="008B7BEE" w:rsidP="007A23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W</w:t>
            </w:r>
            <w:r w:rsidR="003E1191" w:rsidRPr="008B7BEE">
              <w:rPr>
                <w:sz w:val="22"/>
                <w:szCs w:val="22"/>
              </w:rPr>
              <w:t>iejska</w:t>
            </w:r>
            <w:r w:rsidR="003E1191" w:rsidRPr="008B7BEE">
              <w:rPr>
                <w:sz w:val="22"/>
                <w:szCs w:val="22"/>
              </w:rPr>
              <w:t xml:space="preserve"> </w:t>
            </w:r>
            <w:r w:rsidR="003E1191" w:rsidRPr="008B7BEE">
              <w:rPr>
                <w:sz w:val="22"/>
                <w:szCs w:val="22"/>
              </w:rPr>
              <w:t>15</w:t>
            </w:r>
            <w:r w:rsidR="003E1191" w:rsidRPr="008B7BEE">
              <w:rPr>
                <w:sz w:val="22"/>
                <w:szCs w:val="22"/>
              </w:rPr>
              <w:t xml:space="preserve"> </w:t>
            </w:r>
          </w:p>
          <w:p w14:paraId="7A782489" w14:textId="77777777" w:rsidR="003E1191" w:rsidRPr="008B7BEE" w:rsidRDefault="003E1191" w:rsidP="007A2363">
            <w:pPr>
              <w:spacing w:after="80"/>
              <w:jc w:val="both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62-580</w:t>
            </w:r>
            <w:r w:rsidRPr="008B7BEE">
              <w:rPr>
                <w:sz w:val="22"/>
                <w:szCs w:val="22"/>
              </w:rPr>
              <w:t xml:space="preserve"> </w:t>
            </w:r>
            <w:r w:rsidRPr="008B7BEE">
              <w:rPr>
                <w:sz w:val="22"/>
                <w:szCs w:val="22"/>
              </w:rPr>
              <w:t>Grodziec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1E9646" w14:textId="77777777" w:rsidR="003E1191" w:rsidRPr="008B7BEE" w:rsidRDefault="003E1191" w:rsidP="007A23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266 848.50 zł</w:t>
            </w:r>
          </w:p>
        </w:tc>
      </w:tr>
      <w:tr w:rsidR="003E1191" w:rsidRPr="008B7BEE" w14:paraId="6E062876" w14:textId="77777777" w:rsidTr="007A2363">
        <w:tc>
          <w:tcPr>
            <w:tcW w:w="993" w:type="dxa"/>
            <w:shd w:val="clear" w:color="auto" w:fill="auto"/>
            <w:vAlign w:val="center"/>
          </w:tcPr>
          <w:p w14:paraId="63E648A2" w14:textId="77777777" w:rsidR="003E1191" w:rsidRPr="008B7BEE" w:rsidRDefault="003E1191" w:rsidP="007A23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7D49D1" w14:textId="77777777" w:rsidR="003E1191" w:rsidRPr="008B7BEE" w:rsidRDefault="003E1191" w:rsidP="007A23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06B3A75E" w14:textId="77777777" w:rsidR="008B7BEE" w:rsidRPr="008B7BEE" w:rsidRDefault="008B7BEE" w:rsidP="008B7BEE">
            <w:pPr>
              <w:spacing w:before="80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NAFOL</w:t>
            </w:r>
            <w:r>
              <w:rPr>
                <w:sz w:val="22"/>
                <w:szCs w:val="22"/>
              </w:rPr>
              <w:t xml:space="preserve"> Dariusz Janiak</w:t>
            </w:r>
          </w:p>
          <w:p w14:paraId="35288868" w14:textId="77777777" w:rsidR="008B7BEE" w:rsidRPr="008B7BEE" w:rsidRDefault="008B7BEE" w:rsidP="008B7B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W</w:t>
            </w:r>
            <w:r w:rsidRPr="008B7BEE">
              <w:rPr>
                <w:sz w:val="22"/>
                <w:szCs w:val="22"/>
              </w:rPr>
              <w:t xml:space="preserve">iejska 15 </w:t>
            </w:r>
          </w:p>
          <w:p w14:paraId="04C5A21A" w14:textId="6F05CDA7" w:rsidR="003E1191" w:rsidRPr="008B7BEE" w:rsidRDefault="008B7BEE" w:rsidP="008B7BEE">
            <w:pPr>
              <w:spacing w:after="80"/>
              <w:jc w:val="both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62-580 Grodziec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E87CBD" w14:textId="77777777" w:rsidR="003E1191" w:rsidRPr="008B7BEE" w:rsidRDefault="003E1191" w:rsidP="007A23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193 479.00 zł</w:t>
            </w:r>
          </w:p>
        </w:tc>
      </w:tr>
      <w:tr w:rsidR="003E1191" w:rsidRPr="008B7BEE" w14:paraId="536899BB" w14:textId="77777777" w:rsidTr="007A2363">
        <w:tc>
          <w:tcPr>
            <w:tcW w:w="993" w:type="dxa"/>
            <w:shd w:val="clear" w:color="auto" w:fill="auto"/>
            <w:vAlign w:val="center"/>
          </w:tcPr>
          <w:p w14:paraId="7D4B33D8" w14:textId="77777777" w:rsidR="003E1191" w:rsidRPr="008B7BEE" w:rsidRDefault="003E1191" w:rsidP="007A23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10E4C6" w14:textId="77777777" w:rsidR="003E1191" w:rsidRPr="008B7BEE" w:rsidRDefault="003E1191" w:rsidP="007A23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01A73856" w14:textId="77777777" w:rsidR="008B7BEE" w:rsidRPr="008B7BEE" w:rsidRDefault="008B7BEE" w:rsidP="008B7BEE">
            <w:pPr>
              <w:spacing w:before="80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NAFOL</w:t>
            </w:r>
            <w:r>
              <w:rPr>
                <w:sz w:val="22"/>
                <w:szCs w:val="22"/>
              </w:rPr>
              <w:t xml:space="preserve"> Dariusz Janiak</w:t>
            </w:r>
          </w:p>
          <w:p w14:paraId="0728DE9D" w14:textId="77777777" w:rsidR="008B7BEE" w:rsidRPr="008B7BEE" w:rsidRDefault="008B7BEE" w:rsidP="008B7B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W</w:t>
            </w:r>
            <w:r w:rsidRPr="008B7BEE">
              <w:rPr>
                <w:sz w:val="22"/>
                <w:szCs w:val="22"/>
              </w:rPr>
              <w:t xml:space="preserve">iejska 15 </w:t>
            </w:r>
          </w:p>
          <w:p w14:paraId="1A66BF6B" w14:textId="45F0D652" w:rsidR="003E1191" w:rsidRPr="008B7BEE" w:rsidRDefault="008B7BEE" w:rsidP="008B7BEE">
            <w:pPr>
              <w:spacing w:after="80"/>
              <w:jc w:val="both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62-580 Grodziec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CA3BE4" w14:textId="77777777" w:rsidR="003E1191" w:rsidRPr="008B7BEE" w:rsidRDefault="003E1191" w:rsidP="007A23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5 535.00 zł</w:t>
            </w:r>
          </w:p>
        </w:tc>
      </w:tr>
      <w:tr w:rsidR="003E1191" w:rsidRPr="008B7BEE" w14:paraId="21250344" w14:textId="77777777" w:rsidTr="007A2363">
        <w:tc>
          <w:tcPr>
            <w:tcW w:w="993" w:type="dxa"/>
            <w:shd w:val="clear" w:color="auto" w:fill="auto"/>
            <w:vAlign w:val="center"/>
          </w:tcPr>
          <w:p w14:paraId="6EDE772B" w14:textId="77777777" w:rsidR="003E1191" w:rsidRPr="008B7BEE" w:rsidRDefault="003E1191" w:rsidP="007A23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8E9D76" w14:textId="77777777" w:rsidR="003E1191" w:rsidRPr="008B7BEE" w:rsidRDefault="003E1191" w:rsidP="007A23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12C385B7" w14:textId="77777777" w:rsidR="008B7BEE" w:rsidRPr="008B7BEE" w:rsidRDefault="008B7BEE" w:rsidP="008B7BEE">
            <w:pPr>
              <w:spacing w:before="80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NAFOL</w:t>
            </w:r>
            <w:r>
              <w:rPr>
                <w:sz w:val="22"/>
                <w:szCs w:val="22"/>
              </w:rPr>
              <w:t xml:space="preserve"> Dariusz Janiak</w:t>
            </w:r>
          </w:p>
          <w:p w14:paraId="71ED68DC" w14:textId="77777777" w:rsidR="008B7BEE" w:rsidRPr="008B7BEE" w:rsidRDefault="008B7BEE" w:rsidP="008B7B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W</w:t>
            </w:r>
            <w:r w:rsidRPr="008B7BEE">
              <w:rPr>
                <w:sz w:val="22"/>
                <w:szCs w:val="22"/>
              </w:rPr>
              <w:t xml:space="preserve">iejska 15 </w:t>
            </w:r>
          </w:p>
          <w:p w14:paraId="61550DEF" w14:textId="3BDCC6A5" w:rsidR="003E1191" w:rsidRPr="008B7BEE" w:rsidRDefault="008B7BEE" w:rsidP="008B7BEE">
            <w:pPr>
              <w:spacing w:after="80"/>
              <w:jc w:val="both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62-580 Grodziec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0475B9" w14:textId="77777777" w:rsidR="003E1191" w:rsidRPr="008B7BEE" w:rsidRDefault="003E1191" w:rsidP="007A23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35 030.40 zł</w:t>
            </w:r>
          </w:p>
        </w:tc>
      </w:tr>
      <w:tr w:rsidR="003E1191" w:rsidRPr="008B7BEE" w14:paraId="4778F75B" w14:textId="77777777" w:rsidTr="007A2363">
        <w:tc>
          <w:tcPr>
            <w:tcW w:w="993" w:type="dxa"/>
            <w:shd w:val="clear" w:color="auto" w:fill="auto"/>
            <w:vAlign w:val="center"/>
          </w:tcPr>
          <w:p w14:paraId="23FAFF01" w14:textId="77777777" w:rsidR="003E1191" w:rsidRPr="008B7BEE" w:rsidRDefault="003E1191" w:rsidP="007A23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157EC9" w14:textId="77777777" w:rsidR="003E1191" w:rsidRPr="008B7BEE" w:rsidRDefault="003E1191" w:rsidP="007A23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41D2C23A" w14:textId="77777777" w:rsidR="008B7BEE" w:rsidRPr="008B7BEE" w:rsidRDefault="008B7BEE" w:rsidP="008B7BEE">
            <w:pPr>
              <w:spacing w:before="80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NAFOL</w:t>
            </w:r>
            <w:r>
              <w:rPr>
                <w:sz w:val="22"/>
                <w:szCs w:val="22"/>
              </w:rPr>
              <w:t xml:space="preserve"> Dariusz Janiak</w:t>
            </w:r>
          </w:p>
          <w:p w14:paraId="4D7211A6" w14:textId="77777777" w:rsidR="008B7BEE" w:rsidRPr="008B7BEE" w:rsidRDefault="008B7BEE" w:rsidP="008B7B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W</w:t>
            </w:r>
            <w:r w:rsidRPr="008B7BEE">
              <w:rPr>
                <w:sz w:val="22"/>
                <w:szCs w:val="22"/>
              </w:rPr>
              <w:t xml:space="preserve">iejska 15 </w:t>
            </w:r>
          </w:p>
          <w:p w14:paraId="1A15C913" w14:textId="2C1BDA55" w:rsidR="003E1191" w:rsidRPr="008B7BEE" w:rsidRDefault="008B7BEE" w:rsidP="008B7BEE">
            <w:pPr>
              <w:spacing w:after="80"/>
              <w:jc w:val="both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62-580 Grodziec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CF9AF8" w14:textId="77777777" w:rsidR="003E1191" w:rsidRPr="008B7BEE" w:rsidRDefault="003E1191" w:rsidP="007A23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7BEE">
              <w:rPr>
                <w:sz w:val="22"/>
                <w:szCs w:val="22"/>
              </w:rPr>
              <w:t>120 370.88 zł</w:t>
            </w:r>
          </w:p>
        </w:tc>
      </w:tr>
    </w:tbl>
    <w:p w14:paraId="0DC6040F" w14:textId="77777777" w:rsidR="00CB54C6" w:rsidRDefault="00CB54C6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p w14:paraId="2A8FE7D5" w14:textId="77777777" w:rsidR="00CB54C6" w:rsidRPr="00CB54C6" w:rsidRDefault="00CB54C6" w:rsidP="00CB54C6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B54C6">
        <w:rPr>
          <w:i/>
          <w:sz w:val="22"/>
          <w:szCs w:val="22"/>
        </w:rPr>
        <w:t>Zamawiający</w:t>
      </w:r>
    </w:p>
    <w:p w14:paraId="6DBD9325" w14:textId="77777777" w:rsidR="00CB54C6" w:rsidRDefault="00CB54C6" w:rsidP="00CB54C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CC2D832" w14:textId="77777777" w:rsidR="00CB54C6" w:rsidRDefault="00CB54C6" w:rsidP="00CB54C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9ECC369" w14:textId="77777777" w:rsidR="00CB54C6" w:rsidRDefault="00CB54C6" w:rsidP="00CB54C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8E9F474" w14:textId="4393BE3A" w:rsidR="00C236D3" w:rsidRPr="008B7BEE" w:rsidRDefault="003E1191" w:rsidP="00173B20">
      <w:pPr>
        <w:jc w:val="right"/>
        <w:rPr>
          <w:sz w:val="22"/>
          <w:szCs w:val="22"/>
        </w:rPr>
      </w:pPr>
      <w:r w:rsidRPr="008B7BEE">
        <w:rPr>
          <w:sz w:val="22"/>
          <w:szCs w:val="22"/>
        </w:rPr>
        <w:t xml:space="preserve">  </w:t>
      </w:r>
      <w:bookmarkEnd w:id="0"/>
    </w:p>
    <w:sectPr w:rsidR="00C236D3" w:rsidRPr="008B7BE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F8B5A1" w14:textId="77777777" w:rsidR="00EE65C4" w:rsidRDefault="00EE65C4">
      <w:r>
        <w:separator/>
      </w:r>
    </w:p>
  </w:endnote>
  <w:endnote w:type="continuationSeparator" w:id="0">
    <w:p w14:paraId="1E81B2AB" w14:textId="77777777" w:rsidR="00EE65C4" w:rsidRDefault="00EE6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6891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C5E3A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F597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0E432BE">
        <v:line id="_x0000_s1025" style="position:absolute;left:0;text-align:left;z-index:251657728" from="-3.85pt,8.7pt" to="455.15pt,8.7pt"/>
      </w:pict>
    </w:r>
  </w:p>
  <w:p w14:paraId="49B8902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8139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F36C74" w14:textId="77777777" w:rsidR="009F189D" w:rsidRDefault="009F189D">
    <w:pPr>
      <w:pStyle w:val="Stopka"/>
      <w:tabs>
        <w:tab w:val="clear" w:pos="4536"/>
      </w:tabs>
      <w:jc w:val="center"/>
    </w:pPr>
  </w:p>
  <w:p w14:paraId="459482C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3DA519" w14:textId="77777777" w:rsidR="00EE65C4" w:rsidRDefault="00EE65C4">
      <w:r>
        <w:separator/>
      </w:r>
    </w:p>
  </w:footnote>
  <w:footnote w:type="continuationSeparator" w:id="0">
    <w:p w14:paraId="7708420E" w14:textId="77777777" w:rsidR="00EE65C4" w:rsidRDefault="00EE65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C9390" w14:textId="77777777" w:rsidR="003E1191" w:rsidRDefault="003E11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F97C6" w14:textId="77777777" w:rsidR="003E1191" w:rsidRDefault="003E11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8888B" w14:textId="77777777" w:rsidR="003E1191" w:rsidRDefault="003E11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65C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E1191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B7BEE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B54C6"/>
    <w:rsid w:val="00D665F5"/>
    <w:rsid w:val="00D7128F"/>
    <w:rsid w:val="00EA3476"/>
    <w:rsid w:val="00EE65C4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38AA0E"/>
  <w15:chartTrackingRefBased/>
  <w15:docId w15:val="{4E6C194D-2D29-4AC8-9BD5-F2E9BC029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260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4</cp:revision>
  <cp:lastPrinted>2022-06-10T10:02:00Z</cp:lastPrinted>
  <dcterms:created xsi:type="dcterms:W3CDTF">2022-06-10T09:50:00Z</dcterms:created>
  <dcterms:modified xsi:type="dcterms:W3CDTF">2022-06-10T10:03:00Z</dcterms:modified>
</cp:coreProperties>
</file>