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09CDC" w14:textId="4B7EBCC7" w:rsidR="006676AE" w:rsidRPr="00F85143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F85143">
        <w:rPr>
          <w:rFonts w:ascii="Arial" w:hAnsi="Arial" w:cs="Arial"/>
          <w:bCs/>
          <w:i w:val="0"/>
          <w:sz w:val="20"/>
        </w:rPr>
        <w:t xml:space="preserve">Załącznik nr </w:t>
      </w:r>
      <w:r w:rsidR="00F85143" w:rsidRPr="00F85143">
        <w:rPr>
          <w:rFonts w:ascii="Arial" w:hAnsi="Arial" w:cs="Arial"/>
          <w:bCs/>
          <w:i w:val="0"/>
          <w:sz w:val="20"/>
        </w:rPr>
        <w:t>6</w:t>
      </w:r>
      <w:r w:rsidR="00B36ABD" w:rsidRPr="00F85143">
        <w:rPr>
          <w:rFonts w:ascii="Arial" w:hAnsi="Arial" w:cs="Arial"/>
          <w:bCs/>
          <w:i w:val="0"/>
          <w:sz w:val="20"/>
        </w:rPr>
        <w:t xml:space="preserve"> do SWZ</w:t>
      </w:r>
    </w:p>
    <w:p w14:paraId="0C2360D6" w14:textId="5805DFF3" w:rsidR="006676AE" w:rsidRPr="00F85143" w:rsidRDefault="005103B9" w:rsidP="006B53D6">
      <w:pPr>
        <w:spacing w:after="120" w:line="480" w:lineRule="auto"/>
        <w:rPr>
          <w:rFonts w:ascii="Arial" w:hAnsi="Arial" w:cs="Arial"/>
          <w:b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Znak sprawy:</w:t>
      </w:r>
      <w:r w:rsidRPr="00F85143">
        <w:rPr>
          <w:rFonts w:ascii="Arial" w:hAnsi="Arial" w:cs="Arial"/>
          <w:b/>
          <w:sz w:val="20"/>
          <w:szCs w:val="20"/>
        </w:rPr>
        <w:t xml:space="preserve"> </w:t>
      </w:r>
      <w:r w:rsidR="00F85143" w:rsidRPr="00F85143">
        <w:rPr>
          <w:rFonts w:ascii="Arial" w:hAnsi="Arial" w:cs="Arial"/>
          <w:b/>
          <w:sz w:val="20"/>
          <w:szCs w:val="20"/>
        </w:rPr>
        <w:t>KA-2/064/2022</w:t>
      </w:r>
    </w:p>
    <w:p w14:paraId="42D17EB7" w14:textId="77777777" w:rsidR="00C4103F" w:rsidRPr="00F85143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85143">
        <w:rPr>
          <w:rFonts w:ascii="Arial" w:hAnsi="Arial" w:cs="Arial"/>
          <w:b/>
          <w:sz w:val="20"/>
          <w:szCs w:val="20"/>
        </w:rPr>
        <w:t>Wykonawca</w:t>
      </w:r>
      <w:r w:rsidR="007936D6" w:rsidRPr="00F85143">
        <w:rPr>
          <w:rFonts w:ascii="Arial" w:hAnsi="Arial" w:cs="Arial"/>
          <w:b/>
          <w:sz w:val="20"/>
          <w:szCs w:val="20"/>
        </w:rPr>
        <w:t>:</w:t>
      </w:r>
    </w:p>
    <w:p w14:paraId="79F6F8DF" w14:textId="77777777" w:rsidR="00757EFB" w:rsidRPr="00F85143" w:rsidRDefault="00757EFB" w:rsidP="00650D6C">
      <w:pPr>
        <w:spacing w:after="0" w:line="240" w:lineRule="auto"/>
        <w:ind w:right="3260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F85143">
        <w:rPr>
          <w:rFonts w:ascii="Arial" w:hAnsi="Arial" w:cs="Arial"/>
          <w:sz w:val="20"/>
          <w:szCs w:val="20"/>
        </w:rPr>
        <w:t>…………………………</w:t>
      </w:r>
      <w:r w:rsidRPr="00F85143">
        <w:rPr>
          <w:rFonts w:ascii="Arial" w:hAnsi="Arial" w:cs="Arial"/>
          <w:sz w:val="20"/>
          <w:szCs w:val="20"/>
        </w:rPr>
        <w:t>…</w:t>
      </w:r>
    </w:p>
    <w:p w14:paraId="12B688FD" w14:textId="77777777" w:rsidR="007118F0" w:rsidRPr="00F85143" w:rsidRDefault="007118F0" w:rsidP="00650D6C">
      <w:pPr>
        <w:ind w:right="2976"/>
        <w:rPr>
          <w:rFonts w:ascii="Arial" w:hAnsi="Arial" w:cs="Arial"/>
          <w:i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>(pełna nazwa/firma, adres</w:t>
      </w:r>
      <w:r w:rsidR="00757EFB" w:rsidRPr="00F85143">
        <w:rPr>
          <w:rFonts w:ascii="Arial" w:hAnsi="Arial" w:cs="Arial"/>
          <w:i/>
          <w:sz w:val="20"/>
          <w:szCs w:val="20"/>
        </w:rPr>
        <w:t>, w zależności od</w:t>
      </w:r>
      <w:r w:rsidR="00650D6C" w:rsidRPr="00F85143">
        <w:rPr>
          <w:rFonts w:ascii="Arial" w:hAnsi="Arial" w:cs="Arial"/>
          <w:i/>
          <w:sz w:val="20"/>
          <w:szCs w:val="20"/>
        </w:rPr>
        <w:t xml:space="preserve"> </w:t>
      </w:r>
      <w:r w:rsidR="00BB0C3C" w:rsidRPr="00F85143">
        <w:rPr>
          <w:rFonts w:ascii="Arial" w:hAnsi="Arial" w:cs="Arial"/>
          <w:i/>
          <w:sz w:val="20"/>
          <w:szCs w:val="20"/>
        </w:rPr>
        <w:t xml:space="preserve">podmiotu: NIP/PESEL, </w:t>
      </w:r>
      <w:r w:rsidRPr="00F85143">
        <w:rPr>
          <w:rFonts w:ascii="Arial" w:hAnsi="Arial" w:cs="Arial"/>
          <w:i/>
          <w:sz w:val="20"/>
          <w:szCs w:val="20"/>
        </w:rPr>
        <w:t>KRS/CEiDG)</w:t>
      </w:r>
    </w:p>
    <w:p w14:paraId="7FB1FCB1" w14:textId="77777777" w:rsidR="00C4103F" w:rsidRPr="00F85143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85143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A3807A3" w14:textId="77777777" w:rsidR="00757EFB" w:rsidRPr="00F85143" w:rsidRDefault="00757EFB" w:rsidP="00650D6C">
      <w:pPr>
        <w:spacing w:after="40" w:line="240" w:lineRule="auto"/>
        <w:ind w:right="3260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………………………………………</w:t>
      </w:r>
      <w:r w:rsidR="00650D6C" w:rsidRPr="00F85143">
        <w:rPr>
          <w:rFonts w:ascii="Arial" w:hAnsi="Arial" w:cs="Arial"/>
          <w:sz w:val="20"/>
          <w:szCs w:val="20"/>
        </w:rPr>
        <w:t>……</w:t>
      </w:r>
      <w:r w:rsidRPr="00F85143">
        <w:rPr>
          <w:rFonts w:ascii="Arial" w:hAnsi="Arial" w:cs="Arial"/>
          <w:sz w:val="20"/>
          <w:szCs w:val="20"/>
        </w:rPr>
        <w:t>…</w:t>
      </w:r>
    </w:p>
    <w:p w14:paraId="0289E371" w14:textId="77777777" w:rsidR="00484F88" w:rsidRPr="00F8514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>(imię, n</w:t>
      </w:r>
      <w:r w:rsidR="00825A09" w:rsidRPr="00F85143">
        <w:rPr>
          <w:rFonts w:ascii="Arial" w:hAnsi="Arial" w:cs="Arial"/>
          <w:i/>
          <w:sz w:val="20"/>
          <w:szCs w:val="20"/>
        </w:rPr>
        <w:t xml:space="preserve">azwisko, </w:t>
      </w:r>
      <w:r w:rsidR="00757EFB" w:rsidRPr="00F85143">
        <w:rPr>
          <w:rFonts w:ascii="Arial" w:hAnsi="Arial" w:cs="Arial"/>
          <w:i/>
          <w:sz w:val="20"/>
          <w:szCs w:val="20"/>
        </w:rPr>
        <w:t>stanowisko/podstawa do</w:t>
      </w:r>
      <w:r w:rsidR="0012157F" w:rsidRPr="00F85143">
        <w:rPr>
          <w:rFonts w:ascii="Arial" w:hAnsi="Arial" w:cs="Arial"/>
          <w:i/>
          <w:sz w:val="20"/>
          <w:szCs w:val="20"/>
        </w:rPr>
        <w:t xml:space="preserve"> </w:t>
      </w:r>
      <w:r w:rsidR="00825A09" w:rsidRPr="00F85143">
        <w:rPr>
          <w:rFonts w:ascii="Arial" w:hAnsi="Arial" w:cs="Arial"/>
          <w:i/>
          <w:sz w:val="20"/>
          <w:szCs w:val="20"/>
        </w:rPr>
        <w:t>reprezentacji</w:t>
      </w:r>
      <w:r w:rsidRPr="00F85143">
        <w:rPr>
          <w:rFonts w:ascii="Arial" w:hAnsi="Arial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6ABD" w:rsidRPr="00F85143" w14:paraId="31FEB5FF" w14:textId="77777777" w:rsidTr="00650D6C">
        <w:tc>
          <w:tcPr>
            <w:tcW w:w="9104" w:type="dxa"/>
            <w:shd w:val="clear" w:color="auto" w:fill="D9D9D9"/>
          </w:tcPr>
          <w:p w14:paraId="7EE716C0" w14:textId="77777777" w:rsidR="005434B3" w:rsidRPr="00F85143" w:rsidRDefault="005434B3" w:rsidP="006122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="00612283" w:rsidRPr="00F85143">
              <w:rPr>
                <w:rFonts w:ascii="Arial" w:hAnsi="Arial" w:cs="Arial"/>
                <w:b/>
                <w:sz w:val="20"/>
                <w:szCs w:val="20"/>
              </w:rPr>
              <w:t>ŚWIADCZENIE WYKONAWCY</w:t>
            </w:r>
          </w:p>
          <w:p w14:paraId="0260C682" w14:textId="15148086" w:rsidR="005434B3" w:rsidRPr="00F85143" w:rsidRDefault="005434B3" w:rsidP="001105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(dalej jako: ustawa </w:t>
            </w:r>
            <w:proofErr w:type="spellStart"/>
            <w:r w:rsidRPr="00F85143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85143">
              <w:rPr>
                <w:rFonts w:ascii="Arial" w:hAnsi="Arial" w:cs="Arial"/>
                <w:sz w:val="20"/>
                <w:szCs w:val="20"/>
              </w:rPr>
              <w:t>),</w:t>
            </w:r>
            <w:r w:rsidR="00950F2A" w:rsidRPr="00F85143">
              <w:rPr>
                <w:rFonts w:ascii="Arial" w:hAnsi="Arial" w:cs="Arial"/>
                <w:sz w:val="20"/>
                <w:szCs w:val="20"/>
              </w:rPr>
              <w:t xml:space="preserve"> dotyczące</w:t>
            </w:r>
            <w:r w:rsidR="00420146" w:rsidRPr="00F85143">
              <w:rPr>
                <w:rFonts w:ascii="Arial" w:hAnsi="Arial" w:cs="Arial"/>
                <w:sz w:val="20"/>
                <w:szCs w:val="20"/>
              </w:rPr>
              <w:t xml:space="preserve"> przesłanek wykluczenia z</w:t>
            </w:r>
            <w:r w:rsidR="00950F2A" w:rsidRPr="00F8514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5AC0BEB" w14:textId="77777777" w:rsidR="00420146" w:rsidRPr="00F85143" w:rsidRDefault="00420146" w:rsidP="00420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art. 5K Rozporządzenia 833/2014</w:t>
            </w:r>
          </w:p>
          <w:p w14:paraId="44521409" w14:textId="77777777" w:rsidR="00420146" w:rsidRPr="00F85143" w:rsidRDefault="00420146" w:rsidP="004201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sz w:val="20"/>
                <w:szCs w:val="20"/>
              </w:rPr>
              <w:t>oraz</w:t>
            </w:r>
          </w:p>
          <w:p w14:paraId="1BD769B3" w14:textId="77777777" w:rsidR="00950F2A" w:rsidRPr="00F85143" w:rsidRDefault="00C86421" w:rsidP="00C8642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art. </w:t>
            </w:r>
            <w:r w:rsidR="00420146"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7 </w:t>
            </w: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ust. 1</w:t>
            </w:r>
            <w:r w:rsidR="00420146" w:rsidRPr="00F8514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F85143">
              <w:rPr>
                <w:rFonts w:ascii="Arial" w:hAnsi="Arial" w:cs="Arial"/>
                <w:b/>
                <w:bCs/>
                <w:sz w:val="20"/>
                <w:szCs w:val="20"/>
              </w:rPr>
              <w:t>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ACEE105" w14:textId="77777777" w:rsidR="00F85143" w:rsidRPr="00F85143" w:rsidRDefault="001F027E" w:rsidP="006E53B0">
      <w:pPr>
        <w:spacing w:before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5143">
        <w:rPr>
          <w:rFonts w:ascii="Arial" w:hAnsi="Arial" w:cs="Arial"/>
          <w:sz w:val="20"/>
          <w:szCs w:val="20"/>
        </w:rPr>
        <w:t>Na potrzeby postę</w:t>
      </w:r>
      <w:r w:rsidR="008D0487" w:rsidRPr="00F85143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85143">
        <w:rPr>
          <w:rFonts w:ascii="Arial" w:hAnsi="Arial" w:cs="Arial"/>
          <w:sz w:val="20"/>
          <w:szCs w:val="20"/>
        </w:rPr>
        <w:t>zamówienia publicznego</w:t>
      </w:r>
      <w:r w:rsidR="00E50194" w:rsidRPr="00F85143">
        <w:rPr>
          <w:rFonts w:ascii="Arial" w:hAnsi="Arial" w:cs="Arial"/>
          <w:sz w:val="20"/>
          <w:szCs w:val="20"/>
        </w:rPr>
        <w:t xml:space="preserve"> pn.:</w:t>
      </w:r>
      <w:r w:rsidR="00F85143">
        <w:rPr>
          <w:rFonts w:ascii="Arial" w:hAnsi="Arial" w:cs="Arial"/>
          <w:sz w:val="20"/>
          <w:szCs w:val="20"/>
        </w:rPr>
        <w:t xml:space="preserve"> </w:t>
      </w:r>
      <w:r w:rsidR="00F85143" w:rsidRPr="00F85143">
        <w:rPr>
          <w:rFonts w:ascii="Arial" w:eastAsia="Times New Roman" w:hAnsi="Arial" w:cs="Arial"/>
          <w:b/>
          <w:sz w:val="20"/>
          <w:szCs w:val="20"/>
          <w:lang w:eastAsia="pl-PL"/>
        </w:rPr>
        <w:t>Dostawa, projekt instalacji i montaż kompletnych zestawów urządzeń do pomiarów parametrów jakości wody w sieci wodociągowej (on-line) i w Zakładach Uzdatniania Wody (on-line)</w:t>
      </w:r>
    </w:p>
    <w:p w14:paraId="7B323981" w14:textId="10CF9835" w:rsidR="00F90CD1" w:rsidRPr="00F85143" w:rsidRDefault="00E65685" w:rsidP="006E53B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</w:t>
      </w:r>
      <w:r w:rsidR="00825A09" w:rsidRPr="00F85143">
        <w:rPr>
          <w:rFonts w:ascii="Arial" w:hAnsi="Arial" w:cs="Arial"/>
          <w:sz w:val="20"/>
          <w:szCs w:val="20"/>
        </w:rPr>
        <w:t>dczam</w:t>
      </w:r>
      <w:r w:rsidRPr="00F85143">
        <w:rPr>
          <w:rFonts w:ascii="Arial" w:hAnsi="Arial" w:cs="Arial"/>
          <w:sz w:val="20"/>
          <w:szCs w:val="20"/>
        </w:rPr>
        <w:t>,</w:t>
      </w:r>
      <w:r w:rsidR="002B2AD9" w:rsidRPr="00F85143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85143" w14:paraId="16AE0E69" w14:textId="77777777" w:rsidTr="00650D6C">
        <w:tc>
          <w:tcPr>
            <w:tcW w:w="9104" w:type="dxa"/>
            <w:shd w:val="clear" w:color="auto" w:fill="D9D9D9"/>
          </w:tcPr>
          <w:p w14:paraId="50D501AC" w14:textId="77777777" w:rsidR="00E50194" w:rsidRPr="00F85143" w:rsidRDefault="00650D6C" w:rsidP="006E53B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C86421" w:rsidRPr="00F85143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</w:tbl>
    <w:p w14:paraId="2E6B8D57" w14:textId="77777777" w:rsidR="0032618A" w:rsidRPr="00F85143" w:rsidRDefault="00BA53CA" w:rsidP="006E53B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85143">
        <w:rPr>
          <w:rFonts w:ascii="Arial" w:hAnsi="Arial" w:cs="Arial"/>
          <w:i/>
          <w:iCs/>
          <w:sz w:val="20"/>
          <w:szCs w:val="20"/>
        </w:rPr>
        <w:t>dalej: rozporządzenie 833/2014</w:t>
      </w:r>
      <w:r w:rsidRPr="00F85143">
        <w:rPr>
          <w:rFonts w:ascii="Arial" w:hAnsi="Arial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85143">
        <w:rPr>
          <w:rFonts w:ascii="Arial" w:hAnsi="Arial" w:cs="Arial"/>
          <w:i/>
          <w:iCs/>
          <w:sz w:val="20"/>
          <w:szCs w:val="20"/>
        </w:rPr>
        <w:t>dalej: rozporządzenie 2022/576</w:t>
      </w:r>
      <w:r w:rsidR="0032618A" w:rsidRPr="00F85143">
        <w:rPr>
          <w:rFonts w:ascii="Arial" w:hAnsi="Arial" w:cs="Arial"/>
          <w:i/>
          <w:iCs/>
          <w:sz w:val="20"/>
          <w:szCs w:val="20"/>
        </w:rPr>
        <w:t xml:space="preserve"> </w:t>
      </w:r>
      <w:r w:rsidR="0032618A" w:rsidRPr="00F85143">
        <w:rPr>
          <w:rStyle w:val="Odwoanieprzypisudolnego"/>
          <w:rFonts w:ascii="Arial" w:hAnsi="Arial" w:cs="Arial"/>
          <w:i/>
          <w:iCs/>
          <w:sz w:val="20"/>
          <w:szCs w:val="20"/>
        </w:rPr>
        <w:footnoteReference w:id="1"/>
      </w:r>
      <w:r w:rsidR="00641874" w:rsidRPr="00F85143">
        <w:rPr>
          <w:rFonts w:ascii="Arial" w:hAnsi="Arial" w:cs="Arial"/>
          <w:sz w:val="20"/>
          <w:szCs w:val="20"/>
        </w:rPr>
        <w:t>.</w:t>
      </w:r>
    </w:p>
    <w:p w14:paraId="6F1A091C" w14:textId="77777777" w:rsidR="0011306C" w:rsidRPr="00F85143" w:rsidRDefault="007A2BCB" w:rsidP="00AC5247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85143">
        <w:rPr>
          <w:rFonts w:ascii="Arial" w:hAnsi="Arial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F85143">
        <w:rPr>
          <w:rFonts w:ascii="Arial" w:hAnsi="Arial" w:cs="Arial"/>
          <w:sz w:val="20"/>
          <w:szCs w:val="20"/>
        </w:rPr>
        <w:t xml:space="preserve"> (Dz. U. poz. 835)</w:t>
      </w:r>
      <w:r w:rsidR="0032618A" w:rsidRPr="00F85143">
        <w:rPr>
          <w:rFonts w:ascii="Arial" w:hAnsi="Arial" w:cs="Arial"/>
          <w:sz w:val="20"/>
          <w:szCs w:val="20"/>
        </w:rPr>
        <w:t xml:space="preserve"> </w:t>
      </w:r>
      <w:r w:rsidR="0011306C" w:rsidRPr="00F85143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F85143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F85143" w14:paraId="27F9C5B0" w14:textId="77777777" w:rsidTr="0061040C">
        <w:tc>
          <w:tcPr>
            <w:tcW w:w="9104" w:type="dxa"/>
            <w:shd w:val="clear" w:color="auto" w:fill="D9D9D9"/>
          </w:tcPr>
          <w:p w14:paraId="10DA7651" w14:textId="77777777" w:rsidR="00334A77" w:rsidRPr="00F85143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3421B69F" w14:textId="77777777" w:rsidR="00334A77" w:rsidRPr="00F85143" w:rsidRDefault="004175AB" w:rsidP="004175A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C67C8C2" w14:textId="77777777" w:rsidR="004175AB" w:rsidRPr="00F85143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048D6989" w14:textId="77777777" w:rsidR="004175AB" w:rsidRPr="00F85143" w:rsidRDefault="004175AB" w:rsidP="004175AB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01662F1" w14:textId="77777777" w:rsidR="004175AB" w:rsidRPr="00F85143" w:rsidRDefault="004175AB" w:rsidP="004175AB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5DE9DE7" w14:textId="77777777" w:rsidR="00334A77" w:rsidRPr="00F85143" w:rsidRDefault="004175AB" w:rsidP="004175AB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F85143" w14:paraId="50769C21" w14:textId="77777777" w:rsidTr="0061040C">
        <w:tc>
          <w:tcPr>
            <w:tcW w:w="9104" w:type="dxa"/>
            <w:shd w:val="clear" w:color="auto" w:fill="D9D9D9"/>
          </w:tcPr>
          <w:p w14:paraId="385C8567" w14:textId="77777777" w:rsidR="00C37715" w:rsidRPr="00F85143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150846A" w14:textId="77777777" w:rsidR="00334A77" w:rsidRPr="00F85143" w:rsidRDefault="00747CEE" w:rsidP="00747CE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color w:val="0070C0"/>
          <w:sz w:val="20"/>
          <w:szCs w:val="20"/>
        </w:rPr>
        <w:t>[</w:t>
      </w:r>
      <w:r w:rsidR="008C60E1" w:rsidRPr="00F85143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43">
        <w:rPr>
          <w:rFonts w:ascii="Arial" w:hAnsi="Arial" w:cs="Arial"/>
          <w:color w:val="0070C0"/>
          <w:sz w:val="20"/>
          <w:szCs w:val="20"/>
        </w:rPr>
        <w:t>]</w:t>
      </w:r>
    </w:p>
    <w:p w14:paraId="38F4BBF6" w14:textId="77777777" w:rsidR="0044648E" w:rsidRPr="00F85143" w:rsidRDefault="008C60E1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F85143">
        <w:rPr>
          <w:rFonts w:ascii="Arial" w:hAnsi="Arial" w:cs="Arial"/>
          <w:sz w:val="20"/>
          <w:szCs w:val="20"/>
        </w:rPr>
        <w:t>:</w:t>
      </w:r>
    </w:p>
    <w:p w14:paraId="1FDBA41C" w14:textId="77777777" w:rsidR="0044648E" w:rsidRPr="00F85143" w:rsidRDefault="0044648E" w:rsidP="0044648E">
      <w:p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4833948C" w14:textId="77777777" w:rsidR="0044648E" w:rsidRPr="00F85143" w:rsidRDefault="0044648E" w:rsidP="0044648E">
      <w:pPr>
        <w:spacing w:after="240" w:line="276" w:lineRule="auto"/>
        <w:jc w:val="center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DD6988C" w14:textId="77777777" w:rsidR="00C62F57" w:rsidRPr="00F85143" w:rsidRDefault="0044648E" w:rsidP="008C60E1">
      <w:pPr>
        <w:spacing w:before="12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F85143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85143" w14:paraId="220EC4A3" w14:textId="77777777" w:rsidTr="00CD4DD1">
        <w:tc>
          <w:tcPr>
            <w:tcW w:w="9104" w:type="dxa"/>
            <w:shd w:val="clear" w:color="auto" w:fill="D9D9D9"/>
          </w:tcPr>
          <w:p w14:paraId="2CA71CF6" w14:textId="77777777" w:rsidR="00BE6F04" w:rsidRPr="00F85143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B9A6EB1" w14:textId="77777777" w:rsidR="00FE4E2B" w:rsidRPr="00F85143" w:rsidRDefault="008C60E1" w:rsidP="008C60E1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85143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85143" w14:paraId="210840E9" w14:textId="77777777" w:rsidTr="00847232">
        <w:tc>
          <w:tcPr>
            <w:tcW w:w="9104" w:type="dxa"/>
            <w:shd w:val="clear" w:color="auto" w:fill="D9D9D9"/>
          </w:tcPr>
          <w:p w14:paraId="5E954F18" w14:textId="77777777" w:rsidR="00E426EB" w:rsidRPr="00F85143" w:rsidRDefault="00E426EB" w:rsidP="0084723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85143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AEE16B" w14:textId="77777777" w:rsidR="00E426EB" w:rsidRPr="00F85143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0A973E" w14:textId="77777777" w:rsidR="00E426EB" w:rsidRPr="00F85143" w:rsidRDefault="00E426EB" w:rsidP="00E426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5590967" w14:textId="77777777" w:rsidR="00E426EB" w:rsidRPr="00F85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3CA9321" w14:textId="77777777" w:rsidR="00E426EB" w:rsidRPr="00F85143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D7B233D" w14:textId="77777777" w:rsidR="00E426EB" w:rsidRPr="00F851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803DB96" w14:textId="77777777" w:rsidR="00E426EB" w:rsidRPr="00F85143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F85143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70BF038" w14:textId="77777777" w:rsidR="0012157F" w:rsidRPr="00F85143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BCD0AD" w14:textId="77777777" w:rsidR="00524951" w:rsidRPr="00F85143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  <w:r w:rsidRPr="00F85143">
        <w:rPr>
          <w:rFonts w:ascii="Arial" w:hAnsi="Arial" w:cs="Arial"/>
          <w:sz w:val="20"/>
          <w:szCs w:val="20"/>
        </w:rPr>
        <w:tab/>
      </w:r>
    </w:p>
    <w:p w14:paraId="039E6108" w14:textId="77777777" w:rsidR="00524951" w:rsidRPr="00F8514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FD1DC3" w14:textId="77777777" w:rsidR="00FE4E2B" w:rsidRPr="00F85143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F85143">
        <w:rPr>
          <w:rFonts w:ascii="Arial" w:hAnsi="Arial" w:cs="Arial"/>
          <w:sz w:val="20"/>
          <w:szCs w:val="20"/>
        </w:rPr>
        <w:t>…………………………………………</w:t>
      </w:r>
    </w:p>
    <w:p w14:paraId="226BA1FA" w14:textId="77777777" w:rsidR="00484F88" w:rsidRPr="00F85143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 w:rsidRPr="00F85143">
        <w:rPr>
          <w:rFonts w:ascii="Arial" w:hAnsi="Arial" w:cs="Arial"/>
          <w:i/>
          <w:sz w:val="20"/>
          <w:szCs w:val="20"/>
        </w:rPr>
        <w:t xml:space="preserve">                               Data; </w:t>
      </w:r>
      <w:r w:rsidR="00524951" w:rsidRPr="00F85143">
        <w:rPr>
          <w:rFonts w:ascii="Arial" w:hAnsi="Arial" w:cs="Arial"/>
          <w:i/>
          <w:sz w:val="20"/>
          <w:szCs w:val="20"/>
        </w:rPr>
        <w:t>kwalifikowany podpis elektroniczny</w:t>
      </w:r>
    </w:p>
    <w:sectPr w:rsidR="00484F88" w:rsidRPr="00F85143" w:rsidSect="001F35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5EA13" w14:textId="77777777" w:rsidR="00C861A1" w:rsidRDefault="00C861A1" w:rsidP="0038231F">
      <w:pPr>
        <w:spacing w:after="0" w:line="240" w:lineRule="auto"/>
      </w:pPr>
      <w:r>
        <w:separator/>
      </w:r>
    </w:p>
  </w:endnote>
  <w:endnote w:type="continuationSeparator" w:id="0">
    <w:p w14:paraId="5ED3D3F1" w14:textId="77777777" w:rsidR="00C861A1" w:rsidRDefault="00C861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83CD3" w14:textId="77777777" w:rsidR="001F35C7" w:rsidRDefault="001F35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7D370429" w:rsidR="001F35C7" w:rsidRDefault="001F35C7" w:rsidP="001F35C7">
    <w:pPr>
      <w:pStyle w:val="Stopka"/>
    </w:pPr>
    <w:r w:rsidRPr="00E63D93">
      <w:rPr>
        <w:rFonts w:ascii="Arial" w:hAnsi="Arial" w:cs="Arial"/>
        <w:noProof/>
        <w:sz w:val="20"/>
        <w:szCs w:val="20"/>
      </w:rPr>
      <w:drawing>
        <wp:inline distT="0" distB="0" distL="0" distR="0" wp14:anchorId="24590F5A" wp14:editId="244371E7">
          <wp:extent cx="2657475" cy="771525"/>
          <wp:effectExtent l="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FE582E2" wp14:editId="61F6AAFC">
          <wp:extent cx="1542415" cy="469265"/>
          <wp:effectExtent l="0" t="0" r="635" b="698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E82B4C" w14:textId="77777777" w:rsidR="001F35C7" w:rsidRPr="001F35C7" w:rsidRDefault="001F35C7" w:rsidP="001F35C7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pl-PL"/>
      </w:rPr>
    </w:pPr>
    <w:r w:rsidRPr="001F35C7">
      <w:rPr>
        <w:rFonts w:ascii="Arial" w:eastAsia="Times New Roman" w:hAnsi="Arial" w:cs="Arial"/>
        <w:sz w:val="20"/>
        <w:szCs w:val="20"/>
        <w:lang w:eastAsia="pl-PL"/>
      </w:rPr>
      <w:t>Projekt „Zaawansowana technologicznie, inteligentna infrastruktura (krytyczna) sieci wodociągowej dla systemów zbiorowego zaopatrzenia w wodę” nr naboru POIR.04.01.04-00-0041/18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2EF3A" w14:textId="77777777" w:rsidR="00C861A1" w:rsidRDefault="00C861A1" w:rsidP="0038231F">
      <w:pPr>
        <w:spacing w:after="0" w:line="240" w:lineRule="auto"/>
      </w:pPr>
      <w:r>
        <w:separator/>
      </w:r>
    </w:p>
  </w:footnote>
  <w:footnote w:type="continuationSeparator" w:id="0">
    <w:p w14:paraId="3A4E77C1" w14:textId="77777777" w:rsidR="00C861A1" w:rsidRDefault="00C861A1" w:rsidP="0038231F">
      <w:pPr>
        <w:spacing w:after="0" w:line="240" w:lineRule="auto"/>
      </w:pPr>
      <w:r>
        <w:continuationSeparator/>
      </w:r>
    </w:p>
  </w:footnote>
  <w:footnote w:id="1">
    <w:p w14:paraId="77F7EE8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D870E1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340F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54278B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21CC8B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54CC09E" w14:textId="77777777" w:rsidR="0032618A" w:rsidRDefault="0032618A" w:rsidP="0032618A">
      <w:pPr>
        <w:pStyle w:val="Tekstprzypisudolnego"/>
      </w:pPr>
    </w:p>
  </w:footnote>
  <w:footnote w:id="2">
    <w:p w14:paraId="6C86205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93E3F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9CD79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078E8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2C67" w14:textId="77777777" w:rsidR="001F35C7" w:rsidRDefault="001F35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19E8B2A7" w:rsidR="001F35C7" w:rsidRPr="001F35C7" w:rsidRDefault="001F35C7" w:rsidP="001F35C7">
    <w:pPr>
      <w:pStyle w:val="Nagwek"/>
    </w:pPr>
    <w:r>
      <w:rPr>
        <w:noProof/>
      </w:rPr>
      <w:drawing>
        <wp:inline distT="0" distB="0" distL="0" distR="0" wp14:anchorId="0F1A6FE9" wp14:editId="441EDC5E">
          <wp:extent cx="5760720" cy="592703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927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856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16</TotalTime>
  <Pages>3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4</cp:revision>
  <cp:lastPrinted>2016-07-26T10:32:00Z</cp:lastPrinted>
  <dcterms:created xsi:type="dcterms:W3CDTF">2022-06-02T11:31:00Z</dcterms:created>
  <dcterms:modified xsi:type="dcterms:W3CDTF">2022-06-08T06:41:00Z</dcterms:modified>
</cp:coreProperties>
</file>