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A25327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3C47D8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24E552C" w14:textId="03BC1B62" w:rsidR="00281DC6" w:rsidRPr="00281DC6" w:rsidRDefault="003C47D8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>Dostawa różnych urządzeń do dezynfekcji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435E6E49" w14:textId="3F688FE4" w:rsidR="003C47D8" w:rsidRPr="00281DC6" w:rsidRDefault="003C47D8" w:rsidP="003C47D8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Wózek do sprzątania z osprzętem</w:t>
      </w:r>
    </w:p>
    <w:p w14:paraId="18B9BB44" w14:textId="77777777" w:rsidR="003C47D8" w:rsidRPr="00281DC6" w:rsidRDefault="003C47D8" w:rsidP="003C47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851E3E4" w14:textId="77777777" w:rsidR="003C47D8" w:rsidRPr="00281DC6" w:rsidRDefault="003C47D8" w:rsidP="003C47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8A0608A" w14:textId="77777777" w:rsidR="003C47D8" w:rsidRPr="00281DC6" w:rsidRDefault="003C47D8" w:rsidP="003C47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BA48F9B" w14:textId="77777777" w:rsidR="003C47D8" w:rsidRPr="00467243" w:rsidRDefault="003C47D8" w:rsidP="003C47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lastRenderedPageBreak/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32628B8" w14:textId="77777777" w:rsidR="003C47D8" w:rsidRPr="00F24E90" w:rsidRDefault="003C47D8" w:rsidP="003C47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47C11606" w14:textId="19D0909A" w:rsidR="003C47D8" w:rsidRPr="00F24E90" w:rsidRDefault="003C47D8" w:rsidP="003C47D8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Czas trwania umowy wynosi: </w:t>
      </w:r>
      <w:r w:rsidR="00D12A37">
        <w:rPr>
          <w:sz w:val="22"/>
          <w:szCs w:val="22"/>
        </w:rPr>
        <w:t>m</w:t>
      </w:r>
      <w:r>
        <w:rPr>
          <w:sz w:val="22"/>
          <w:szCs w:val="22"/>
        </w:rPr>
        <w:t>ax. 2 miesiące od dnia podpisania umowy</w:t>
      </w:r>
    </w:p>
    <w:p w14:paraId="5576B840" w14:textId="77777777" w:rsidR="003C47D8" w:rsidRPr="00F24E90" w:rsidRDefault="003C47D8" w:rsidP="003C47D8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77EF2A52" w14:textId="77777777" w:rsidR="00E24001" w:rsidRDefault="00E24001" w:rsidP="003C47D8">
      <w:pPr>
        <w:jc w:val="both"/>
        <w:rPr>
          <w:b/>
          <w:sz w:val="22"/>
          <w:szCs w:val="22"/>
        </w:rPr>
      </w:pPr>
    </w:p>
    <w:p w14:paraId="46874172" w14:textId="0AF021FA" w:rsidR="003C47D8" w:rsidRPr="00F24E90" w:rsidRDefault="003C47D8" w:rsidP="003C47D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Skrócenie terminu </w:t>
      </w:r>
      <w:r w:rsidR="002939E6">
        <w:rPr>
          <w:b/>
          <w:sz w:val="22"/>
          <w:szCs w:val="22"/>
        </w:rPr>
        <w:t>dostawy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 w:rsidR="00960DD9">
        <w:rPr>
          <w:sz w:val="22"/>
          <w:szCs w:val="22"/>
        </w:rPr>
        <w:t>(</w:t>
      </w:r>
      <w:r w:rsidR="00D12A37">
        <w:rPr>
          <w:sz w:val="22"/>
          <w:szCs w:val="22"/>
        </w:rPr>
        <w:t>II kryterium punktowane</w:t>
      </w:r>
      <w:r w:rsidR="00960DD9">
        <w:rPr>
          <w:sz w:val="22"/>
          <w:szCs w:val="22"/>
        </w:rPr>
        <w:t>)</w:t>
      </w:r>
    </w:p>
    <w:p w14:paraId="4DE69638" w14:textId="3C4B9ABC" w:rsidR="003C47D8" w:rsidRPr="00F24E90" w:rsidRDefault="003C47D8" w:rsidP="003C47D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gwarancji</w:t>
      </w:r>
      <w:r w:rsidRPr="00F24E90">
        <w:rPr>
          <w:b/>
          <w:sz w:val="22"/>
          <w:szCs w:val="22"/>
        </w:rPr>
        <w:t xml:space="preserve"> (K-3): </w:t>
      </w:r>
      <w:r w:rsidRPr="00F24E90">
        <w:rPr>
          <w:sz w:val="22"/>
          <w:szCs w:val="22"/>
        </w:rPr>
        <w:t>……</w:t>
      </w:r>
      <w:r w:rsidR="00012A64">
        <w:rPr>
          <w:sz w:val="22"/>
          <w:szCs w:val="22"/>
        </w:rPr>
        <w:t>…………..</w:t>
      </w:r>
      <w:r w:rsidRPr="00F24E90">
        <w:rPr>
          <w:sz w:val="22"/>
          <w:szCs w:val="22"/>
        </w:rPr>
        <w:t xml:space="preserve">… </w:t>
      </w:r>
      <w:r w:rsidR="00CA3C7F">
        <w:rPr>
          <w:sz w:val="22"/>
          <w:szCs w:val="22"/>
        </w:rPr>
        <w:t xml:space="preserve"> miesiące</w:t>
      </w:r>
      <w:r w:rsidR="00CA3C7F" w:rsidRPr="00F24E90">
        <w:rPr>
          <w:sz w:val="22"/>
          <w:szCs w:val="22"/>
        </w:rPr>
        <w:t xml:space="preserve"> </w:t>
      </w:r>
      <w:r w:rsidRPr="00F24E90">
        <w:rPr>
          <w:sz w:val="22"/>
          <w:szCs w:val="22"/>
        </w:rPr>
        <w:t>(</w:t>
      </w:r>
      <w:r w:rsidR="00D12A37">
        <w:rPr>
          <w:sz w:val="22"/>
          <w:szCs w:val="22"/>
        </w:rPr>
        <w:t>III kryterium punktowane)</w:t>
      </w:r>
    </w:p>
    <w:p w14:paraId="6978AC5D" w14:textId="0DB70979" w:rsidR="003C47D8" w:rsidRDefault="003C47D8" w:rsidP="003C47D8">
      <w:pPr>
        <w:jc w:val="both"/>
        <w:rPr>
          <w:sz w:val="22"/>
          <w:szCs w:val="22"/>
          <w:u w:val="single"/>
        </w:rPr>
      </w:pPr>
    </w:p>
    <w:p w14:paraId="2996FFFA" w14:textId="2850BC88" w:rsidR="002E7F72" w:rsidRPr="00281DC6" w:rsidRDefault="002E7F72" w:rsidP="002E7F7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Mobilna lampa bakteriobójcza</w:t>
      </w:r>
    </w:p>
    <w:p w14:paraId="20E6DCE2" w14:textId="77777777" w:rsidR="002E7F72" w:rsidRPr="00281DC6" w:rsidRDefault="002E7F72" w:rsidP="002E7F72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3B49361" w14:textId="77777777" w:rsidR="002E7F72" w:rsidRPr="00281DC6" w:rsidRDefault="002E7F72" w:rsidP="002E7F72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186E2CE" w14:textId="77777777" w:rsidR="002E7F72" w:rsidRPr="00281DC6" w:rsidRDefault="002E7F72" w:rsidP="002E7F72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EB7C843" w14:textId="77777777" w:rsidR="002E7F72" w:rsidRPr="00467243" w:rsidRDefault="002E7F72" w:rsidP="002E7F72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2B8A7A7F" w14:textId="77777777" w:rsidR="002E7F72" w:rsidRPr="00F24E90" w:rsidRDefault="002E7F72" w:rsidP="002E7F72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7A8A30E7" w14:textId="77777777" w:rsidR="002E7F72" w:rsidRPr="00F24E90" w:rsidRDefault="002E7F72" w:rsidP="002E7F72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Czas trwania umowy wynosi: </w:t>
      </w:r>
      <w:r>
        <w:rPr>
          <w:sz w:val="22"/>
          <w:szCs w:val="22"/>
        </w:rPr>
        <w:t>max. 2 miesiące od dnia podpisania umowy</w:t>
      </w:r>
    </w:p>
    <w:p w14:paraId="2282F4CC" w14:textId="77777777" w:rsidR="002E7F72" w:rsidRPr="00F24E90" w:rsidRDefault="002E7F72" w:rsidP="002E7F72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14F5F8B9" w14:textId="77777777" w:rsidR="002E7F72" w:rsidRDefault="002E7F72" w:rsidP="002E7F72">
      <w:pPr>
        <w:jc w:val="both"/>
        <w:rPr>
          <w:b/>
          <w:sz w:val="22"/>
          <w:szCs w:val="22"/>
        </w:rPr>
      </w:pPr>
    </w:p>
    <w:p w14:paraId="3B53970A" w14:textId="64B8E66B" w:rsidR="002E7F72" w:rsidRPr="00F24E90" w:rsidRDefault="002E7F72" w:rsidP="002E7F7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Skrócenie terminu </w:t>
      </w:r>
      <w:r w:rsidR="002939E6">
        <w:rPr>
          <w:b/>
          <w:sz w:val="22"/>
          <w:szCs w:val="22"/>
        </w:rPr>
        <w:t>dostawy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0651447E" w14:textId="711062C5" w:rsidR="002E7F72" w:rsidRPr="00F24E90" w:rsidRDefault="002E7F72" w:rsidP="002E7F7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gwarancji</w:t>
      </w:r>
      <w:r w:rsidRPr="00F24E90">
        <w:rPr>
          <w:b/>
          <w:sz w:val="22"/>
          <w:szCs w:val="22"/>
        </w:rPr>
        <w:t xml:space="preserve"> (K-3): </w:t>
      </w:r>
      <w:r w:rsidR="00012A64">
        <w:rPr>
          <w:sz w:val="22"/>
          <w:szCs w:val="22"/>
        </w:rPr>
        <w:t>……………..</w:t>
      </w:r>
      <w:r w:rsidRPr="00F24E90">
        <w:rPr>
          <w:sz w:val="22"/>
          <w:szCs w:val="22"/>
        </w:rPr>
        <w:t xml:space="preserve">…… </w:t>
      </w:r>
      <w:r>
        <w:rPr>
          <w:sz w:val="22"/>
          <w:szCs w:val="22"/>
        </w:rPr>
        <w:t xml:space="preserve"> miesiące</w:t>
      </w:r>
      <w:r w:rsidRPr="00F24E90">
        <w:rPr>
          <w:sz w:val="22"/>
          <w:szCs w:val="22"/>
        </w:rPr>
        <w:t xml:space="preserve"> (</w:t>
      </w:r>
      <w:r>
        <w:rPr>
          <w:sz w:val="22"/>
          <w:szCs w:val="22"/>
        </w:rPr>
        <w:t>III kryterium punktowane)</w:t>
      </w:r>
    </w:p>
    <w:p w14:paraId="41F33076" w14:textId="76BD4CB1" w:rsidR="002E7F72" w:rsidRDefault="002E7F72" w:rsidP="003C47D8">
      <w:pPr>
        <w:jc w:val="both"/>
        <w:rPr>
          <w:sz w:val="22"/>
          <w:szCs w:val="22"/>
          <w:u w:val="single"/>
        </w:rPr>
      </w:pPr>
    </w:p>
    <w:p w14:paraId="06EE5719" w14:textId="272DB09B" w:rsidR="002E7F72" w:rsidRPr="00281DC6" w:rsidRDefault="002E7F72" w:rsidP="002E7F72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 w:rsidR="00FE35C1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Automatyczny Fumigator (H2O2 Sucha Mgła)</w:t>
      </w:r>
    </w:p>
    <w:p w14:paraId="0090132E" w14:textId="77777777" w:rsidR="002E7F72" w:rsidRPr="00281DC6" w:rsidRDefault="002E7F72" w:rsidP="002E7F72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23C8EEC" w14:textId="77777777" w:rsidR="002E7F72" w:rsidRPr="00281DC6" w:rsidRDefault="002E7F72" w:rsidP="002E7F72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843CAF3" w14:textId="77777777" w:rsidR="002E7F72" w:rsidRPr="00281DC6" w:rsidRDefault="002E7F72" w:rsidP="002E7F72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CDC21A" w14:textId="77777777" w:rsidR="002E7F72" w:rsidRPr="00467243" w:rsidRDefault="002E7F72" w:rsidP="002E7F72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F9C3E4E" w14:textId="77777777" w:rsidR="002E7F72" w:rsidRPr="00F24E90" w:rsidRDefault="002E7F72" w:rsidP="002E7F72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w tym: </w:t>
      </w:r>
    </w:p>
    <w:p w14:paraId="080F0E88" w14:textId="77777777" w:rsidR="002E7F72" w:rsidRPr="00F24E90" w:rsidRDefault="002E7F72" w:rsidP="002E7F72">
      <w:pPr>
        <w:jc w:val="both"/>
        <w:rPr>
          <w:sz w:val="22"/>
          <w:szCs w:val="22"/>
        </w:rPr>
      </w:pPr>
      <w:r w:rsidRPr="00F24E90">
        <w:rPr>
          <w:sz w:val="22"/>
          <w:szCs w:val="22"/>
        </w:rPr>
        <w:t xml:space="preserve">Czas trwania umowy wynosi: </w:t>
      </w:r>
      <w:r>
        <w:rPr>
          <w:sz w:val="22"/>
          <w:szCs w:val="22"/>
        </w:rPr>
        <w:t>max. 2 miesiące od dnia podpisania umowy</w:t>
      </w:r>
    </w:p>
    <w:p w14:paraId="44AD22DD" w14:textId="77777777" w:rsidR="002E7F72" w:rsidRPr="00F24E90" w:rsidRDefault="002E7F72" w:rsidP="002E7F72">
      <w:pPr>
        <w:ind w:hanging="284"/>
        <w:jc w:val="both"/>
        <w:rPr>
          <w:sz w:val="22"/>
          <w:szCs w:val="22"/>
        </w:rPr>
      </w:pPr>
      <w:r w:rsidRPr="00F24E90">
        <w:rPr>
          <w:sz w:val="22"/>
          <w:szCs w:val="22"/>
        </w:rPr>
        <w:tab/>
        <w:t>Warunki płatności: 60 dni</w:t>
      </w:r>
    </w:p>
    <w:p w14:paraId="411F5F9D" w14:textId="77777777" w:rsidR="002E7F72" w:rsidRDefault="002E7F72" w:rsidP="002E7F72">
      <w:pPr>
        <w:jc w:val="both"/>
        <w:rPr>
          <w:b/>
          <w:sz w:val="22"/>
          <w:szCs w:val="22"/>
        </w:rPr>
      </w:pPr>
    </w:p>
    <w:p w14:paraId="6BA3D004" w14:textId="4FF2F5FA" w:rsidR="002E7F72" w:rsidRPr="00F24E90" w:rsidRDefault="002E7F72" w:rsidP="002E7F7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Skrócenie terminu </w:t>
      </w:r>
      <w:r w:rsidR="002939E6">
        <w:rPr>
          <w:b/>
          <w:sz w:val="22"/>
          <w:szCs w:val="22"/>
        </w:rPr>
        <w:t>dostawy</w:t>
      </w:r>
      <w:r w:rsidRPr="00F24E90">
        <w:rPr>
          <w:b/>
          <w:sz w:val="22"/>
          <w:szCs w:val="22"/>
        </w:rPr>
        <w:t xml:space="preserve"> (K-2):</w:t>
      </w:r>
      <w:r w:rsidRPr="00F24E90">
        <w:rPr>
          <w:sz w:val="22"/>
          <w:szCs w:val="22"/>
        </w:rPr>
        <w:t xml:space="preserve"> ………………… </w:t>
      </w:r>
      <w:r>
        <w:rPr>
          <w:sz w:val="22"/>
          <w:szCs w:val="22"/>
        </w:rPr>
        <w:t>(II kryterium punktowane)</w:t>
      </w:r>
    </w:p>
    <w:p w14:paraId="15FB3ACD" w14:textId="7AD50B30" w:rsidR="002E7F72" w:rsidRPr="00F24E90" w:rsidRDefault="002E7F72" w:rsidP="002E7F7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Okres gwarancji</w:t>
      </w:r>
      <w:r w:rsidRPr="00F24E90">
        <w:rPr>
          <w:b/>
          <w:sz w:val="22"/>
          <w:szCs w:val="22"/>
        </w:rPr>
        <w:t xml:space="preserve"> (K-3): </w:t>
      </w:r>
      <w:r w:rsidRPr="00F24E90">
        <w:rPr>
          <w:sz w:val="22"/>
          <w:szCs w:val="22"/>
        </w:rPr>
        <w:t>……</w:t>
      </w:r>
      <w:r w:rsidR="00012A64">
        <w:rPr>
          <w:sz w:val="22"/>
          <w:szCs w:val="22"/>
        </w:rPr>
        <w:t>…………..</w:t>
      </w:r>
      <w:r w:rsidRPr="00F24E90">
        <w:rPr>
          <w:sz w:val="22"/>
          <w:szCs w:val="22"/>
        </w:rPr>
        <w:t xml:space="preserve">… </w:t>
      </w:r>
      <w:r>
        <w:rPr>
          <w:sz w:val="22"/>
          <w:szCs w:val="22"/>
        </w:rPr>
        <w:t xml:space="preserve"> miesiące</w:t>
      </w:r>
      <w:r w:rsidRPr="00F24E90">
        <w:rPr>
          <w:sz w:val="22"/>
          <w:szCs w:val="22"/>
        </w:rPr>
        <w:t xml:space="preserve"> (</w:t>
      </w:r>
      <w:r>
        <w:rPr>
          <w:sz w:val="22"/>
          <w:szCs w:val="22"/>
        </w:rPr>
        <w:t>III kryterium punktowane)</w:t>
      </w: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p w14:paraId="55796BD6" w14:textId="77777777" w:rsidR="003C47D8" w:rsidRDefault="003C47D8" w:rsidP="003C47D8">
      <w:pPr>
        <w:jc w:val="both"/>
        <w:rPr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109 ust. 1 pkt 4 ustawy Pzp</w:t>
      </w:r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lastRenderedPageBreak/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44F3D35E" w:rsidR="00D74BC1" w:rsidRDefault="00281DC6">
    <w:pPr>
      <w:pStyle w:val="Nagwek"/>
    </w:pPr>
    <w:r>
      <w:t>Znak sprawy: SZW/DZP/</w:t>
    </w:r>
    <w:r w:rsidR="002E7F72">
      <w:t>36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36F39"/>
    <w:rsid w:val="00443C09"/>
    <w:rsid w:val="00496B62"/>
    <w:rsid w:val="004A2566"/>
    <w:rsid w:val="00535E57"/>
    <w:rsid w:val="005A70C7"/>
    <w:rsid w:val="005F6A0F"/>
    <w:rsid w:val="00613B65"/>
    <w:rsid w:val="00734AFF"/>
    <w:rsid w:val="00740C0B"/>
    <w:rsid w:val="00764D26"/>
    <w:rsid w:val="007717C3"/>
    <w:rsid w:val="007A5C07"/>
    <w:rsid w:val="00917D11"/>
    <w:rsid w:val="00960DD9"/>
    <w:rsid w:val="00973A41"/>
    <w:rsid w:val="0097796A"/>
    <w:rsid w:val="00983529"/>
    <w:rsid w:val="00A552BA"/>
    <w:rsid w:val="00A60BC9"/>
    <w:rsid w:val="00A82944"/>
    <w:rsid w:val="00B55D12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44</TotalTime>
  <Pages>4</Pages>
  <Words>807</Words>
  <Characters>5214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41</cp:revision>
  <cp:lastPrinted>2007-10-05T06:59:00Z</cp:lastPrinted>
  <dcterms:created xsi:type="dcterms:W3CDTF">2021-03-05T08:11:00Z</dcterms:created>
  <dcterms:modified xsi:type="dcterms:W3CDTF">2022-06-13T09:30:00Z</dcterms:modified>
</cp:coreProperties>
</file>