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93CAF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9001F0" w:rsidRPr="009001F0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56F9C736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475C40F4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9001F0" w:rsidRPr="009001F0">
        <w:rPr>
          <w:rFonts w:ascii="Tahoma" w:eastAsia="Calibri" w:hAnsi="Tahoma" w:cs="Tahoma"/>
          <w:b/>
          <w:sz w:val="18"/>
          <w:szCs w:val="18"/>
          <w:lang w:eastAsia="en-US"/>
        </w:rPr>
        <w:t>NZ/41/D/P/LW/2022</w:t>
      </w:r>
    </w:p>
    <w:p w14:paraId="39349E6B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32AE372E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60879E0D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4DC7375B" w14:textId="77777777" w:rsidR="007801CC" w:rsidRDefault="009001F0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9001F0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6EA387B4" w14:textId="77777777" w:rsidR="007801CC" w:rsidRDefault="009001F0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9001F0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9001F0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129A08F1" w14:textId="77777777" w:rsidR="007801CC" w:rsidRDefault="009001F0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9001F0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9001F0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3A55C577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07853DC0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1D9EA839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6AA85265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566DD5AA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4EAAC6F4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089F6393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65BBA537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6ABE0C44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17E96C04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70E18AB9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6B8B82A0" w14:textId="77777777" w:rsidR="00A51E7B" w:rsidRPr="00864D55" w:rsidRDefault="007801CC" w:rsidP="00A51E7B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9001F0" w:rsidRPr="009001F0">
        <w:rPr>
          <w:rFonts w:ascii="Tahoma" w:hAnsi="Tahoma" w:cs="Tahoma"/>
          <w:b/>
          <w:sz w:val="18"/>
          <w:szCs w:val="18"/>
        </w:rPr>
        <w:t>Dostawy mięsa drobiowego, wieprzowego i wołowego ujęte w dwóch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</w:t>
      </w:r>
      <w:r w:rsidR="00A51E7B">
        <w:rPr>
          <w:rFonts w:ascii="Tahoma" w:hAnsi="Tahoma" w:cs="Tahoma"/>
          <w:sz w:val="18"/>
          <w:szCs w:val="18"/>
        </w:rPr>
        <w:t xml:space="preserve">zwanej dalej ustawą oświadczam, że informacje zawarte </w:t>
      </w:r>
      <w:r w:rsidR="00A51E7B"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</w:p>
    <w:p w14:paraId="1F2CB345" w14:textId="621F2BC9" w:rsidR="007801CC" w:rsidRDefault="007801CC" w:rsidP="00A51E7B">
      <w:pPr>
        <w:spacing w:after="240"/>
        <w:jc w:val="both"/>
        <w:rPr>
          <w:rFonts w:ascii="Tahoma" w:hAnsi="Tahoma" w:cs="Tahoma"/>
          <w:sz w:val="18"/>
          <w:szCs w:val="18"/>
        </w:rPr>
      </w:pPr>
    </w:p>
    <w:p w14:paraId="10E61CDC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66EDDFA3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EA96780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53F479EF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64F696E5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6307BD8F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3B000625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0AF88233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7AA7A050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0BBE0956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1478EDDB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C27C0" w14:textId="77777777" w:rsidR="0044667F" w:rsidRDefault="0044667F" w:rsidP="007801CC">
      <w:pPr>
        <w:spacing w:after="0" w:line="240" w:lineRule="auto"/>
      </w:pPr>
      <w:r>
        <w:separator/>
      </w:r>
    </w:p>
  </w:endnote>
  <w:endnote w:type="continuationSeparator" w:id="0">
    <w:p w14:paraId="7FA71E0A" w14:textId="77777777" w:rsidR="0044667F" w:rsidRDefault="0044667F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18B54" w14:textId="77777777" w:rsidR="009001F0" w:rsidRDefault="009001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B1E8D" w14:textId="77777777" w:rsidR="009001F0" w:rsidRDefault="009001F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C3EF0" w14:textId="77777777" w:rsidR="009001F0" w:rsidRDefault="009001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99437" w14:textId="77777777" w:rsidR="0044667F" w:rsidRDefault="0044667F" w:rsidP="007801CC">
      <w:pPr>
        <w:spacing w:after="0" w:line="240" w:lineRule="auto"/>
      </w:pPr>
      <w:r>
        <w:separator/>
      </w:r>
    </w:p>
  </w:footnote>
  <w:footnote w:type="continuationSeparator" w:id="0">
    <w:p w14:paraId="7EFD1756" w14:textId="77777777" w:rsidR="0044667F" w:rsidRDefault="0044667F" w:rsidP="007801CC">
      <w:pPr>
        <w:spacing w:after="0" w:line="240" w:lineRule="auto"/>
      </w:pPr>
      <w:r>
        <w:continuationSeparator/>
      </w:r>
    </w:p>
  </w:footnote>
  <w:footnote w:id="1">
    <w:p w14:paraId="3BD9259D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1484BD0C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5BCB9" w14:textId="77777777" w:rsidR="009001F0" w:rsidRDefault="009001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A3B5B" w14:textId="77777777" w:rsidR="009001F0" w:rsidRDefault="009001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67721" w14:textId="77777777" w:rsidR="009001F0" w:rsidRDefault="009001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67F"/>
    <w:rsid w:val="00397D1F"/>
    <w:rsid w:val="00431B9D"/>
    <w:rsid w:val="0044667F"/>
    <w:rsid w:val="007801CC"/>
    <w:rsid w:val="00864D55"/>
    <w:rsid w:val="009001F0"/>
    <w:rsid w:val="00915085"/>
    <w:rsid w:val="009B4448"/>
    <w:rsid w:val="00A0542C"/>
    <w:rsid w:val="00A51E7B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D3C9B"/>
  <w15:chartTrackingRefBased/>
  <w15:docId w15:val="{7B65699B-AF51-4105-A062-23FD828FC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00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1F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00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01F0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899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2022-06-13T07:01:00Z</dcterms:created>
  <dcterms:modified xsi:type="dcterms:W3CDTF">2022-06-13T07:01:00Z</dcterms:modified>
</cp:coreProperties>
</file>