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EBAAA5" w14:textId="77777777" w:rsidR="00ED43CA" w:rsidRDefault="00ED43CA" w:rsidP="003D132E">
      <w:pPr>
        <w:jc w:val="right"/>
        <w:rPr>
          <w:rFonts w:ascii="Arial" w:hAnsi="Arial" w:cs="Arial"/>
          <w:b/>
          <w:sz w:val="24"/>
          <w:szCs w:val="24"/>
        </w:rPr>
      </w:pPr>
    </w:p>
    <w:p w14:paraId="2FFE2BF9" w14:textId="77777777" w:rsidR="004A28D8" w:rsidRDefault="004A28D8" w:rsidP="003D132E">
      <w:pPr>
        <w:jc w:val="right"/>
        <w:rPr>
          <w:rFonts w:ascii="Arial" w:hAnsi="Arial" w:cs="Arial"/>
          <w:b/>
          <w:sz w:val="24"/>
          <w:szCs w:val="24"/>
        </w:rPr>
      </w:pPr>
    </w:p>
    <w:p w14:paraId="44E9B37E" w14:textId="5CCB6E3E" w:rsidR="001E24B8" w:rsidRPr="00F20547" w:rsidRDefault="001E24B8" w:rsidP="003D132E">
      <w:pPr>
        <w:jc w:val="right"/>
        <w:rPr>
          <w:rFonts w:ascii="Arial" w:hAnsi="Arial" w:cs="Arial"/>
          <w:b/>
          <w:sz w:val="24"/>
          <w:szCs w:val="24"/>
        </w:rPr>
      </w:pPr>
      <w:r w:rsidRPr="00F20547">
        <w:rPr>
          <w:rFonts w:ascii="Arial" w:hAnsi="Arial" w:cs="Arial"/>
          <w:b/>
          <w:sz w:val="24"/>
          <w:szCs w:val="24"/>
        </w:rPr>
        <w:t xml:space="preserve">Załącznik nr </w:t>
      </w:r>
      <w:r w:rsidR="006D7E84">
        <w:rPr>
          <w:rFonts w:ascii="Arial" w:hAnsi="Arial" w:cs="Arial"/>
          <w:b/>
          <w:sz w:val="24"/>
          <w:szCs w:val="24"/>
        </w:rPr>
        <w:t>2</w:t>
      </w:r>
      <w:r w:rsidR="003B4416" w:rsidRPr="00F20547">
        <w:rPr>
          <w:rFonts w:ascii="Arial" w:hAnsi="Arial" w:cs="Arial"/>
          <w:b/>
          <w:sz w:val="24"/>
          <w:szCs w:val="24"/>
        </w:rPr>
        <w:t xml:space="preserve"> </w:t>
      </w:r>
      <w:r w:rsidR="00EA31D1">
        <w:rPr>
          <w:rFonts w:ascii="Arial" w:hAnsi="Arial" w:cs="Arial"/>
          <w:b/>
          <w:sz w:val="24"/>
          <w:szCs w:val="24"/>
        </w:rPr>
        <w:t xml:space="preserve">do </w:t>
      </w:r>
      <w:proofErr w:type="spellStart"/>
      <w:r w:rsidR="00EA31D1">
        <w:rPr>
          <w:rFonts w:ascii="Arial" w:hAnsi="Arial" w:cs="Arial"/>
          <w:b/>
          <w:sz w:val="24"/>
          <w:szCs w:val="24"/>
        </w:rPr>
        <w:t>S</w:t>
      </w:r>
      <w:r w:rsidR="00E91813" w:rsidRPr="00F20547">
        <w:rPr>
          <w:rFonts w:ascii="Arial" w:hAnsi="Arial" w:cs="Arial"/>
          <w:b/>
          <w:sz w:val="24"/>
          <w:szCs w:val="24"/>
        </w:rPr>
        <w:t>WZ</w:t>
      </w:r>
      <w:proofErr w:type="spellEnd"/>
    </w:p>
    <w:p w14:paraId="5497BFEA" w14:textId="77777777" w:rsidR="003D132E" w:rsidRPr="00F20547" w:rsidRDefault="003D132E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14:paraId="5CAA575C" w14:textId="59D78EAC" w:rsidR="00AB36D4" w:rsidRPr="00F20547" w:rsidRDefault="00AB36D4" w:rsidP="00AB36D4">
      <w:pPr>
        <w:jc w:val="right"/>
        <w:rPr>
          <w:rFonts w:ascii="Arial" w:hAnsi="Arial" w:cs="Arial"/>
          <w:b/>
          <w:bCs/>
          <w:sz w:val="24"/>
          <w:szCs w:val="24"/>
        </w:rPr>
      </w:pPr>
      <w:r w:rsidRPr="00F20547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97301E" w:rsidRPr="00F20547">
        <w:rPr>
          <w:rFonts w:ascii="Arial" w:hAnsi="Arial" w:cs="Arial"/>
          <w:b/>
          <w:bCs/>
          <w:sz w:val="24"/>
          <w:szCs w:val="24"/>
        </w:rPr>
        <w:t>KA-2/</w:t>
      </w:r>
      <w:r w:rsidR="001F5F9F">
        <w:rPr>
          <w:rFonts w:ascii="Arial" w:hAnsi="Arial" w:cs="Arial"/>
          <w:b/>
          <w:bCs/>
          <w:sz w:val="24"/>
          <w:szCs w:val="24"/>
        </w:rPr>
        <w:t>0</w:t>
      </w:r>
      <w:r w:rsidR="00066BF9">
        <w:rPr>
          <w:rFonts w:ascii="Arial" w:hAnsi="Arial" w:cs="Arial"/>
          <w:b/>
          <w:bCs/>
          <w:sz w:val="24"/>
          <w:szCs w:val="24"/>
        </w:rPr>
        <w:t>3</w:t>
      </w:r>
      <w:r w:rsidR="006D7E84">
        <w:rPr>
          <w:rFonts w:ascii="Arial" w:hAnsi="Arial" w:cs="Arial"/>
          <w:b/>
          <w:bCs/>
          <w:sz w:val="24"/>
          <w:szCs w:val="24"/>
        </w:rPr>
        <w:t>7</w:t>
      </w:r>
      <w:r w:rsidR="0097301E" w:rsidRPr="00F20547">
        <w:rPr>
          <w:rFonts w:ascii="Arial" w:hAnsi="Arial" w:cs="Arial"/>
          <w:b/>
          <w:bCs/>
          <w:sz w:val="24"/>
          <w:szCs w:val="24"/>
        </w:rPr>
        <w:t>/202</w:t>
      </w:r>
      <w:r w:rsidR="001F5F9F">
        <w:rPr>
          <w:rFonts w:ascii="Arial" w:hAnsi="Arial" w:cs="Arial"/>
          <w:b/>
          <w:bCs/>
          <w:sz w:val="24"/>
          <w:szCs w:val="24"/>
        </w:rPr>
        <w:t>2</w:t>
      </w:r>
    </w:p>
    <w:p w14:paraId="0DE65F15" w14:textId="77777777" w:rsidR="003D132E" w:rsidRPr="00F20547" w:rsidRDefault="003D132E" w:rsidP="003D132E">
      <w:pPr>
        <w:pStyle w:val="Zwykytekst"/>
        <w:jc w:val="right"/>
        <w:rPr>
          <w:rFonts w:ascii="Arial" w:hAnsi="Arial" w:cs="Arial"/>
          <w:b/>
          <w:sz w:val="24"/>
          <w:szCs w:val="24"/>
        </w:rPr>
      </w:pPr>
    </w:p>
    <w:p w14:paraId="59DA695E" w14:textId="77777777" w:rsidR="003D132E" w:rsidRPr="00F20547" w:rsidRDefault="003D132E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14:paraId="2B091297" w14:textId="77777777" w:rsidR="00341FB8" w:rsidRPr="00F20547" w:rsidRDefault="001C2BCC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 w:rsidRPr="00F20547">
        <w:rPr>
          <w:rFonts w:ascii="Arial" w:hAnsi="Arial" w:cs="Arial"/>
          <w:b/>
          <w:sz w:val="24"/>
          <w:szCs w:val="24"/>
        </w:rPr>
        <w:t>SZCZEGÓŁOWY OPIS PRZEDMIOTU ZAMÓWIENIA</w:t>
      </w:r>
    </w:p>
    <w:p w14:paraId="161B03B9" w14:textId="77777777" w:rsidR="003B4416" w:rsidRPr="00F20547" w:rsidRDefault="003B4416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957"/>
        <w:gridCol w:w="8635"/>
      </w:tblGrid>
      <w:tr w:rsidR="005A0B39" w:rsidRPr="007142E5" w14:paraId="619CA028" w14:textId="77777777" w:rsidTr="0027209D">
        <w:tc>
          <w:tcPr>
            <w:tcW w:w="513" w:type="pct"/>
            <w:shd w:val="clear" w:color="auto" w:fill="D9D9D9" w:themeFill="background1" w:themeFillShade="D9"/>
          </w:tcPr>
          <w:p w14:paraId="6C355070" w14:textId="77777777" w:rsidR="005A0B39" w:rsidRPr="007142E5" w:rsidRDefault="005A0B39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29621D">
              <w:rPr>
                <w:rFonts w:asciiTheme="minorHAnsi" w:hAnsiTheme="minorHAnsi" w:cstheme="minorHAnsi"/>
                <w:b/>
                <w:sz w:val="22"/>
                <w:szCs w:val="24"/>
              </w:rPr>
              <w:t>Nr zadania</w:t>
            </w:r>
          </w:p>
        </w:tc>
        <w:tc>
          <w:tcPr>
            <w:tcW w:w="4487" w:type="pct"/>
            <w:shd w:val="clear" w:color="auto" w:fill="D9D9D9" w:themeFill="background1" w:themeFillShade="D9"/>
          </w:tcPr>
          <w:p w14:paraId="545BD238" w14:textId="77777777" w:rsidR="005A0B39" w:rsidRPr="007142E5" w:rsidRDefault="005A0B39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142E5">
              <w:rPr>
                <w:rFonts w:asciiTheme="minorHAnsi" w:hAnsiTheme="minorHAnsi" w:cstheme="minorHAnsi"/>
                <w:b/>
                <w:sz w:val="24"/>
                <w:szCs w:val="24"/>
              </w:rPr>
              <w:t>Opisz przedmiotu zamówienia</w:t>
            </w:r>
          </w:p>
        </w:tc>
      </w:tr>
      <w:tr w:rsidR="005A0B39" w:rsidRPr="00D9623D" w14:paraId="1F81C5ED" w14:textId="77777777" w:rsidTr="006D7E84">
        <w:tc>
          <w:tcPr>
            <w:tcW w:w="513" w:type="pct"/>
            <w:shd w:val="clear" w:color="auto" w:fill="DBE5F1" w:themeFill="accent1" w:themeFillTint="33"/>
          </w:tcPr>
          <w:p w14:paraId="50B91B5C" w14:textId="77777777" w:rsidR="005A0B39" w:rsidRPr="00D9623D" w:rsidRDefault="005A0B39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2"/>
                <w:szCs w:val="24"/>
              </w:rPr>
            </w:pPr>
            <w:r w:rsidRPr="00D9623D">
              <w:rPr>
                <w:rFonts w:asciiTheme="minorHAnsi" w:hAnsiTheme="minorHAnsi" w:cstheme="minorHAnsi"/>
                <w:b/>
                <w:sz w:val="22"/>
                <w:szCs w:val="24"/>
              </w:rPr>
              <w:t>1</w:t>
            </w:r>
          </w:p>
        </w:tc>
        <w:tc>
          <w:tcPr>
            <w:tcW w:w="4487" w:type="pct"/>
            <w:shd w:val="clear" w:color="auto" w:fill="DBE5F1" w:themeFill="accent1" w:themeFillTint="33"/>
          </w:tcPr>
          <w:p w14:paraId="3789A813" w14:textId="644B5C87" w:rsidR="00A83647" w:rsidRPr="00A83647" w:rsidRDefault="006D7E84" w:rsidP="00A83647">
            <w:pPr>
              <w:spacing w:after="162" w:line="276" w:lineRule="auto"/>
              <w:ind w:right="3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D7E84">
              <w:rPr>
                <w:rFonts w:asciiTheme="minorHAnsi" w:hAnsiTheme="minorHAnsi" w:cstheme="minorHAnsi"/>
                <w:b/>
                <w:sz w:val="22"/>
                <w:szCs w:val="22"/>
              </w:rPr>
              <w:t>12 zestawów komputerów stacjonarnych z monitorami</w:t>
            </w:r>
            <w:r w:rsidR="00A8364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tbl>
            <w:tblPr>
              <w:tblW w:w="8409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609"/>
              <w:gridCol w:w="6800"/>
            </w:tblGrid>
            <w:tr w:rsidR="006914B8" w:rsidRPr="006914B8" w14:paraId="347EFA97" w14:textId="77777777" w:rsidTr="006914B8">
              <w:trPr>
                <w:trHeight w:val="288"/>
              </w:trPr>
              <w:tc>
                <w:tcPr>
                  <w:tcW w:w="16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47DD93" w14:textId="77777777" w:rsidR="006914B8" w:rsidRPr="006914B8" w:rsidRDefault="006914B8" w:rsidP="006914B8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wydajność procesora</w:t>
                  </w:r>
                </w:p>
              </w:tc>
              <w:tc>
                <w:tcPr>
                  <w:tcW w:w="68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0C0740" w14:textId="77777777" w:rsidR="006914B8" w:rsidRPr="006914B8" w:rsidRDefault="006914B8" w:rsidP="006914B8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 xml:space="preserve">wydajność procesora wg testu Pass Mark* - min. 12350 pkt </w:t>
                  </w:r>
                  <w:r w:rsidRPr="006914B8">
                    <w:rPr>
                      <w:rFonts w:asciiTheme="minorHAnsi" w:hAnsiTheme="minorHAnsi" w:cstheme="minorHAnsi"/>
                      <w:i/>
                      <w:iCs/>
                      <w:color w:val="000000"/>
                      <w:szCs w:val="16"/>
                    </w:rPr>
                    <w:t>(kryterium wyboru)</w:t>
                  </w:r>
                </w:p>
              </w:tc>
            </w:tr>
            <w:tr w:rsidR="006914B8" w:rsidRPr="006914B8" w14:paraId="2A98DBFF" w14:textId="77777777" w:rsidTr="006914B8">
              <w:trPr>
                <w:trHeight w:val="288"/>
              </w:trPr>
              <w:tc>
                <w:tcPr>
                  <w:tcW w:w="16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60529E" w14:textId="77777777" w:rsidR="006914B8" w:rsidRPr="006914B8" w:rsidRDefault="006914B8" w:rsidP="006914B8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płyta główna</w:t>
                  </w:r>
                </w:p>
              </w:tc>
              <w:tc>
                <w:tcPr>
                  <w:tcW w:w="6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4E301F" w14:textId="77777777" w:rsidR="006914B8" w:rsidRPr="006914B8" w:rsidRDefault="006914B8" w:rsidP="006914B8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maksymalna pojemność pamięci RAM 64 GB</w:t>
                  </w:r>
                </w:p>
              </w:tc>
            </w:tr>
            <w:tr w:rsidR="006914B8" w:rsidRPr="006914B8" w14:paraId="27605368" w14:textId="77777777" w:rsidTr="006914B8">
              <w:trPr>
                <w:trHeight w:val="408"/>
              </w:trPr>
              <w:tc>
                <w:tcPr>
                  <w:tcW w:w="16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3C8B18" w14:textId="77777777" w:rsidR="006914B8" w:rsidRPr="006914B8" w:rsidRDefault="006914B8" w:rsidP="006914B8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pamięć RAM</w:t>
                  </w:r>
                </w:p>
              </w:tc>
              <w:tc>
                <w:tcPr>
                  <w:tcW w:w="6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EB1002B" w14:textId="77777777" w:rsidR="006914B8" w:rsidRPr="006914B8" w:rsidRDefault="006914B8" w:rsidP="006914B8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16 GB praca w trybie dwukanałowym, z możliwością rozbudowy pamięci RAM bez usuwania zainstalowanych już pamięci</w:t>
                  </w:r>
                </w:p>
              </w:tc>
            </w:tr>
            <w:tr w:rsidR="006914B8" w:rsidRPr="006914B8" w14:paraId="6DDE1A65" w14:textId="77777777" w:rsidTr="006914B8">
              <w:trPr>
                <w:trHeight w:val="288"/>
              </w:trPr>
              <w:tc>
                <w:tcPr>
                  <w:tcW w:w="16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6C71D5" w14:textId="77777777" w:rsidR="006914B8" w:rsidRPr="006914B8" w:rsidRDefault="006914B8" w:rsidP="006914B8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 xml:space="preserve">dysk </w:t>
                  </w:r>
                  <w:proofErr w:type="spellStart"/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SSD</w:t>
                  </w:r>
                  <w:proofErr w:type="spellEnd"/>
                </w:p>
              </w:tc>
              <w:tc>
                <w:tcPr>
                  <w:tcW w:w="6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C57C2EF" w14:textId="77777777" w:rsidR="006914B8" w:rsidRPr="006914B8" w:rsidRDefault="006914B8" w:rsidP="006914B8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proofErr w:type="spellStart"/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SSD</w:t>
                  </w:r>
                  <w:proofErr w:type="spellEnd"/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 xml:space="preserve"> 512 GB </w:t>
                  </w:r>
                </w:p>
              </w:tc>
            </w:tr>
            <w:tr w:rsidR="006914B8" w:rsidRPr="006914B8" w14:paraId="7472B716" w14:textId="77777777" w:rsidTr="006914B8">
              <w:trPr>
                <w:trHeight w:val="288"/>
              </w:trPr>
              <w:tc>
                <w:tcPr>
                  <w:tcW w:w="16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A79125" w14:textId="77777777" w:rsidR="006914B8" w:rsidRPr="006914B8" w:rsidRDefault="006914B8" w:rsidP="006914B8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 xml:space="preserve"> karta graficzna </w:t>
                  </w:r>
                </w:p>
              </w:tc>
              <w:tc>
                <w:tcPr>
                  <w:tcW w:w="6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3782D68" w14:textId="77777777" w:rsidR="006914B8" w:rsidRPr="006914B8" w:rsidRDefault="006914B8" w:rsidP="006914B8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 xml:space="preserve">zintegrowana z płytą główną </w:t>
                  </w:r>
                </w:p>
              </w:tc>
            </w:tr>
            <w:tr w:rsidR="006914B8" w:rsidRPr="006914B8" w14:paraId="14730F56" w14:textId="77777777" w:rsidTr="006914B8">
              <w:trPr>
                <w:trHeight w:val="288"/>
              </w:trPr>
              <w:tc>
                <w:tcPr>
                  <w:tcW w:w="16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E6ABB1" w14:textId="77777777" w:rsidR="006914B8" w:rsidRPr="006914B8" w:rsidRDefault="006914B8" w:rsidP="006914B8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karta dźwiękowa</w:t>
                  </w:r>
                </w:p>
              </w:tc>
              <w:tc>
                <w:tcPr>
                  <w:tcW w:w="6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F55AA4C" w14:textId="77777777" w:rsidR="006914B8" w:rsidRPr="006914B8" w:rsidRDefault="006914B8" w:rsidP="006914B8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zintegrowana z płytą główną</w:t>
                  </w:r>
                </w:p>
              </w:tc>
            </w:tr>
            <w:tr w:rsidR="006914B8" w:rsidRPr="006914B8" w14:paraId="2D3FE5BA" w14:textId="77777777" w:rsidTr="006914B8">
              <w:trPr>
                <w:trHeight w:val="288"/>
              </w:trPr>
              <w:tc>
                <w:tcPr>
                  <w:tcW w:w="1609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20151C" w14:textId="77777777" w:rsidR="006914B8" w:rsidRPr="006914B8" w:rsidRDefault="006914B8" w:rsidP="006914B8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obudowa</w:t>
                  </w:r>
                </w:p>
              </w:tc>
              <w:tc>
                <w:tcPr>
                  <w:tcW w:w="6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2D695DB" w14:textId="77777777" w:rsidR="006914B8" w:rsidRPr="006914B8" w:rsidRDefault="006914B8" w:rsidP="006914B8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Obudowa jednostki centralnej: przystosowana do pracy w układzie pionowym.</w:t>
                  </w:r>
                </w:p>
              </w:tc>
            </w:tr>
            <w:tr w:rsidR="006914B8" w:rsidRPr="006914B8" w14:paraId="19363805" w14:textId="77777777" w:rsidTr="006914B8">
              <w:trPr>
                <w:trHeight w:val="288"/>
              </w:trPr>
              <w:tc>
                <w:tcPr>
                  <w:tcW w:w="160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75CCB18" w14:textId="77777777" w:rsidR="006914B8" w:rsidRPr="006914B8" w:rsidRDefault="006914B8" w:rsidP="006914B8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</w:p>
              </w:tc>
              <w:tc>
                <w:tcPr>
                  <w:tcW w:w="6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DE805E1" w14:textId="77777777" w:rsidR="006914B8" w:rsidRPr="006914B8" w:rsidRDefault="006914B8" w:rsidP="006914B8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w frontowej części obudowy min. 2 złącza USB</w:t>
                  </w:r>
                </w:p>
              </w:tc>
            </w:tr>
            <w:tr w:rsidR="006914B8" w:rsidRPr="006914B8" w14:paraId="2FEAD552" w14:textId="77777777" w:rsidTr="006914B8">
              <w:trPr>
                <w:trHeight w:val="408"/>
              </w:trPr>
              <w:tc>
                <w:tcPr>
                  <w:tcW w:w="16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0FE2E5" w14:textId="77777777" w:rsidR="006914B8" w:rsidRPr="006914B8" w:rsidRDefault="006914B8" w:rsidP="006914B8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zasilacz</w:t>
                  </w:r>
                </w:p>
              </w:tc>
              <w:tc>
                <w:tcPr>
                  <w:tcW w:w="6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80452F" w14:textId="77777777" w:rsidR="006914B8" w:rsidRPr="006914B8" w:rsidRDefault="006914B8" w:rsidP="006914B8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 xml:space="preserve">jednostka centralna komputera musi być wyposażona w zasilacz przeznaczony do pracy z siecią energetyczną o parametrach AC 230 V, 50 </w:t>
                  </w:r>
                  <w:proofErr w:type="spellStart"/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Hz</w:t>
                  </w:r>
                  <w:proofErr w:type="spellEnd"/>
                </w:p>
              </w:tc>
            </w:tr>
            <w:tr w:rsidR="006914B8" w:rsidRPr="006914B8" w14:paraId="631490F7" w14:textId="77777777" w:rsidTr="006914B8">
              <w:trPr>
                <w:trHeight w:val="408"/>
              </w:trPr>
              <w:tc>
                <w:tcPr>
                  <w:tcW w:w="16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067BEF" w14:textId="77777777" w:rsidR="006914B8" w:rsidRPr="006914B8" w:rsidRDefault="006914B8" w:rsidP="006914B8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sieci</w:t>
                  </w:r>
                </w:p>
              </w:tc>
              <w:tc>
                <w:tcPr>
                  <w:tcW w:w="6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CD752A" w14:textId="77777777" w:rsidR="006914B8" w:rsidRPr="006914B8" w:rsidRDefault="006914B8" w:rsidP="006914B8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 xml:space="preserve">LAN: karta sieciowa Ethernet 10/100/1000 </w:t>
                  </w:r>
                  <w:proofErr w:type="spellStart"/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Mbit</w:t>
                  </w:r>
                  <w:proofErr w:type="spellEnd"/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 xml:space="preserve">/s zintegrowana z płytą główną, gniazdo RJ-45, ponadto wewnętrzna wifi </w:t>
                  </w:r>
                  <w:proofErr w:type="spellStart"/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pci</w:t>
                  </w:r>
                  <w:proofErr w:type="spellEnd"/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/</w:t>
                  </w:r>
                  <w:proofErr w:type="spellStart"/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pci</w:t>
                  </w:r>
                  <w:proofErr w:type="spellEnd"/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 xml:space="preserve">-e, standard: </w:t>
                  </w:r>
                  <w:proofErr w:type="spellStart"/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IEEE</w:t>
                  </w:r>
                  <w:proofErr w:type="spellEnd"/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 xml:space="preserve"> 802.11 b/g/n, maks. szybkość transmisji danych: 150 </w:t>
                  </w:r>
                  <w:proofErr w:type="spellStart"/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Mbps</w:t>
                  </w:r>
                  <w:proofErr w:type="spellEnd"/>
                </w:p>
              </w:tc>
            </w:tr>
            <w:tr w:rsidR="006914B8" w:rsidRPr="006914B8" w14:paraId="57E2A8E8" w14:textId="77777777" w:rsidTr="006914B8">
              <w:trPr>
                <w:trHeight w:val="288"/>
              </w:trPr>
              <w:tc>
                <w:tcPr>
                  <w:tcW w:w="16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0A433A" w14:textId="77777777" w:rsidR="006914B8" w:rsidRPr="006914B8" w:rsidRDefault="006914B8" w:rsidP="006914B8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napęd DVD</w:t>
                  </w:r>
                </w:p>
              </w:tc>
              <w:tc>
                <w:tcPr>
                  <w:tcW w:w="6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FC1C656" w14:textId="77777777" w:rsidR="006914B8" w:rsidRPr="006914B8" w:rsidRDefault="006914B8" w:rsidP="006914B8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brak</w:t>
                  </w:r>
                </w:p>
              </w:tc>
            </w:tr>
            <w:tr w:rsidR="006914B8" w:rsidRPr="006914B8" w14:paraId="41ECE521" w14:textId="77777777" w:rsidTr="006914B8">
              <w:trPr>
                <w:trHeight w:val="288"/>
              </w:trPr>
              <w:tc>
                <w:tcPr>
                  <w:tcW w:w="16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76BA0D" w14:textId="77777777" w:rsidR="006914B8" w:rsidRPr="006914B8" w:rsidRDefault="006914B8" w:rsidP="006914B8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system operacyjny</w:t>
                  </w:r>
                </w:p>
              </w:tc>
              <w:tc>
                <w:tcPr>
                  <w:tcW w:w="6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ECC6289" w14:textId="77777777" w:rsidR="006914B8" w:rsidRPr="006914B8" w:rsidRDefault="006914B8" w:rsidP="006914B8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brak</w:t>
                  </w:r>
                </w:p>
              </w:tc>
            </w:tr>
            <w:tr w:rsidR="006914B8" w:rsidRPr="006914B8" w14:paraId="188608D2" w14:textId="77777777" w:rsidTr="006914B8">
              <w:trPr>
                <w:trHeight w:val="288"/>
              </w:trPr>
              <w:tc>
                <w:tcPr>
                  <w:tcW w:w="16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1F0824" w14:textId="77777777" w:rsidR="006914B8" w:rsidRPr="006914B8" w:rsidRDefault="006914B8" w:rsidP="006914B8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klawiatura</w:t>
                  </w:r>
                </w:p>
              </w:tc>
              <w:tc>
                <w:tcPr>
                  <w:tcW w:w="6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9882F29" w14:textId="77777777" w:rsidR="006914B8" w:rsidRPr="006914B8" w:rsidRDefault="006914B8" w:rsidP="006914B8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 xml:space="preserve">przewodowa </w:t>
                  </w:r>
                  <w:proofErr w:type="spellStart"/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QWERTY</w:t>
                  </w:r>
                  <w:proofErr w:type="spellEnd"/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 xml:space="preserve"> USB wyposażona w min. 101 klawiszy, długość kabla minimum 135 cm</w:t>
                  </w:r>
                </w:p>
              </w:tc>
            </w:tr>
            <w:tr w:rsidR="006914B8" w:rsidRPr="006914B8" w14:paraId="74212C24" w14:textId="77777777" w:rsidTr="006914B8">
              <w:trPr>
                <w:trHeight w:val="408"/>
              </w:trPr>
              <w:tc>
                <w:tcPr>
                  <w:tcW w:w="16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0D1A5B" w14:textId="77777777" w:rsidR="006914B8" w:rsidRPr="006914B8" w:rsidRDefault="006914B8" w:rsidP="006914B8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mysz</w:t>
                  </w:r>
                </w:p>
              </w:tc>
              <w:tc>
                <w:tcPr>
                  <w:tcW w:w="6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6B90C7F" w14:textId="77777777" w:rsidR="006914B8" w:rsidRPr="006914B8" w:rsidRDefault="006914B8" w:rsidP="006914B8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optyczna przewodowa USB z minimum dwoma klawiszami oraz rolką (</w:t>
                  </w:r>
                  <w:proofErr w:type="spellStart"/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scroll</w:t>
                  </w:r>
                  <w:proofErr w:type="spellEnd"/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), długość kabla minimum 135 cm</w:t>
                  </w:r>
                </w:p>
              </w:tc>
            </w:tr>
            <w:tr w:rsidR="006914B8" w:rsidRPr="006914B8" w14:paraId="4F5A3139" w14:textId="77777777" w:rsidTr="00475317">
              <w:trPr>
                <w:trHeight w:val="288"/>
              </w:trPr>
              <w:tc>
                <w:tcPr>
                  <w:tcW w:w="1609" w:type="dxa"/>
                  <w:vMerge w:val="restart"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1933C4" w14:textId="77777777" w:rsidR="006914B8" w:rsidRPr="006914B8" w:rsidRDefault="006914B8" w:rsidP="006914B8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złącza i interfejsy</w:t>
                  </w:r>
                </w:p>
                <w:p w14:paraId="7EE3CBBA" w14:textId="77777777" w:rsidR="006914B8" w:rsidRPr="006914B8" w:rsidRDefault="006914B8" w:rsidP="006914B8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 </w:t>
                  </w:r>
                </w:p>
                <w:p w14:paraId="37A75046" w14:textId="040BA37F" w:rsidR="006914B8" w:rsidRPr="006914B8" w:rsidRDefault="006914B8" w:rsidP="006914B8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 </w:t>
                  </w:r>
                </w:p>
              </w:tc>
              <w:tc>
                <w:tcPr>
                  <w:tcW w:w="6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8BF5630" w14:textId="77777777" w:rsidR="006914B8" w:rsidRPr="006914B8" w:rsidRDefault="006914B8" w:rsidP="006914B8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min. 4 porty USB, w tym min. 2 porty USB 3.0</w:t>
                  </w:r>
                </w:p>
              </w:tc>
            </w:tr>
            <w:tr w:rsidR="006914B8" w:rsidRPr="006914B8" w14:paraId="030490E7" w14:textId="77777777" w:rsidTr="00475317">
              <w:trPr>
                <w:trHeight w:val="288"/>
              </w:trPr>
              <w:tc>
                <w:tcPr>
                  <w:tcW w:w="16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1F43FA" w14:textId="1B9C11DC" w:rsidR="006914B8" w:rsidRPr="006914B8" w:rsidRDefault="006914B8" w:rsidP="006914B8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</w:p>
              </w:tc>
              <w:tc>
                <w:tcPr>
                  <w:tcW w:w="6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47FB9B8" w14:textId="77777777" w:rsidR="006914B8" w:rsidRPr="006914B8" w:rsidRDefault="006914B8" w:rsidP="006914B8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min. 2 porty USB z przodu obudowy</w:t>
                  </w:r>
                </w:p>
              </w:tc>
            </w:tr>
            <w:tr w:rsidR="006914B8" w:rsidRPr="006914B8" w14:paraId="180C059B" w14:textId="77777777" w:rsidTr="00475317">
              <w:trPr>
                <w:trHeight w:val="288"/>
              </w:trPr>
              <w:tc>
                <w:tcPr>
                  <w:tcW w:w="160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37A537" w14:textId="59AB789E" w:rsidR="006914B8" w:rsidRPr="006914B8" w:rsidRDefault="006914B8" w:rsidP="006914B8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</w:p>
              </w:tc>
              <w:tc>
                <w:tcPr>
                  <w:tcW w:w="6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ECA0AC5" w14:textId="77777777" w:rsidR="006914B8" w:rsidRPr="006914B8" w:rsidRDefault="006914B8" w:rsidP="006914B8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D-</w:t>
                  </w:r>
                  <w:proofErr w:type="spellStart"/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Sub</w:t>
                  </w:r>
                  <w:proofErr w:type="spellEnd"/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 xml:space="preserve"> (</w:t>
                  </w:r>
                  <w:proofErr w:type="spellStart"/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VGA</w:t>
                  </w:r>
                  <w:proofErr w:type="spellEnd"/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 xml:space="preserve">), </w:t>
                  </w:r>
                  <w:proofErr w:type="spellStart"/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HDMI</w:t>
                  </w:r>
                  <w:proofErr w:type="spellEnd"/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, RJ-45, wejście i wyjście audio</w:t>
                  </w:r>
                </w:p>
              </w:tc>
            </w:tr>
            <w:tr w:rsidR="006914B8" w:rsidRPr="006914B8" w14:paraId="70EC0DFC" w14:textId="77777777" w:rsidTr="006914B8">
              <w:trPr>
                <w:trHeight w:val="408"/>
              </w:trPr>
              <w:tc>
                <w:tcPr>
                  <w:tcW w:w="16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3FBD37" w14:textId="77777777" w:rsidR="006914B8" w:rsidRPr="006914B8" w:rsidRDefault="006914B8" w:rsidP="006914B8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monitor</w:t>
                  </w:r>
                </w:p>
              </w:tc>
              <w:tc>
                <w:tcPr>
                  <w:tcW w:w="6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84A9968" w14:textId="77777777" w:rsidR="006914B8" w:rsidRPr="006914B8" w:rsidRDefault="006914B8" w:rsidP="006914B8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 xml:space="preserve">monitor 23,6", jasność min. 250 cd/m2, czas reakcji min. 6 </w:t>
                  </w:r>
                  <w:proofErr w:type="gramStart"/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ms,  min.</w:t>
                  </w:r>
                  <w:proofErr w:type="gramEnd"/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 xml:space="preserve"> 1x port D-</w:t>
                  </w:r>
                  <w:proofErr w:type="spellStart"/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Sub</w:t>
                  </w:r>
                  <w:proofErr w:type="spellEnd"/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 xml:space="preserve"> oraz </w:t>
                  </w:r>
                  <w:proofErr w:type="spellStart"/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HDMI</w:t>
                  </w:r>
                  <w:proofErr w:type="spellEnd"/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 xml:space="preserve">, wbudowane głośniki,  rozdzielczość Full </w:t>
                  </w:r>
                  <w:proofErr w:type="spellStart"/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HD</w:t>
                  </w:r>
                  <w:proofErr w:type="spellEnd"/>
                </w:p>
              </w:tc>
            </w:tr>
          </w:tbl>
          <w:p w14:paraId="7019AF49" w14:textId="4A2DABDC" w:rsidR="00E019AF" w:rsidRDefault="00E019AF" w:rsidP="00E019AF">
            <w:pPr>
              <w:pStyle w:val="Zwykytekst"/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</w:p>
          <w:p w14:paraId="3EB777F5" w14:textId="31261233" w:rsidR="00737FFA" w:rsidRPr="006914B8" w:rsidRDefault="00E019AF" w:rsidP="00E019AF">
            <w:pPr>
              <w:pStyle w:val="Zwykytekst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914B8">
              <w:rPr>
                <w:rFonts w:asciiTheme="minorHAnsi" w:hAnsiTheme="minorHAnsi" w:cstheme="minorHAnsi"/>
                <w:sz w:val="22"/>
                <w:szCs w:val="22"/>
              </w:rPr>
              <w:t xml:space="preserve">Minimalny okres gwarancji: 2 lata </w:t>
            </w:r>
            <w:r w:rsidRPr="006914B8">
              <w:rPr>
                <w:rFonts w:asciiTheme="minorHAnsi" w:hAnsiTheme="minorHAnsi" w:cstheme="minorHAnsi"/>
                <w:i/>
                <w:sz w:val="22"/>
                <w:szCs w:val="22"/>
              </w:rPr>
              <w:t>(kryterium oceny)</w:t>
            </w:r>
          </w:p>
        </w:tc>
      </w:tr>
      <w:tr w:rsidR="005A0B39" w:rsidRPr="00D9623D" w14:paraId="2B80163A" w14:textId="77777777" w:rsidTr="006D7E84">
        <w:tc>
          <w:tcPr>
            <w:tcW w:w="513" w:type="pct"/>
            <w:shd w:val="clear" w:color="auto" w:fill="EAF1DD" w:themeFill="accent3" w:themeFillTint="33"/>
          </w:tcPr>
          <w:p w14:paraId="5092D95B" w14:textId="77777777" w:rsidR="005A0B39" w:rsidRPr="00D9623D" w:rsidRDefault="005A0B39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2"/>
                <w:szCs w:val="24"/>
              </w:rPr>
            </w:pPr>
            <w:r w:rsidRPr="00D9623D">
              <w:rPr>
                <w:rFonts w:asciiTheme="minorHAnsi" w:hAnsiTheme="minorHAnsi" w:cstheme="minorHAnsi"/>
                <w:b/>
                <w:sz w:val="22"/>
                <w:szCs w:val="24"/>
              </w:rPr>
              <w:t>2</w:t>
            </w:r>
          </w:p>
        </w:tc>
        <w:tc>
          <w:tcPr>
            <w:tcW w:w="4487" w:type="pct"/>
            <w:shd w:val="clear" w:color="auto" w:fill="EAF1DD" w:themeFill="accent3" w:themeFillTint="33"/>
          </w:tcPr>
          <w:p w14:paraId="2A83F8FD" w14:textId="4A19EDF6" w:rsidR="00A83647" w:rsidRPr="00A83647" w:rsidRDefault="006D7E84" w:rsidP="00A83647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K</w:t>
            </w:r>
            <w:r w:rsidRPr="006D7E84">
              <w:rPr>
                <w:rFonts w:asciiTheme="minorHAnsi" w:hAnsiTheme="minorHAnsi" w:cstheme="minorHAnsi"/>
                <w:b/>
              </w:rPr>
              <w:t>omputer stacjonarn</w:t>
            </w:r>
            <w:r>
              <w:rPr>
                <w:rFonts w:asciiTheme="minorHAnsi" w:hAnsiTheme="minorHAnsi" w:cstheme="minorHAnsi"/>
                <w:b/>
              </w:rPr>
              <w:t>y</w:t>
            </w:r>
            <w:r w:rsidRPr="006D7E84">
              <w:rPr>
                <w:rFonts w:asciiTheme="minorHAnsi" w:hAnsiTheme="minorHAnsi" w:cstheme="minorHAnsi"/>
                <w:b/>
              </w:rPr>
              <w:t xml:space="preserve"> z RAM 32GB z dyskiem </w:t>
            </w:r>
            <w:proofErr w:type="spellStart"/>
            <w:r w:rsidRPr="006D7E84">
              <w:rPr>
                <w:rFonts w:asciiTheme="minorHAnsi" w:hAnsiTheme="minorHAnsi" w:cstheme="minorHAnsi"/>
                <w:b/>
              </w:rPr>
              <w:t>SDD</w:t>
            </w:r>
            <w:proofErr w:type="spellEnd"/>
            <w:r w:rsidRPr="006D7E84">
              <w:rPr>
                <w:rFonts w:asciiTheme="minorHAnsi" w:hAnsiTheme="minorHAnsi" w:cstheme="minorHAnsi"/>
                <w:b/>
              </w:rPr>
              <w:t xml:space="preserve"> i </w:t>
            </w:r>
            <w:proofErr w:type="spellStart"/>
            <w:r w:rsidRPr="006D7E84">
              <w:rPr>
                <w:rFonts w:asciiTheme="minorHAnsi" w:hAnsiTheme="minorHAnsi" w:cstheme="minorHAnsi"/>
                <w:b/>
              </w:rPr>
              <w:t>HDD</w:t>
            </w:r>
            <w:proofErr w:type="spellEnd"/>
            <w:r w:rsidRPr="006D7E84">
              <w:rPr>
                <w:rFonts w:asciiTheme="minorHAnsi" w:hAnsiTheme="minorHAnsi" w:cstheme="minorHAnsi"/>
                <w:b/>
              </w:rPr>
              <w:t xml:space="preserve"> </w:t>
            </w:r>
            <w:r w:rsidR="00A83647">
              <w:rPr>
                <w:rFonts w:asciiTheme="minorHAnsi" w:hAnsiTheme="minorHAnsi" w:cstheme="minorHAnsi"/>
                <w:b/>
              </w:rPr>
              <w:t xml:space="preserve">– </w:t>
            </w:r>
            <w:r>
              <w:rPr>
                <w:rFonts w:asciiTheme="minorHAnsi" w:hAnsiTheme="minorHAnsi" w:cstheme="minorHAnsi"/>
                <w:b/>
              </w:rPr>
              <w:t>1</w:t>
            </w:r>
            <w:r w:rsidR="00A83647">
              <w:rPr>
                <w:rFonts w:asciiTheme="minorHAnsi" w:hAnsiTheme="minorHAnsi" w:cstheme="minorHAnsi"/>
                <w:b/>
              </w:rPr>
              <w:t xml:space="preserve"> szt.</w:t>
            </w:r>
            <w:r w:rsidR="00D70A32">
              <w:rPr>
                <w:rFonts w:asciiTheme="minorHAnsi" w:hAnsiTheme="minorHAnsi" w:cstheme="minorHAnsi"/>
                <w:b/>
              </w:rPr>
              <w:t xml:space="preserve"> </w:t>
            </w:r>
            <w:r w:rsidR="00D70A32">
              <w:rPr>
                <w:rFonts w:asciiTheme="minorHAnsi" w:hAnsiTheme="minorHAnsi" w:cstheme="minorHAnsi"/>
                <w:b/>
              </w:rPr>
              <w:br/>
            </w:r>
            <w:bookmarkStart w:id="0" w:name="_GoBack"/>
            <w:bookmarkEnd w:id="0"/>
            <w:r w:rsidR="00D70A32">
              <w:rPr>
                <w:rFonts w:asciiTheme="minorHAnsi" w:hAnsiTheme="minorHAnsi" w:cstheme="minorHAnsi"/>
                <w:b/>
              </w:rPr>
              <w:t>(bez monitora)</w:t>
            </w:r>
          </w:p>
          <w:p w14:paraId="250A70D9" w14:textId="2D509C4D" w:rsidR="006D7E84" w:rsidRDefault="006D7E84" w:rsidP="00E019AF">
            <w:pPr>
              <w:pStyle w:val="Zwykytekst"/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</w:p>
          <w:tbl>
            <w:tblPr>
              <w:tblW w:w="8319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999"/>
              <w:gridCol w:w="3320"/>
            </w:tblGrid>
            <w:tr w:rsidR="006914B8" w:rsidRPr="006914B8" w14:paraId="1F1A63C1" w14:textId="77777777" w:rsidTr="00E44048">
              <w:trPr>
                <w:trHeight w:val="288"/>
              </w:trPr>
              <w:tc>
                <w:tcPr>
                  <w:tcW w:w="4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E6F249" w14:textId="77777777" w:rsidR="006914B8" w:rsidRPr="006914B8" w:rsidRDefault="006914B8" w:rsidP="006914B8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pamięć RAM</w:t>
                  </w:r>
                </w:p>
              </w:tc>
              <w:tc>
                <w:tcPr>
                  <w:tcW w:w="33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CE9C43F" w14:textId="77777777" w:rsidR="006914B8" w:rsidRPr="006914B8" w:rsidRDefault="006914B8" w:rsidP="006914B8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32 GB</w:t>
                  </w:r>
                </w:p>
              </w:tc>
            </w:tr>
            <w:tr w:rsidR="006914B8" w:rsidRPr="006914B8" w14:paraId="2CB03C3D" w14:textId="77777777" w:rsidTr="00E44048">
              <w:trPr>
                <w:trHeight w:val="288"/>
              </w:trPr>
              <w:tc>
                <w:tcPr>
                  <w:tcW w:w="49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71A5CC" w14:textId="77777777" w:rsidR="006914B8" w:rsidRPr="006914B8" w:rsidRDefault="006914B8" w:rsidP="006914B8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wydajność procesora wg testu Pass Mark</w:t>
                  </w:r>
                </w:p>
              </w:tc>
              <w:tc>
                <w:tcPr>
                  <w:tcW w:w="3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F27646" w14:textId="77777777" w:rsidR="006914B8" w:rsidRPr="006914B8" w:rsidRDefault="006914B8" w:rsidP="006914B8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 xml:space="preserve">min. 25000 pkt </w:t>
                  </w:r>
                </w:p>
              </w:tc>
            </w:tr>
            <w:tr w:rsidR="006914B8" w:rsidRPr="006914B8" w14:paraId="35D450CF" w14:textId="77777777" w:rsidTr="00E44048">
              <w:trPr>
                <w:trHeight w:val="288"/>
              </w:trPr>
              <w:tc>
                <w:tcPr>
                  <w:tcW w:w="49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03BDB7" w14:textId="77777777" w:rsidR="006914B8" w:rsidRPr="006914B8" w:rsidRDefault="006914B8" w:rsidP="006914B8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ilość rdzeni procesora</w:t>
                  </w:r>
                </w:p>
              </w:tc>
              <w:tc>
                <w:tcPr>
                  <w:tcW w:w="3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A91C8E2" w14:textId="77777777" w:rsidR="006914B8" w:rsidRPr="006914B8" w:rsidRDefault="006914B8" w:rsidP="006914B8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8</w:t>
                  </w:r>
                </w:p>
              </w:tc>
            </w:tr>
            <w:tr w:rsidR="006914B8" w:rsidRPr="006914B8" w14:paraId="0D73DB1D" w14:textId="77777777" w:rsidTr="00E44048">
              <w:trPr>
                <w:trHeight w:val="288"/>
              </w:trPr>
              <w:tc>
                <w:tcPr>
                  <w:tcW w:w="49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2CDA2C" w14:textId="77777777" w:rsidR="006914B8" w:rsidRPr="006914B8" w:rsidRDefault="006914B8" w:rsidP="006914B8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ilość wątków procesora</w:t>
                  </w:r>
                </w:p>
              </w:tc>
              <w:tc>
                <w:tcPr>
                  <w:tcW w:w="3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CBA985C" w14:textId="77777777" w:rsidR="006914B8" w:rsidRPr="006914B8" w:rsidRDefault="006914B8" w:rsidP="006914B8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16</w:t>
                  </w:r>
                </w:p>
              </w:tc>
            </w:tr>
            <w:tr w:rsidR="006914B8" w:rsidRPr="006914B8" w14:paraId="725D3B80" w14:textId="77777777" w:rsidTr="00E44048">
              <w:trPr>
                <w:trHeight w:val="288"/>
              </w:trPr>
              <w:tc>
                <w:tcPr>
                  <w:tcW w:w="49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A9AB46" w14:textId="77777777" w:rsidR="006914B8" w:rsidRPr="006914B8" w:rsidRDefault="006914B8" w:rsidP="006914B8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lastRenderedPageBreak/>
                    <w:t xml:space="preserve">wydajność procesora </w:t>
                  </w:r>
                  <w:proofErr w:type="spellStart"/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GPU</w:t>
                  </w:r>
                  <w:proofErr w:type="spellEnd"/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 xml:space="preserve"> wg testu Pass Mark G3D</w:t>
                  </w:r>
                </w:p>
              </w:tc>
              <w:tc>
                <w:tcPr>
                  <w:tcW w:w="3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81C57B2" w14:textId="77777777" w:rsidR="006914B8" w:rsidRPr="006914B8" w:rsidRDefault="006914B8" w:rsidP="006914B8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 xml:space="preserve">min. 15000 pkt </w:t>
                  </w:r>
                </w:p>
              </w:tc>
            </w:tr>
            <w:tr w:rsidR="006914B8" w:rsidRPr="006914B8" w14:paraId="527F1535" w14:textId="77777777" w:rsidTr="00E44048">
              <w:trPr>
                <w:trHeight w:val="288"/>
              </w:trPr>
              <w:tc>
                <w:tcPr>
                  <w:tcW w:w="49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C096CE" w14:textId="77777777" w:rsidR="006914B8" w:rsidRPr="006914B8" w:rsidRDefault="006914B8" w:rsidP="006914B8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ilość pamięci RAM chipsetu graficznego</w:t>
                  </w:r>
                </w:p>
              </w:tc>
              <w:tc>
                <w:tcPr>
                  <w:tcW w:w="3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0666009" w14:textId="77777777" w:rsidR="006914B8" w:rsidRPr="006914B8" w:rsidRDefault="006914B8" w:rsidP="006914B8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8 GB</w:t>
                  </w:r>
                </w:p>
              </w:tc>
            </w:tr>
            <w:tr w:rsidR="006914B8" w:rsidRPr="006914B8" w14:paraId="260340E7" w14:textId="77777777" w:rsidTr="00E44048">
              <w:trPr>
                <w:trHeight w:val="288"/>
              </w:trPr>
              <w:tc>
                <w:tcPr>
                  <w:tcW w:w="49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5D6738" w14:textId="77777777" w:rsidR="006914B8" w:rsidRPr="006914B8" w:rsidRDefault="006914B8" w:rsidP="006914B8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 xml:space="preserve">dysk </w:t>
                  </w:r>
                  <w:proofErr w:type="spellStart"/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SSD</w:t>
                  </w:r>
                  <w:proofErr w:type="spellEnd"/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 xml:space="preserve"> M.2 </w:t>
                  </w:r>
                  <w:proofErr w:type="spellStart"/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PCIe</w:t>
                  </w:r>
                  <w:proofErr w:type="spellEnd"/>
                </w:p>
              </w:tc>
              <w:tc>
                <w:tcPr>
                  <w:tcW w:w="3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A4DCECC" w14:textId="77777777" w:rsidR="006914B8" w:rsidRPr="006914B8" w:rsidRDefault="006914B8" w:rsidP="006914B8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1 TB</w:t>
                  </w:r>
                </w:p>
              </w:tc>
            </w:tr>
            <w:tr w:rsidR="006914B8" w:rsidRPr="006914B8" w14:paraId="30DFFA82" w14:textId="77777777" w:rsidTr="00E44048">
              <w:trPr>
                <w:trHeight w:val="288"/>
              </w:trPr>
              <w:tc>
                <w:tcPr>
                  <w:tcW w:w="49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DD9AC2" w14:textId="77777777" w:rsidR="006914B8" w:rsidRPr="006914B8" w:rsidRDefault="006914B8" w:rsidP="006914B8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 xml:space="preserve">dysk </w:t>
                  </w:r>
                  <w:proofErr w:type="spellStart"/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HDD</w:t>
                  </w:r>
                  <w:proofErr w:type="spellEnd"/>
                </w:p>
              </w:tc>
              <w:tc>
                <w:tcPr>
                  <w:tcW w:w="3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186F134" w14:textId="77777777" w:rsidR="006914B8" w:rsidRPr="006914B8" w:rsidRDefault="006914B8" w:rsidP="006914B8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2 TB</w:t>
                  </w:r>
                </w:p>
              </w:tc>
            </w:tr>
            <w:tr w:rsidR="006914B8" w:rsidRPr="006914B8" w14:paraId="358FA2F7" w14:textId="77777777" w:rsidTr="00E44048">
              <w:trPr>
                <w:trHeight w:val="288"/>
              </w:trPr>
              <w:tc>
                <w:tcPr>
                  <w:tcW w:w="49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9A23EC" w14:textId="77777777" w:rsidR="006914B8" w:rsidRPr="006914B8" w:rsidRDefault="006914B8" w:rsidP="006914B8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karta sieciowa</w:t>
                  </w:r>
                </w:p>
              </w:tc>
              <w:tc>
                <w:tcPr>
                  <w:tcW w:w="3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360D9C9" w14:textId="77777777" w:rsidR="006914B8" w:rsidRPr="006914B8" w:rsidRDefault="006914B8" w:rsidP="006914B8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6914B8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10/100/1000</w:t>
                  </w:r>
                </w:p>
              </w:tc>
            </w:tr>
          </w:tbl>
          <w:p w14:paraId="0DA34EC0" w14:textId="77777777" w:rsidR="006D7E84" w:rsidRDefault="006D7E84" w:rsidP="00E019AF">
            <w:pPr>
              <w:pStyle w:val="Zwykytekst"/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</w:p>
          <w:p w14:paraId="7A65B93B" w14:textId="436CA200" w:rsidR="00E019AF" w:rsidRPr="00E019AF" w:rsidRDefault="00E019AF" w:rsidP="00E019AF">
            <w:pPr>
              <w:pStyle w:val="Zwykytekst"/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Minimalny okres gwarancji: 2 lata </w:t>
            </w:r>
            <w:r w:rsidR="006D7E84" w:rsidRPr="006D7E84">
              <w:rPr>
                <w:rFonts w:ascii="Arial" w:hAnsi="Arial" w:cs="Arial"/>
                <w:i/>
                <w:szCs w:val="22"/>
              </w:rPr>
              <w:t>(kryterium oceny)</w:t>
            </w:r>
          </w:p>
        </w:tc>
      </w:tr>
      <w:tr w:rsidR="006D7E84" w:rsidRPr="00D9623D" w14:paraId="570D6169" w14:textId="77777777" w:rsidTr="006D7E84">
        <w:tc>
          <w:tcPr>
            <w:tcW w:w="513" w:type="pct"/>
            <w:shd w:val="clear" w:color="auto" w:fill="F4EEBE"/>
          </w:tcPr>
          <w:p w14:paraId="6624FDFF" w14:textId="1A239E30" w:rsidR="006D7E84" w:rsidRPr="00D9623D" w:rsidRDefault="006D7E84" w:rsidP="006D7E84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2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4"/>
              </w:rPr>
              <w:lastRenderedPageBreak/>
              <w:t>3</w:t>
            </w:r>
          </w:p>
        </w:tc>
        <w:tc>
          <w:tcPr>
            <w:tcW w:w="4487" w:type="pct"/>
            <w:shd w:val="clear" w:color="auto" w:fill="F4EEBE"/>
          </w:tcPr>
          <w:p w14:paraId="30EA8A1C" w14:textId="010C4523" w:rsidR="006D7E84" w:rsidRPr="00A83647" w:rsidRDefault="006D7E84" w:rsidP="006D7E84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Komputer z monitorem 32” – 1 </w:t>
            </w:r>
            <w:proofErr w:type="spellStart"/>
            <w:r>
              <w:rPr>
                <w:rFonts w:asciiTheme="minorHAnsi" w:hAnsiTheme="minorHAnsi" w:cstheme="minorHAnsi"/>
                <w:b/>
              </w:rPr>
              <w:t>kpl</w:t>
            </w:r>
            <w:proofErr w:type="spellEnd"/>
            <w:r>
              <w:rPr>
                <w:rFonts w:asciiTheme="minorHAnsi" w:hAnsiTheme="minorHAnsi" w:cstheme="minorHAnsi"/>
                <w:b/>
              </w:rPr>
              <w:t>.</w:t>
            </w:r>
          </w:p>
          <w:tbl>
            <w:tblPr>
              <w:tblW w:w="775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432"/>
              <w:gridCol w:w="3320"/>
            </w:tblGrid>
            <w:tr w:rsidR="00BB02E1" w:rsidRPr="00BB02E1" w14:paraId="4177BB1D" w14:textId="77777777" w:rsidTr="00562425">
              <w:trPr>
                <w:trHeight w:val="288"/>
              </w:trPr>
              <w:tc>
                <w:tcPr>
                  <w:tcW w:w="44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F2FB75" w14:textId="77777777" w:rsidR="00BB02E1" w:rsidRPr="00BB02E1" w:rsidRDefault="00BB02E1" w:rsidP="00BB02E1">
                  <w:pPr>
                    <w:rPr>
                      <w:rFonts w:asciiTheme="minorHAnsi" w:hAnsiTheme="minorHAnsi" w:cstheme="minorHAnsi"/>
                      <w:b/>
                      <w:bCs/>
                      <w:color w:val="000000"/>
                      <w:szCs w:val="16"/>
                    </w:rPr>
                  </w:pPr>
                  <w:r w:rsidRPr="00BB02E1">
                    <w:rPr>
                      <w:rFonts w:asciiTheme="minorHAnsi" w:hAnsiTheme="minorHAnsi" w:cstheme="minorHAnsi"/>
                      <w:b/>
                      <w:bCs/>
                      <w:color w:val="000000"/>
                      <w:szCs w:val="16"/>
                    </w:rPr>
                    <w:t>Komputer:</w:t>
                  </w:r>
                </w:p>
              </w:tc>
              <w:tc>
                <w:tcPr>
                  <w:tcW w:w="3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9A59CA8" w14:textId="77777777" w:rsidR="00BB02E1" w:rsidRPr="00BB02E1" w:rsidRDefault="00BB02E1" w:rsidP="00BB02E1">
                  <w:pPr>
                    <w:rPr>
                      <w:rFonts w:asciiTheme="minorHAnsi" w:hAnsiTheme="minorHAnsi" w:cstheme="minorHAnsi"/>
                      <w:b/>
                      <w:bCs/>
                      <w:color w:val="000000"/>
                      <w:szCs w:val="16"/>
                    </w:rPr>
                  </w:pPr>
                </w:p>
              </w:tc>
            </w:tr>
            <w:tr w:rsidR="00BB02E1" w:rsidRPr="00BB02E1" w14:paraId="6DD96842" w14:textId="77777777" w:rsidTr="00562425">
              <w:trPr>
                <w:trHeight w:val="288"/>
              </w:trPr>
              <w:tc>
                <w:tcPr>
                  <w:tcW w:w="44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521876" w14:textId="77777777" w:rsidR="00BB02E1" w:rsidRPr="00BB02E1" w:rsidRDefault="00BB02E1" w:rsidP="00BB02E1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BB02E1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wydajność procesora CPU wg testu Pass Mark</w:t>
                  </w:r>
                </w:p>
              </w:tc>
              <w:tc>
                <w:tcPr>
                  <w:tcW w:w="33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D8120F0" w14:textId="77777777" w:rsidR="00BB02E1" w:rsidRPr="00BB02E1" w:rsidRDefault="00BB02E1" w:rsidP="00BB02E1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BB02E1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 xml:space="preserve">min. 21300 pkt </w:t>
                  </w:r>
                  <w:r w:rsidRPr="00BB02E1">
                    <w:rPr>
                      <w:rFonts w:asciiTheme="minorHAnsi" w:hAnsiTheme="minorHAnsi" w:cstheme="minorHAnsi"/>
                      <w:i/>
                      <w:iCs/>
                      <w:color w:val="000000"/>
                      <w:szCs w:val="16"/>
                    </w:rPr>
                    <w:t>(kryterium oceny)</w:t>
                  </w:r>
                </w:p>
              </w:tc>
            </w:tr>
            <w:tr w:rsidR="00BB02E1" w:rsidRPr="00BB02E1" w14:paraId="56A120E2" w14:textId="77777777" w:rsidTr="00562425">
              <w:trPr>
                <w:trHeight w:val="288"/>
              </w:trPr>
              <w:tc>
                <w:tcPr>
                  <w:tcW w:w="44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819A59" w14:textId="77777777" w:rsidR="00BB02E1" w:rsidRPr="00BB02E1" w:rsidRDefault="00BB02E1" w:rsidP="00BB02E1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BB02E1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pamięć RAM</w:t>
                  </w:r>
                </w:p>
              </w:tc>
              <w:tc>
                <w:tcPr>
                  <w:tcW w:w="3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F0B113D" w14:textId="77777777" w:rsidR="00BB02E1" w:rsidRPr="00BB02E1" w:rsidRDefault="00BB02E1" w:rsidP="00BB02E1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BB02E1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32 GB</w:t>
                  </w:r>
                </w:p>
              </w:tc>
            </w:tr>
            <w:tr w:rsidR="00BB02E1" w:rsidRPr="00BB02E1" w14:paraId="24ACC761" w14:textId="77777777" w:rsidTr="00562425">
              <w:trPr>
                <w:trHeight w:val="288"/>
              </w:trPr>
              <w:tc>
                <w:tcPr>
                  <w:tcW w:w="44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776221" w14:textId="77777777" w:rsidR="00BB02E1" w:rsidRPr="00BB02E1" w:rsidRDefault="00BB02E1" w:rsidP="00BB02E1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BB02E1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 xml:space="preserve">wydajność procesora </w:t>
                  </w:r>
                  <w:proofErr w:type="spellStart"/>
                  <w:r w:rsidRPr="00BB02E1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GPU</w:t>
                  </w:r>
                  <w:proofErr w:type="spellEnd"/>
                  <w:r w:rsidRPr="00BB02E1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 xml:space="preserve"> wg testu Pass Mark G3D</w:t>
                  </w:r>
                </w:p>
              </w:tc>
              <w:tc>
                <w:tcPr>
                  <w:tcW w:w="3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4FC78A2" w14:textId="77777777" w:rsidR="00BB02E1" w:rsidRPr="00BB02E1" w:rsidRDefault="00BB02E1" w:rsidP="00BB02E1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BB02E1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 xml:space="preserve">min. 20000 pkt </w:t>
                  </w:r>
                  <w:r w:rsidRPr="00BB02E1">
                    <w:rPr>
                      <w:rFonts w:asciiTheme="minorHAnsi" w:hAnsiTheme="minorHAnsi" w:cstheme="minorHAnsi"/>
                      <w:i/>
                      <w:iCs/>
                      <w:color w:val="000000"/>
                      <w:szCs w:val="16"/>
                    </w:rPr>
                    <w:t>(kryterium oceny)</w:t>
                  </w:r>
                </w:p>
              </w:tc>
            </w:tr>
            <w:tr w:rsidR="00BB02E1" w:rsidRPr="00BB02E1" w14:paraId="0A2786CE" w14:textId="77777777" w:rsidTr="00562425">
              <w:trPr>
                <w:trHeight w:val="288"/>
              </w:trPr>
              <w:tc>
                <w:tcPr>
                  <w:tcW w:w="44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6996A1" w14:textId="77777777" w:rsidR="00BB02E1" w:rsidRPr="00BB02E1" w:rsidRDefault="00BB02E1" w:rsidP="00BB02E1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BB02E1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 xml:space="preserve">Dysk </w:t>
                  </w:r>
                  <w:proofErr w:type="spellStart"/>
                  <w:r w:rsidRPr="00BB02E1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SSD</w:t>
                  </w:r>
                  <w:proofErr w:type="spellEnd"/>
                </w:p>
              </w:tc>
              <w:tc>
                <w:tcPr>
                  <w:tcW w:w="3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4C44F6A" w14:textId="77777777" w:rsidR="00BB02E1" w:rsidRPr="00BB02E1" w:rsidRDefault="00BB02E1" w:rsidP="00BB02E1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BB02E1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2 TB</w:t>
                  </w:r>
                </w:p>
              </w:tc>
            </w:tr>
            <w:tr w:rsidR="00BB02E1" w:rsidRPr="00BB02E1" w14:paraId="5298FFCE" w14:textId="77777777" w:rsidTr="00562425">
              <w:trPr>
                <w:trHeight w:val="288"/>
              </w:trPr>
              <w:tc>
                <w:tcPr>
                  <w:tcW w:w="44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6B3287" w14:textId="77777777" w:rsidR="00BB02E1" w:rsidRPr="00BB02E1" w:rsidRDefault="00BB02E1" w:rsidP="00BB02E1">
                  <w:pPr>
                    <w:rPr>
                      <w:rFonts w:asciiTheme="minorHAnsi" w:hAnsiTheme="minorHAnsi" w:cstheme="minorHAnsi"/>
                      <w:b/>
                      <w:bCs/>
                      <w:color w:val="000000"/>
                      <w:szCs w:val="16"/>
                    </w:rPr>
                  </w:pPr>
                  <w:r w:rsidRPr="00BB02E1">
                    <w:rPr>
                      <w:rFonts w:asciiTheme="minorHAnsi" w:hAnsiTheme="minorHAnsi" w:cstheme="minorHAnsi"/>
                      <w:b/>
                      <w:bCs/>
                      <w:color w:val="000000"/>
                      <w:szCs w:val="16"/>
                    </w:rPr>
                    <w:t>Monitor:</w:t>
                  </w:r>
                </w:p>
              </w:tc>
              <w:tc>
                <w:tcPr>
                  <w:tcW w:w="3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7E2689" w14:textId="320E3AFC" w:rsidR="00BB02E1" w:rsidRPr="00BB02E1" w:rsidRDefault="00562425" w:rsidP="00562425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 xml:space="preserve"> przekątna </w:t>
                  </w:r>
                  <w:r w:rsidR="00BB02E1" w:rsidRPr="00BB02E1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32"</w:t>
                  </w:r>
                </w:p>
              </w:tc>
            </w:tr>
            <w:tr w:rsidR="00BB02E1" w:rsidRPr="00BB02E1" w14:paraId="75C12847" w14:textId="77777777" w:rsidTr="00562425">
              <w:trPr>
                <w:trHeight w:val="288"/>
              </w:trPr>
              <w:tc>
                <w:tcPr>
                  <w:tcW w:w="44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9A57DA" w14:textId="77777777" w:rsidR="00BB02E1" w:rsidRPr="00BB02E1" w:rsidRDefault="00BB02E1" w:rsidP="00BB02E1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BB02E1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częstotliwość odświeżania</w:t>
                  </w:r>
                </w:p>
              </w:tc>
              <w:tc>
                <w:tcPr>
                  <w:tcW w:w="3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29341E" w14:textId="77777777" w:rsidR="00BB02E1" w:rsidRPr="00BB02E1" w:rsidRDefault="00BB02E1" w:rsidP="00BB02E1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BB02E1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 xml:space="preserve">minimum 75 </w:t>
                  </w:r>
                  <w:proofErr w:type="spellStart"/>
                  <w:r w:rsidRPr="00BB02E1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Hz</w:t>
                  </w:r>
                  <w:proofErr w:type="spellEnd"/>
                </w:p>
              </w:tc>
            </w:tr>
            <w:tr w:rsidR="00BB02E1" w:rsidRPr="00BB02E1" w14:paraId="01CF6BD0" w14:textId="77777777" w:rsidTr="00562425">
              <w:trPr>
                <w:trHeight w:val="288"/>
              </w:trPr>
              <w:tc>
                <w:tcPr>
                  <w:tcW w:w="44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3333A4" w14:textId="77777777" w:rsidR="00BB02E1" w:rsidRPr="00BB02E1" w:rsidRDefault="00BB02E1" w:rsidP="00BB02E1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BB02E1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matryca</w:t>
                  </w:r>
                </w:p>
              </w:tc>
              <w:tc>
                <w:tcPr>
                  <w:tcW w:w="3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D50DA31" w14:textId="77777777" w:rsidR="00BB02E1" w:rsidRPr="00BB02E1" w:rsidRDefault="00BB02E1" w:rsidP="00BB02E1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BB02E1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 xml:space="preserve">LED, </w:t>
                  </w:r>
                  <w:proofErr w:type="spellStart"/>
                  <w:r w:rsidRPr="00BB02E1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IPS</w:t>
                  </w:r>
                  <w:proofErr w:type="spellEnd"/>
                </w:p>
              </w:tc>
            </w:tr>
            <w:tr w:rsidR="00BB02E1" w:rsidRPr="00BB02E1" w14:paraId="1CBC8AE9" w14:textId="77777777" w:rsidTr="00562425">
              <w:trPr>
                <w:trHeight w:val="288"/>
              </w:trPr>
              <w:tc>
                <w:tcPr>
                  <w:tcW w:w="44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67AE28" w14:textId="77777777" w:rsidR="00BB02E1" w:rsidRPr="00BB02E1" w:rsidRDefault="00BB02E1" w:rsidP="00BB02E1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BB02E1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format</w:t>
                  </w:r>
                </w:p>
              </w:tc>
              <w:tc>
                <w:tcPr>
                  <w:tcW w:w="3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D90F2B9" w14:textId="77777777" w:rsidR="00BB02E1" w:rsidRPr="00BB02E1" w:rsidRDefault="00BB02E1" w:rsidP="00BB02E1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BB02E1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16:9</w:t>
                  </w:r>
                </w:p>
              </w:tc>
            </w:tr>
            <w:tr w:rsidR="00BB02E1" w:rsidRPr="00BB02E1" w14:paraId="2A970259" w14:textId="77777777" w:rsidTr="00562425">
              <w:trPr>
                <w:trHeight w:val="288"/>
              </w:trPr>
              <w:tc>
                <w:tcPr>
                  <w:tcW w:w="44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29CF1C" w14:textId="77777777" w:rsidR="00BB02E1" w:rsidRPr="00BB02E1" w:rsidRDefault="00BB02E1" w:rsidP="00BB02E1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BB02E1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rozdzielczość</w:t>
                  </w:r>
                </w:p>
              </w:tc>
              <w:tc>
                <w:tcPr>
                  <w:tcW w:w="3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6FB1D11" w14:textId="77777777" w:rsidR="00BB02E1" w:rsidRPr="00BB02E1" w:rsidRDefault="00BB02E1" w:rsidP="00BB02E1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BB02E1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minimum 1920 x 1080 (</w:t>
                  </w:r>
                  <w:proofErr w:type="spellStart"/>
                  <w:r w:rsidRPr="00BB02E1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FullHD</w:t>
                  </w:r>
                  <w:proofErr w:type="spellEnd"/>
                  <w:r w:rsidRPr="00BB02E1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)</w:t>
                  </w:r>
                </w:p>
              </w:tc>
            </w:tr>
            <w:tr w:rsidR="00BB02E1" w:rsidRPr="00BB02E1" w14:paraId="190FDB12" w14:textId="77777777" w:rsidTr="00562425">
              <w:trPr>
                <w:trHeight w:val="288"/>
              </w:trPr>
              <w:tc>
                <w:tcPr>
                  <w:tcW w:w="44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41DCC1" w14:textId="77777777" w:rsidR="00BB02E1" w:rsidRPr="00BB02E1" w:rsidRDefault="00BB02E1" w:rsidP="00BB02E1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BB02E1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 </w:t>
                  </w:r>
                </w:p>
              </w:tc>
              <w:tc>
                <w:tcPr>
                  <w:tcW w:w="3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FBEE2CE" w14:textId="77777777" w:rsidR="00BB02E1" w:rsidRPr="00BB02E1" w:rsidRDefault="00BB02E1" w:rsidP="00BB02E1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BB02E1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 </w:t>
                  </w:r>
                </w:p>
              </w:tc>
            </w:tr>
            <w:tr w:rsidR="00BB02E1" w:rsidRPr="00BB02E1" w14:paraId="620D97B0" w14:textId="77777777" w:rsidTr="00562425">
              <w:trPr>
                <w:trHeight w:val="612"/>
              </w:trPr>
              <w:tc>
                <w:tcPr>
                  <w:tcW w:w="44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53FA0A" w14:textId="77777777" w:rsidR="00BB02E1" w:rsidRPr="00BB02E1" w:rsidRDefault="00BB02E1" w:rsidP="00BB02E1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BB02E1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Wyposażenie:</w:t>
                  </w:r>
                </w:p>
              </w:tc>
              <w:tc>
                <w:tcPr>
                  <w:tcW w:w="3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0AC0377" w14:textId="77777777" w:rsidR="00BB02E1" w:rsidRPr="00BB02E1" w:rsidRDefault="00BB02E1" w:rsidP="00BB02E1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BB02E1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 xml:space="preserve">klawiatura + </w:t>
                  </w:r>
                  <w:proofErr w:type="gramStart"/>
                  <w:r w:rsidRPr="00BB02E1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mysz  -</w:t>
                  </w:r>
                  <w:proofErr w:type="gramEnd"/>
                  <w:r w:rsidRPr="00BB02E1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 xml:space="preserve"> bezprzewodowe (pracujący na jednym module </w:t>
                  </w:r>
                  <w:proofErr w:type="spellStart"/>
                  <w:r w:rsidRPr="00BB02E1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bluetooth</w:t>
                  </w:r>
                  <w:proofErr w:type="spellEnd"/>
                  <w:r w:rsidRPr="00BB02E1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 xml:space="preserve"> ), zmiana czułości </w:t>
                  </w:r>
                  <w:proofErr w:type="spellStart"/>
                  <w:r w:rsidRPr="00BB02E1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DPI</w:t>
                  </w:r>
                  <w:proofErr w:type="spellEnd"/>
                  <w:r w:rsidRPr="00BB02E1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 xml:space="preserve"> myszy</w:t>
                  </w:r>
                </w:p>
              </w:tc>
            </w:tr>
            <w:tr w:rsidR="00BB02E1" w:rsidRPr="00BB02E1" w14:paraId="243808A8" w14:textId="77777777" w:rsidTr="00562425">
              <w:trPr>
                <w:trHeight w:val="288"/>
              </w:trPr>
              <w:tc>
                <w:tcPr>
                  <w:tcW w:w="44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812244" w14:textId="77777777" w:rsidR="00BB02E1" w:rsidRPr="00BB02E1" w:rsidRDefault="00BB02E1" w:rsidP="00BB02E1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BB02E1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 </w:t>
                  </w:r>
                </w:p>
              </w:tc>
              <w:tc>
                <w:tcPr>
                  <w:tcW w:w="3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B0C5C26" w14:textId="77777777" w:rsidR="00BB02E1" w:rsidRPr="00BB02E1" w:rsidRDefault="00BB02E1" w:rsidP="00BB02E1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BB02E1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moduł Bluetooth</w:t>
                  </w:r>
                </w:p>
              </w:tc>
            </w:tr>
            <w:tr w:rsidR="00BB02E1" w:rsidRPr="00BB02E1" w14:paraId="66F4EBA1" w14:textId="77777777" w:rsidTr="00562425">
              <w:trPr>
                <w:trHeight w:val="288"/>
              </w:trPr>
              <w:tc>
                <w:tcPr>
                  <w:tcW w:w="44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B0C969" w14:textId="77777777" w:rsidR="00BB02E1" w:rsidRPr="00BB02E1" w:rsidRDefault="00BB02E1" w:rsidP="00BB02E1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BB02E1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 </w:t>
                  </w:r>
                </w:p>
              </w:tc>
              <w:tc>
                <w:tcPr>
                  <w:tcW w:w="3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D2B7358" w14:textId="77777777" w:rsidR="00BB02E1" w:rsidRPr="00BB02E1" w:rsidRDefault="00BB02E1" w:rsidP="00BB02E1">
                  <w:pPr>
                    <w:rPr>
                      <w:rFonts w:asciiTheme="minorHAnsi" w:hAnsiTheme="minorHAnsi" w:cstheme="minorHAnsi"/>
                      <w:color w:val="000000"/>
                      <w:szCs w:val="16"/>
                    </w:rPr>
                  </w:pPr>
                  <w:r w:rsidRPr="00BB02E1">
                    <w:rPr>
                      <w:rFonts w:asciiTheme="minorHAnsi" w:hAnsiTheme="minorHAnsi" w:cstheme="minorHAnsi"/>
                      <w:color w:val="000000"/>
                      <w:szCs w:val="16"/>
                    </w:rPr>
                    <w:t>karta sieciowa 10/100/1000</w:t>
                  </w:r>
                </w:p>
              </w:tc>
            </w:tr>
          </w:tbl>
          <w:p w14:paraId="7E45984D" w14:textId="77777777" w:rsidR="006D7E84" w:rsidRDefault="006D7E84" w:rsidP="006D7E84">
            <w:pPr>
              <w:pStyle w:val="Zwykytekst"/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</w:p>
          <w:p w14:paraId="34310158" w14:textId="4EF0C027" w:rsidR="006D7E84" w:rsidRDefault="006D7E84" w:rsidP="006D7E84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="Arial" w:hAnsi="Arial" w:cs="Arial"/>
                <w:szCs w:val="22"/>
              </w:rPr>
              <w:t xml:space="preserve">Minimalny okres gwarancji: 2 lata </w:t>
            </w:r>
            <w:r w:rsidRPr="006D7E84">
              <w:rPr>
                <w:rFonts w:ascii="Arial" w:hAnsi="Arial" w:cs="Arial"/>
                <w:i/>
                <w:szCs w:val="22"/>
              </w:rPr>
              <w:t>(kryterium oceny)</w:t>
            </w:r>
          </w:p>
        </w:tc>
      </w:tr>
    </w:tbl>
    <w:p w14:paraId="6BE18A68" w14:textId="77777777" w:rsidR="003B4416" w:rsidRPr="00D9623D" w:rsidRDefault="003B4416" w:rsidP="003B4416">
      <w:pPr>
        <w:ind w:left="357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</w:p>
    <w:p w14:paraId="4687A1BB" w14:textId="74F33F29" w:rsidR="003B4416" w:rsidRDefault="000E51C8" w:rsidP="004A28D8">
      <w:pPr>
        <w:pStyle w:val="Zwykytekst"/>
        <w:spacing w:line="276" w:lineRule="auto"/>
        <w:jc w:val="both"/>
        <w:rPr>
          <w:rFonts w:ascii="Arial" w:hAnsi="Arial" w:cs="Arial"/>
          <w:szCs w:val="22"/>
        </w:rPr>
      </w:pPr>
      <w:r w:rsidRPr="00EF5E7C">
        <w:rPr>
          <w:rFonts w:ascii="Arial" w:hAnsi="Arial" w:cs="Arial"/>
          <w:szCs w:val="22"/>
        </w:rPr>
        <w:t xml:space="preserve">Podane wyżej parametry należy traktować jako minimalne. </w:t>
      </w:r>
    </w:p>
    <w:p w14:paraId="32CB0EEB" w14:textId="53C04252" w:rsidR="000C5EAE" w:rsidRDefault="000C5EAE" w:rsidP="004A28D8">
      <w:pPr>
        <w:pStyle w:val="Zwykytekst"/>
        <w:spacing w:line="276" w:lineRule="auto"/>
        <w:jc w:val="both"/>
        <w:rPr>
          <w:rFonts w:ascii="Arial" w:hAnsi="Arial" w:cs="Arial"/>
          <w:szCs w:val="22"/>
        </w:rPr>
      </w:pPr>
    </w:p>
    <w:p w14:paraId="3A81738A" w14:textId="2DCDFC3B" w:rsidR="00EF5E7C" w:rsidRPr="00EF5E7C" w:rsidRDefault="00EF5E7C" w:rsidP="004A28D8">
      <w:pPr>
        <w:pStyle w:val="Zwykytekst"/>
        <w:spacing w:line="276" w:lineRule="auto"/>
        <w:jc w:val="both"/>
        <w:rPr>
          <w:rFonts w:ascii="Arial" w:hAnsi="Arial" w:cs="Arial"/>
          <w:szCs w:val="22"/>
        </w:rPr>
      </w:pPr>
      <w:r w:rsidRPr="00EF5E7C">
        <w:rPr>
          <w:rFonts w:ascii="Arial" w:hAnsi="Arial" w:cs="Arial"/>
          <w:szCs w:val="22"/>
        </w:rPr>
        <w:t xml:space="preserve">Wykonawca zobowiązany jest do jednoznacznego określenia zaoferowanych w ofercie urządzeń, charakteryzując je poprzez wskazanie na konkretny wyrób model, producenta, a w przypadku procesora </w:t>
      </w:r>
      <w:r w:rsidR="00CF14C6">
        <w:rPr>
          <w:rFonts w:ascii="Arial" w:hAnsi="Arial" w:cs="Arial"/>
          <w:szCs w:val="22"/>
        </w:rPr>
        <w:t xml:space="preserve">CPU i </w:t>
      </w:r>
      <w:proofErr w:type="spellStart"/>
      <w:r w:rsidR="00CF14C6">
        <w:rPr>
          <w:rFonts w:ascii="Arial" w:hAnsi="Arial" w:cs="Arial"/>
          <w:szCs w:val="22"/>
        </w:rPr>
        <w:t>GPU</w:t>
      </w:r>
      <w:proofErr w:type="spellEnd"/>
      <w:r w:rsidR="00CF14C6">
        <w:rPr>
          <w:rFonts w:ascii="Arial" w:hAnsi="Arial" w:cs="Arial"/>
          <w:szCs w:val="22"/>
        </w:rPr>
        <w:t xml:space="preserve"> </w:t>
      </w:r>
      <w:r w:rsidRPr="00EF5E7C">
        <w:rPr>
          <w:rFonts w:ascii="Arial" w:hAnsi="Arial" w:cs="Arial"/>
          <w:szCs w:val="22"/>
        </w:rPr>
        <w:t xml:space="preserve">należy </w:t>
      </w:r>
      <w:r w:rsidR="00CF14C6">
        <w:rPr>
          <w:rFonts w:ascii="Arial" w:hAnsi="Arial" w:cs="Arial"/>
          <w:szCs w:val="22"/>
        </w:rPr>
        <w:t xml:space="preserve">podać </w:t>
      </w:r>
      <w:r w:rsidRPr="00EF5E7C">
        <w:rPr>
          <w:rFonts w:ascii="Arial" w:hAnsi="Arial" w:cs="Arial"/>
          <w:szCs w:val="22"/>
        </w:rPr>
        <w:t>wskaźnik wydajności procesora w teście CPU</w:t>
      </w:r>
      <w:r w:rsidR="00045A31">
        <w:rPr>
          <w:rFonts w:ascii="Arial" w:hAnsi="Arial" w:cs="Arial"/>
          <w:szCs w:val="22"/>
        </w:rPr>
        <w:t>/</w:t>
      </w:r>
      <w:proofErr w:type="spellStart"/>
      <w:r w:rsidR="00045A31">
        <w:rPr>
          <w:rFonts w:ascii="Arial" w:hAnsi="Arial" w:cs="Arial"/>
          <w:szCs w:val="22"/>
        </w:rPr>
        <w:t>GPU</w:t>
      </w:r>
      <w:proofErr w:type="spellEnd"/>
      <w:r w:rsidR="00045A31">
        <w:rPr>
          <w:rFonts w:ascii="Arial" w:hAnsi="Arial" w:cs="Arial"/>
          <w:szCs w:val="22"/>
        </w:rPr>
        <w:t xml:space="preserve"> </w:t>
      </w:r>
      <w:proofErr w:type="spellStart"/>
      <w:r w:rsidRPr="00EF5E7C">
        <w:rPr>
          <w:rFonts w:ascii="Arial" w:hAnsi="Arial" w:cs="Arial"/>
          <w:szCs w:val="22"/>
        </w:rPr>
        <w:t>PassMark</w:t>
      </w:r>
      <w:proofErr w:type="spellEnd"/>
      <w:r w:rsidRPr="00EF5E7C">
        <w:rPr>
          <w:rFonts w:ascii="Arial" w:hAnsi="Arial" w:cs="Arial"/>
          <w:szCs w:val="22"/>
        </w:rPr>
        <w:t xml:space="preserve"> opublikowany na stronie internetowej </w:t>
      </w:r>
      <w:hyperlink r:id="rId10" w:history="1">
        <w:r w:rsidR="006D7E84" w:rsidRPr="00E2560A">
          <w:rPr>
            <w:rStyle w:val="Hipercze"/>
            <w:rFonts w:ascii="Arial" w:hAnsi="Arial" w:cs="Arial"/>
            <w:szCs w:val="22"/>
          </w:rPr>
          <w:t>www.cpubenchmark.net</w:t>
        </w:r>
      </w:hyperlink>
      <w:r w:rsidR="006D7E84">
        <w:rPr>
          <w:rFonts w:ascii="Arial" w:hAnsi="Arial" w:cs="Arial"/>
          <w:szCs w:val="22"/>
        </w:rPr>
        <w:t xml:space="preserve"> (jeśli dotyczy)</w:t>
      </w:r>
      <w:r w:rsidRPr="00EF5E7C">
        <w:rPr>
          <w:rFonts w:ascii="Arial" w:hAnsi="Arial" w:cs="Arial"/>
          <w:szCs w:val="22"/>
        </w:rPr>
        <w:t>.</w:t>
      </w:r>
    </w:p>
    <w:p w14:paraId="5C5456C7" w14:textId="77777777" w:rsidR="003B4416" w:rsidRPr="009248C8" w:rsidRDefault="003B4416" w:rsidP="003B4416">
      <w:pPr>
        <w:pStyle w:val="Zwykytekst"/>
        <w:jc w:val="both"/>
        <w:rPr>
          <w:rFonts w:ascii="Arial" w:hAnsi="Arial" w:cs="Arial"/>
          <w:b/>
          <w:i/>
          <w:sz w:val="22"/>
          <w:szCs w:val="22"/>
        </w:rPr>
      </w:pPr>
    </w:p>
    <w:p w14:paraId="2A91F3F3" w14:textId="77777777" w:rsidR="003B4416" w:rsidRDefault="003B4416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14:paraId="3C487B15" w14:textId="77777777" w:rsidR="004A28D8" w:rsidRDefault="004A28D8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14:paraId="43A6AB3F" w14:textId="77777777" w:rsidR="004A28D8" w:rsidRDefault="004A28D8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14:paraId="6C0468D3" w14:textId="77777777" w:rsidR="004A28D8" w:rsidRDefault="004A28D8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14:paraId="003657CC" w14:textId="77777777" w:rsidR="004A28D8" w:rsidRPr="00F20547" w:rsidRDefault="004A28D8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sectPr w:rsidR="004A28D8" w:rsidRPr="00F20547" w:rsidSect="00071380">
      <w:headerReference w:type="default" r:id="rId11"/>
      <w:footerReference w:type="default" r:id="rId12"/>
      <w:headerReference w:type="first" r:id="rId13"/>
      <w:pgSz w:w="11906" w:h="16838"/>
      <w:pgMar w:top="1417" w:right="1152" w:bottom="1417" w:left="1152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39D155" w14:textId="77777777" w:rsidR="00CF6829" w:rsidRDefault="00CF6829">
      <w:r>
        <w:separator/>
      </w:r>
    </w:p>
  </w:endnote>
  <w:endnote w:type="continuationSeparator" w:id="0">
    <w:p w14:paraId="0014166B" w14:textId="77777777" w:rsidR="00CF6829" w:rsidRDefault="00CF68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5E6406" w14:textId="77777777" w:rsidR="00346A70" w:rsidRDefault="00346A70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Style w:val="Numerstrony"/>
        <w:rFonts w:ascii="Arial" w:hAnsi="Arial" w:cs="Arial"/>
        <w:sz w:val="16"/>
        <w:szCs w:val="16"/>
      </w:rPr>
    </w:pPr>
    <w:r w:rsidRPr="00346A70">
      <w:rPr>
        <w:rFonts w:ascii="Arial" w:hAnsi="Arial" w:cs="Arial"/>
        <w:sz w:val="16"/>
        <w:szCs w:val="16"/>
      </w:rPr>
      <w:t xml:space="preserve">Strona: </w:t>
    </w:r>
    <w:r w:rsidRPr="00346A70">
      <w:rPr>
        <w:rStyle w:val="Numerstrony"/>
        <w:rFonts w:ascii="Arial" w:hAnsi="Arial" w:cs="Arial"/>
        <w:sz w:val="16"/>
        <w:szCs w:val="16"/>
      </w:rPr>
      <w:fldChar w:fldCharType="begin"/>
    </w:r>
    <w:r w:rsidRPr="00346A70">
      <w:rPr>
        <w:rStyle w:val="Numerstrony"/>
        <w:rFonts w:ascii="Arial" w:hAnsi="Arial" w:cs="Arial"/>
        <w:sz w:val="16"/>
        <w:szCs w:val="16"/>
      </w:rPr>
      <w:instrText xml:space="preserve"> PAGE </w:instrText>
    </w:r>
    <w:r w:rsidRPr="00346A70">
      <w:rPr>
        <w:rStyle w:val="Numerstrony"/>
        <w:rFonts w:ascii="Arial" w:hAnsi="Arial" w:cs="Arial"/>
        <w:sz w:val="16"/>
        <w:szCs w:val="16"/>
      </w:rPr>
      <w:fldChar w:fldCharType="separate"/>
    </w:r>
    <w:r w:rsidR="00EA31D1">
      <w:rPr>
        <w:rStyle w:val="Numerstrony"/>
        <w:rFonts w:ascii="Arial" w:hAnsi="Arial" w:cs="Arial"/>
        <w:noProof/>
        <w:sz w:val="16"/>
        <w:szCs w:val="16"/>
      </w:rPr>
      <w:t>1</w:t>
    </w:r>
    <w:r w:rsidRPr="00346A70">
      <w:rPr>
        <w:rStyle w:val="Numerstrony"/>
        <w:rFonts w:ascii="Arial" w:hAnsi="Arial" w:cs="Arial"/>
        <w:sz w:val="16"/>
        <w:szCs w:val="16"/>
      </w:rPr>
      <w:fldChar w:fldCharType="end"/>
    </w:r>
    <w:r w:rsidRPr="00346A70">
      <w:rPr>
        <w:rStyle w:val="Numerstrony"/>
        <w:rFonts w:ascii="Arial" w:hAnsi="Arial" w:cs="Arial"/>
        <w:sz w:val="16"/>
        <w:szCs w:val="16"/>
      </w:rPr>
      <w:t>/</w:t>
    </w:r>
    <w:r w:rsidRPr="00346A70">
      <w:rPr>
        <w:rStyle w:val="Numerstrony"/>
        <w:rFonts w:ascii="Arial" w:hAnsi="Arial" w:cs="Arial"/>
        <w:sz w:val="16"/>
        <w:szCs w:val="16"/>
      </w:rPr>
      <w:fldChar w:fldCharType="begin"/>
    </w:r>
    <w:r w:rsidRPr="00346A70">
      <w:rPr>
        <w:rStyle w:val="Numerstrony"/>
        <w:rFonts w:ascii="Arial" w:hAnsi="Arial" w:cs="Arial"/>
        <w:sz w:val="16"/>
        <w:szCs w:val="16"/>
      </w:rPr>
      <w:instrText xml:space="preserve"> NUMPAGES </w:instrText>
    </w:r>
    <w:r w:rsidRPr="00346A70">
      <w:rPr>
        <w:rStyle w:val="Numerstrony"/>
        <w:rFonts w:ascii="Arial" w:hAnsi="Arial" w:cs="Arial"/>
        <w:sz w:val="16"/>
        <w:szCs w:val="16"/>
      </w:rPr>
      <w:fldChar w:fldCharType="separate"/>
    </w:r>
    <w:r w:rsidR="00EA31D1">
      <w:rPr>
        <w:rStyle w:val="Numerstrony"/>
        <w:rFonts w:ascii="Arial" w:hAnsi="Arial" w:cs="Arial"/>
        <w:noProof/>
        <w:sz w:val="16"/>
        <w:szCs w:val="16"/>
      </w:rPr>
      <w:t>3</w:t>
    </w:r>
    <w:r w:rsidRPr="00346A70">
      <w:rPr>
        <w:rStyle w:val="Numerstrony"/>
        <w:rFonts w:ascii="Arial" w:hAnsi="Arial" w:cs="Arial"/>
        <w:sz w:val="16"/>
        <w:szCs w:val="16"/>
      </w:rPr>
      <w:fldChar w:fldCharType="end"/>
    </w:r>
  </w:p>
  <w:p w14:paraId="282FF0CE" w14:textId="77777777" w:rsidR="00ED6C7B" w:rsidRDefault="00ED6C7B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Style w:val="Numerstrony"/>
        <w:rFonts w:ascii="Arial" w:hAnsi="Arial" w:cs="Arial"/>
        <w:sz w:val="16"/>
        <w:szCs w:val="16"/>
      </w:rPr>
    </w:pPr>
  </w:p>
  <w:p w14:paraId="5235D245" w14:textId="77777777" w:rsidR="00ED6C7B" w:rsidRPr="00346A70" w:rsidRDefault="00ED6C7B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Fonts w:ascii="Arial" w:hAnsi="Arial" w:cs="Arial"/>
        <w:sz w:val="16"/>
        <w:szCs w:val="16"/>
      </w:rPr>
    </w:pPr>
  </w:p>
  <w:p w14:paraId="75D08D2F" w14:textId="77777777" w:rsidR="00346A70" w:rsidRDefault="00346A70" w:rsidP="00346A70">
    <w:pPr>
      <w:pStyle w:val="Stopka"/>
      <w:pBdr>
        <w:top w:val="single" w:sz="4" w:space="1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9C998C" w14:textId="77777777" w:rsidR="00CF6829" w:rsidRDefault="00CF6829">
      <w:r>
        <w:separator/>
      </w:r>
    </w:p>
  </w:footnote>
  <w:footnote w:type="continuationSeparator" w:id="0">
    <w:p w14:paraId="5577D2E6" w14:textId="77777777" w:rsidR="00CF6829" w:rsidRDefault="00CF68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68752352"/>
      <w:placeholder>
        <w:docPart w:val="C10FCCF30C0044349BFC28319862991C"/>
      </w:placeholder>
      <w:temporary/>
      <w:showingPlcHdr/>
      <w15:appearance w15:val="hidden"/>
    </w:sdtPr>
    <w:sdtEndPr/>
    <w:sdtContent>
      <w:p w14:paraId="2E576835" w14:textId="77777777" w:rsidR="00071380" w:rsidRDefault="00071380">
        <w:pPr>
          <w:pStyle w:val="Nagwek"/>
        </w:pPr>
        <w:r>
          <w:t>[Wpisz tutaj]</w:t>
        </w:r>
      </w:p>
    </w:sdtContent>
  </w:sdt>
  <w:p w14:paraId="28EAF2A3" w14:textId="77777777" w:rsidR="00071380" w:rsidRDefault="000713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1D42E8" w14:textId="2DDBD7EE" w:rsidR="00071380" w:rsidRDefault="00071380">
    <w:pPr>
      <w:pStyle w:val="Nagwek"/>
    </w:pPr>
    <w:r>
      <w:rPr>
        <w:noProof/>
      </w:rPr>
      <w:drawing>
        <wp:inline distT="0" distB="0" distL="0" distR="0" wp14:anchorId="65F78047" wp14:editId="6301142F">
          <wp:extent cx="5760720" cy="861060"/>
          <wp:effectExtent l="0" t="0" r="0" b="0"/>
          <wp:docPr id="1" name="Obraz 1" descr="header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2"/>
                  <pic:cNvPicPr>
                    <a:picLocks noRot="1"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1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004F7C"/>
    <w:multiLevelType w:val="hybridMultilevel"/>
    <w:tmpl w:val="045223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2785E"/>
    <w:multiLevelType w:val="hybridMultilevel"/>
    <w:tmpl w:val="191E10FE"/>
    <w:lvl w:ilvl="0" w:tplc="1C60E078">
      <w:start w:val="16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29E84E4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7FCDDDE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22013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E04FFC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CBC05B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98C758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0606EE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C628C3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1017E77"/>
    <w:multiLevelType w:val="hybridMultilevel"/>
    <w:tmpl w:val="0046FA82"/>
    <w:lvl w:ilvl="0" w:tplc="CFDCE54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56E1F48">
      <w:start w:val="1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7C2FEDC">
      <w:start w:val="1"/>
      <w:numFmt w:val="lowerRoman"/>
      <w:lvlText w:val="%3"/>
      <w:lvlJc w:val="left"/>
      <w:pPr>
        <w:ind w:left="20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5FC80C6">
      <w:start w:val="1"/>
      <w:numFmt w:val="decimal"/>
      <w:lvlText w:val="%4"/>
      <w:lvlJc w:val="left"/>
      <w:pPr>
        <w:ind w:left="2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1B29DBA">
      <w:start w:val="1"/>
      <w:numFmt w:val="lowerLetter"/>
      <w:lvlText w:val="%5"/>
      <w:lvlJc w:val="left"/>
      <w:pPr>
        <w:ind w:left="3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80A8E6E">
      <w:start w:val="1"/>
      <w:numFmt w:val="lowerRoman"/>
      <w:lvlText w:val="%6"/>
      <w:lvlJc w:val="left"/>
      <w:pPr>
        <w:ind w:left="4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7BA034E">
      <w:start w:val="1"/>
      <w:numFmt w:val="decimal"/>
      <w:lvlText w:val="%7"/>
      <w:lvlJc w:val="left"/>
      <w:pPr>
        <w:ind w:left="4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AE8268A">
      <w:start w:val="1"/>
      <w:numFmt w:val="lowerLetter"/>
      <w:lvlText w:val="%8"/>
      <w:lvlJc w:val="left"/>
      <w:pPr>
        <w:ind w:left="5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9F0B970">
      <w:start w:val="1"/>
      <w:numFmt w:val="lowerRoman"/>
      <w:lvlText w:val="%9"/>
      <w:lvlJc w:val="left"/>
      <w:pPr>
        <w:ind w:left="6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92420B"/>
    <w:multiLevelType w:val="hybridMultilevel"/>
    <w:tmpl w:val="D492A77A"/>
    <w:lvl w:ilvl="0" w:tplc="A5A8C84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F84B190">
      <w:start w:val="1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72526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666833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BF6D8E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10E27BE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E8F01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EB2256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6E227D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B472B92"/>
    <w:multiLevelType w:val="hybridMultilevel"/>
    <w:tmpl w:val="73142FA8"/>
    <w:lvl w:ilvl="0" w:tplc="8584A404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221900">
      <w:start w:val="1"/>
      <w:numFmt w:val="lowerLetter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F8809D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1C4ED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A7CFCF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4221A8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146187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D4A686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51CC5B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3B80521"/>
    <w:multiLevelType w:val="hybridMultilevel"/>
    <w:tmpl w:val="E09EB6C2"/>
    <w:lvl w:ilvl="0" w:tplc="C988F4F2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DDEFE16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3FAABA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7348F6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AA2C6B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764913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662E5D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754597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5BA98B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5700545"/>
    <w:multiLevelType w:val="hybridMultilevel"/>
    <w:tmpl w:val="ACACC3F0"/>
    <w:lvl w:ilvl="0" w:tplc="828A81C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4DA015C">
      <w:start w:val="1"/>
      <w:numFmt w:val="lowerLetter"/>
      <w:lvlText w:val="%2"/>
      <w:lvlJc w:val="left"/>
      <w:pPr>
        <w:ind w:left="10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6A1322">
      <w:start w:val="1"/>
      <w:numFmt w:val="lowerRoman"/>
      <w:lvlRestart w:val="0"/>
      <w:lvlText w:val="%3.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31840F2">
      <w:start w:val="1"/>
      <w:numFmt w:val="decimal"/>
      <w:lvlText w:val="%4"/>
      <w:lvlJc w:val="left"/>
      <w:pPr>
        <w:ind w:left="25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B5035A4">
      <w:start w:val="1"/>
      <w:numFmt w:val="lowerLetter"/>
      <w:lvlText w:val="%5"/>
      <w:lvlJc w:val="left"/>
      <w:pPr>
        <w:ind w:left="32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8344554">
      <w:start w:val="1"/>
      <w:numFmt w:val="lowerRoman"/>
      <w:lvlText w:val="%6"/>
      <w:lvlJc w:val="left"/>
      <w:pPr>
        <w:ind w:left="39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B32C762">
      <w:start w:val="1"/>
      <w:numFmt w:val="decimal"/>
      <w:lvlText w:val="%7"/>
      <w:lvlJc w:val="left"/>
      <w:pPr>
        <w:ind w:left="47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D08FFD0">
      <w:start w:val="1"/>
      <w:numFmt w:val="lowerLetter"/>
      <w:lvlText w:val="%8"/>
      <w:lvlJc w:val="left"/>
      <w:pPr>
        <w:ind w:left="54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97CB5A0">
      <w:start w:val="1"/>
      <w:numFmt w:val="lowerRoman"/>
      <w:lvlText w:val="%9"/>
      <w:lvlJc w:val="left"/>
      <w:pPr>
        <w:ind w:left="61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6DA3773"/>
    <w:multiLevelType w:val="hybridMultilevel"/>
    <w:tmpl w:val="CDA6EF2C"/>
    <w:lvl w:ilvl="0" w:tplc="F6221B9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E6E438">
      <w:start w:val="1"/>
      <w:numFmt w:val="lowerLetter"/>
      <w:lvlText w:val="%2"/>
      <w:lvlJc w:val="left"/>
      <w:pPr>
        <w:ind w:left="10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8008F52">
      <w:start w:val="5"/>
      <w:numFmt w:val="lowerRoman"/>
      <w:lvlRestart w:val="0"/>
      <w:lvlText w:val="%3."/>
      <w:lvlJc w:val="left"/>
      <w:pPr>
        <w:ind w:left="12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906298">
      <w:start w:val="1"/>
      <w:numFmt w:val="decimal"/>
      <w:lvlText w:val="%4"/>
      <w:lvlJc w:val="left"/>
      <w:pPr>
        <w:ind w:left="2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51A5094">
      <w:start w:val="1"/>
      <w:numFmt w:val="lowerLetter"/>
      <w:lvlText w:val="%5"/>
      <w:lvlJc w:val="left"/>
      <w:pPr>
        <w:ind w:left="3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7A49982">
      <w:start w:val="1"/>
      <w:numFmt w:val="lowerRoman"/>
      <w:lvlText w:val="%6"/>
      <w:lvlJc w:val="left"/>
      <w:pPr>
        <w:ind w:left="3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5404BA2">
      <w:start w:val="1"/>
      <w:numFmt w:val="decimal"/>
      <w:lvlText w:val="%7"/>
      <w:lvlJc w:val="left"/>
      <w:pPr>
        <w:ind w:left="4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3306C3A">
      <w:start w:val="1"/>
      <w:numFmt w:val="lowerLetter"/>
      <w:lvlText w:val="%8"/>
      <w:lvlJc w:val="left"/>
      <w:pPr>
        <w:ind w:left="5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1702F90">
      <w:start w:val="1"/>
      <w:numFmt w:val="lowerRoman"/>
      <w:lvlText w:val="%9"/>
      <w:lvlJc w:val="left"/>
      <w:pPr>
        <w:ind w:left="6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270426D"/>
    <w:multiLevelType w:val="hybridMultilevel"/>
    <w:tmpl w:val="1B340E8C"/>
    <w:lvl w:ilvl="0" w:tplc="76DEB7EC">
      <w:start w:val="16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EE4E5D2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55C40D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B0ABCE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630D5E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E92A1CC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9A22C3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9B088C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3E430E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56E6A6B"/>
    <w:multiLevelType w:val="hybridMultilevel"/>
    <w:tmpl w:val="CAF0E4BC"/>
    <w:lvl w:ilvl="0" w:tplc="88C8C0D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7AA6E2">
      <w:start w:val="1"/>
      <w:numFmt w:val="lowerLetter"/>
      <w:lvlText w:val="%2"/>
      <w:lvlJc w:val="left"/>
      <w:pPr>
        <w:ind w:left="9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A26883E">
      <w:start w:val="1"/>
      <w:numFmt w:val="lowerRoman"/>
      <w:lvlText w:val="%3"/>
      <w:lvlJc w:val="left"/>
      <w:pPr>
        <w:ind w:left="1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B25832">
      <w:start w:val="1"/>
      <w:numFmt w:val="lowerRoman"/>
      <w:lvlRestart w:val="0"/>
      <w:lvlText w:val="%4."/>
      <w:lvlJc w:val="left"/>
      <w:pPr>
        <w:ind w:left="22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7683AB2">
      <w:start w:val="1"/>
      <w:numFmt w:val="lowerLetter"/>
      <w:lvlText w:val="%5"/>
      <w:lvlJc w:val="left"/>
      <w:pPr>
        <w:ind w:left="28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785BCA">
      <w:start w:val="1"/>
      <w:numFmt w:val="lowerRoman"/>
      <w:lvlText w:val="%6"/>
      <w:lvlJc w:val="left"/>
      <w:pPr>
        <w:ind w:left="35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423114">
      <w:start w:val="1"/>
      <w:numFmt w:val="decimal"/>
      <w:lvlText w:val="%7"/>
      <w:lvlJc w:val="left"/>
      <w:pPr>
        <w:ind w:left="43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0B06148">
      <w:start w:val="1"/>
      <w:numFmt w:val="lowerLetter"/>
      <w:lvlText w:val="%8"/>
      <w:lvlJc w:val="left"/>
      <w:pPr>
        <w:ind w:left="50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DE67FC2">
      <w:start w:val="1"/>
      <w:numFmt w:val="lowerRoman"/>
      <w:lvlText w:val="%9"/>
      <w:lvlJc w:val="left"/>
      <w:pPr>
        <w:ind w:left="57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2D35F92"/>
    <w:multiLevelType w:val="hybridMultilevel"/>
    <w:tmpl w:val="569E606C"/>
    <w:lvl w:ilvl="0" w:tplc="78A4CF4C">
      <w:numFmt w:val="bullet"/>
      <w:lvlText w:val=""/>
      <w:lvlJc w:val="left"/>
      <w:pPr>
        <w:ind w:left="757" w:hanging="360"/>
      </w:pPr>
      <w:rPr>
        <w:rFonts w:ascii="Symbol" w:eastAsia="Times New Roman" w:hAnsi="Symbol" w:cs="Arial" w:hint="default"/>
        <w:b w:val="0"/>
        <w:i/>
        <w:sz w:val="20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1" w15:restartNumberingAfterBreak="0">
    <w:nsid w:val="4A2C45C9"/>
    <w:multiLevelType w:val="hybridMultilevel"/>
    <w:tmpl w:val="F0581F2A"/>
    <w:lvl w:ilvl="0" w:tplc="0C3CBE5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BD2D128">
      <w:start w:val="1"/>
      <w:numFmt w:val="lowerLetter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054B7D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00DB3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7E198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4EC41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AADC1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4A270D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3CCCAE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BCF1589"/>
    <w:multiLevelType w:val="hybridMultilevel"/>
    <w:tmpl w:val="D1AAF648"/>
    <w:lvl w:ilvl="0" w:tplc="C1A66DA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EE23A">
      <w:start w:val="1"/>
      <w:numFmt w:val="lowerLetter"/>
      <w:lvlRestart w:val="0"/>
      <w:lvlText w:val="%2."/>
      <w:lvlJc w:val="left"/>
      <w:pPr>
        <w:ind w:left="10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4CCF77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3B8A39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0CEDFF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104C03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6E6E6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944BC2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F668D0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CB46ABA"/>
    <w:multiLevelType w:val="hybridMultilevel"/>
    <w:tmpl w:val="6BA075EA"/>
    <w:lvl w:ilvl="0" w:tplc="153C232E">
      <w:start w:val="9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E00F0C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92AA35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890EAF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EA87EDC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4A4FE1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914D126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192C0C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4BC171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F6226AF"/>
    <w:multiLevelType w:val="hybridMultilevel"/>
    <w:tmpl w:val="665C4812"/>
    <w:lvl w:ilvl="0" w:tplc="55E23DCC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FE04CCE">
      <w:start w:val="3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EECD2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9B4C8BA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CD2F5C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64BB8C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B2AE63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F88D3C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BACAE7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00A5F7A"/>
    <w:multiLevelType w:val="hybridMultilevel"/>
    <w:tmpl w:val="27987E0A"/>
    <w:lvl w:ilvl="0" w:tplc="A89CF3B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2D6ED0A">
      <w:start w:val="1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278811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52C7A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62E0CA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812454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EFA041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3A2572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ED8DA8E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B72750E"/>
    <w:multiLevelType w:val="hybridMultilevel"/>
    <w:tmpl w:val="D6889D3E"/>
    <w:lvl w:ilvl="0" w:tplc="D6EA8E14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5ACE2D4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44878C0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9DC4A3A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B8E61A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B3C3CA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02C774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5FCCC10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94297A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F6621A8"/>
    <w:multiLevelType w:val="hybridMultilevel"/>
    <w:tmpl w:val="A9DE2914"/>
    <w:lvl w:ilvl="0" w:tplc="40AC544C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2B422DE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83CCCA2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EF4C14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040E20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8B654F4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9500578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792691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6AEB0D2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0642781"/>
    <w:multiLevelType w:val="hybridMultilevel"/>
    <w:tmpl w:val="5D94763A"/>
    <w:lvl w:ilvl="0" w:tplc="2306059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ECF36E">
      <w:start w:val="1"/>
      <w:numFmt w:val="lowerLetter"/>
      <w:lvlText w:val="%2"/>
      <w:lvlJc w:val="left"/>
      <w:pPr>
        <w:ind w:left="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887BFA">
      <w:start w:val="1"/>
      <w:numFmt w:val="lowerLetter"/>
      <w:lvlRestart w:val="0"/>
      <w:lvlText w:val="%3."/>
      <w:lvlJc w:val="left"/>
      <w:pPr>
        <w:ind w:left="10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1E85884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CB8C7EE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88E8934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902057C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9DA1122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DD4E13C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27F70DA"/>
    <w:multiLevelType w:val="hybridMultilevel"/>
    <w:tmpl w:val="45900912"/>
    <w:lvl w:ilvl="0" w:tplc="3848B10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E442D2">
      <w:start w:val="1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A2214F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C882E7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6F8628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2B4B78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30AF306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DA26E0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38A700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584360E"/>
    <w:multiLevelType w:val="hybridMultilevel"/>
    <w:tmpl w:val="9FA89E78"/>
    <w:lvl w:ilvl="0" w:tplc="9E34B3CE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D130A3"/>
    <w:multiLevelType w:val="hybridMultilevel"/>
    <w:tmpl w:val="20A264C6"/>
    <w:lvl w:ilvl="0" w:tplc="5FC44FD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DCB59C">
      <w:start w:val="1"/>
      <w:numFmt w:val="lowerLetter"/>
      <w:lvlText w:val="%2"/>
      <w:lvlJc w:val="left"/>
      <w:pPr>
        <w:ind w:left="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2AA8AD6">
      <w:start w:val="1"/>
      <w:numFmt w:val="lowerLetter"/>
      <w:lvlRestart w:val="0"/>
      <w:lvlText w:val="%3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F40930E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AD0E6CA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5360F56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2142F44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730B198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047C86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0"/>
  </w:num>
  <w:num w:numId="3">
    <w:abstractNumId w:val="17"/>
  </w:num>
  <w:num w:numId="4">
    <w:abstractNumId w:val="1"/>
  </w:num>
  <w:num w:numId="5">
    <w:abstractNumId w:val="5"/>
  </w:num>
  <w:num w:numId="6">
    <w:abstractNumId w:val="8"/>
  </w:num>
  <w:num w:numId="7">
    <w:abstractNumId w:val="16"/>
  </w:num>
  <w:num w:numId="8">
    <w:abstractNumId w:val="15"/>
  </w:num>
  <w:num w:numId="9">
    <w:abstractNumId w:val="3"/>
  </w:num>
  <w:num w:numId="10">
    <w:abstractNumId w:val="14"/>
  </w:num>
  <w:num w:numId="11">
    <w:abstractNumId w:val="6"/>
  </w:num>
  <w:num w:numId="12">
    <w:abstractNumId w:val="7"/>
  </w:num>
  <w:num w:numId="13">
    <w:abstractNumId w:val="4"/>
  </w:num>
  <w:num w:numId="14">
    <w:abstractNumId w:val="19"/>
  </w:num>
  <w:num w:numId="15">
    <w:abstractNumId w:val="9"/>
  </w:num>
  <w:num w:numId="16">
    <w:abstractNumId w:val="11"/>
  </w:num>
  <w:num w:numId="17">
    <w:abstractNumId w:val="13"/>
  </w:num>
  <w:num w:numId="18">
    <w:abstractNumId w:val="2"/>
  </w:num>
  <w:num w:numId="19">
    <w:abstractNumId w:val="12"/>
  </w:num>
  <w:num w:numId="20">
    <w:abstractNumId w:val="21"/>
  </w:num>
  <w:num w:numId="21">
    <w:abstractNumId w:val="18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647"/>
    <w:rsid w:val="00010A5B"/>
    <w:rsid w:val="00024FF3"/>
    <w:rsid w:val="00040B80"/>
    <w:rsid w:val="00045A31"/>
    <w:rsid w:val="00047A97"/>
    <w:rsid w:val="00054161"/>
    <w:rsid w:val="00066BF9"/>
    <w:rsid w:val="000711A4"/>
    <w:rsid w:val="00071380"/>
    <w:rsid w:val="000B5129"/>
    <w:rsid w:val="000B6E38"/>
    <w:rsid w:val="000C594E"/>
    <w:rsid w:val="000C5EAE"/>
    <w:rsid w:val="000E51C8"/>
    <w:rsid w:val="00107C05"/>
    <w:rsid w:val="00114822"/>
    <w:rsid w:val="001425D9"/>
    <w:rsid w:val="001803C6"/>
    <w:rsid w:val="001C2BCC"/>
    <w:rsid w:val="001C57B6"/>
    <w:rsid w:val="001E24B8"/>
    <w:rsid w:val="001F5F9F"/>
    <w:rsid w:val="002140E4"/>
    <w:rsid w:val="002405B1"/>
    <w:rsid w:val="00270E22"/>
    <w:rsid w:val="002714EC"/>
    <w:rsid w:val="0027209D"/>
    <w:rsid w:val="00293505"/>
    <w:rsid w:val="0029621D"/>
    <w:rsid w:val="002A529C"/>
    <w:rsid w:val="002E7025"/>
    <w:rsid w:val="00314FA7"/>
    <w:rsid w:val="00341FB8"/>
    <w:rsid w:val="00344AE6"/>
    <w:rsid w:val="00344D44"/>
    <w:rsid w:val="0034533B"/>
    <w:rsid w:val="00346A70"/>
    <w:rsid w:val="003744C6"/>
    <w:rsid w:val="003B4416"/>
    <w:rsid w:val="003D132E"/>
    <w:rsid w:val="003D70B6"/>
    <w:rsid w:val="003E2F73"/>
    <w:rsid w:val="004060D0"/>
    <w:rsid w:val="00426D3B"/>
    <w:rsid w:val="0045358C"/>
    <w:rsid w:val="004679B4"/>
    <w:rsid w:val="0047788B"/>
    <w:rsid w:val="004A28D8"/>
    <w:rsid w:val="00510241"/>
    <w:rsid w:val="00516191"/>
    <w:rsid w:val="00560CDB"/>
    <w:rsid w:val="00562425"/>
    <w:rsid w:val="005834CE"/>
    <w:rsid w:val="005844C6"/>
    <w:rsid w:val="005A0B39"/>
    <w:rsid w:val="005A6DAA"/>
    <w:rsid w:val="005C4C75"/>
    <w:rsid w:val="005D0ACD"/>
    <w:rsid w:val="006056F5"/>
    <w:rsid w:val="006157E2"/>
    <w:rsid w:val="00626DF7"/>
    <w:rsid w:val="00652A69"/>
    <w:rsid w:val="00655674"/>
    <w:rsid w:val="006914B8"/>
    <w:rsid w:val="006D7E84"/>
    <w:rsid w:val="006E2C74"/>
    <w:rsid w:val="007142E5"/>
    <w:rsid w:val="00737FFA"/>
    <w:rsid w:val="00742996"/>
    <w:rsid w:val="007446EF"/>
    <w:rsid w:val="00766F2F"/>
    <w:rsid w:val="00791E14"/>
    <w:rsid w:val="007A3E00"/>
    <w:rsid w:val="007C4CBB"/>
    <w:rsid w:val="007E6662"/>
    <w:rsid w:val="007E6D17"/>
    <w:rsid w:val="008003BE"/>
    <w:rsid w:val="00815642"/>
    <w:rsid w:val="008336C5"/>
    <w:rsid w:val="0089585C"/>
    <w:rsid w:val="008A483F"/>
    <w:rsid w:val="008B231A"/>
    <w:rsid w:val="008F1BDE"/>
    <w:rsid w:val="009248C8"/>
    <w:rsid w:val="009465CE"/>
    <w:rsid w:val="0097301E"/>
    <w:rsid w:val="00985B3A"/>
    <w:rsid w:val="00985E04"/>
    <w:rsid w:val="009A2889"/>
    <w:rsid w:val="009F6D35"/>
    <w:rsid w:val="00A2772D"/>
    <w:rsid w:val="00A74D61"/>
    <w:rsid w:val="00A82141"/>
    <w:rsid w:val="00A83647"/>
    <w:rsid w:val="00A91327"/>
    <w:rsid w:val="00A96734"/>
    <w:rsid w:val="00AB173C"/>
    <w:rsid w:val="00AB36D4"/>
    <w:rsid w:val="00AD109D"/>
    <w:rsid w:val="00AF3347"/>
    <w:rsid w:val="00B04085"/>
    <w:rsid w:val="00B13965"/>
    <w:rsid w:val="00B36E0C"/>
    <w:rsid w:val="00B831BF"/>
    <w:rsid w:val="00B959FC"/>
    <w:rsid w:val="00BB02E1"/>
    <w:rsid w:val="00C30647"/>
    <w:rsid w:val="00C30C5E"/>
    <w:rsid w:val="00C51541"/>
    <w:rsid w:val="00C77238"/>
    <w:rsid w:val="00CB204E"/>
    <w:rsid w:val="00CC02B5"/>
    <w:rsid w:val="00CD3C7F"/>
    <w:rsid w:val="00CF14C6"/>
    <w:rsid w:val="00CF6829"/>
    <w:rsid w:val="00D5499B"/>
    <w:rsid w:val="00D70A32"/>
    <w:rsid w:val="00D9623D"/>
    <w:rsid w:val="00DB6ADF"/>
    <w:rsid w:val="00DD16B0"/>
    <w:rsid w:val="00E019AF"/>
    <w:rsid w:val="00E10C82"/>
    <w:rsid w:val="00E44048"/>
    <w:rsid w:val="00E55F69"/>
    <w:rsid w:val="00E6438B"/>
    <w:rsid w:val="00E91813"/>
    <w:rsid w:val="00EA31D1"/>
    <w:rsid w:val="00ED29BA"/>
    <w:rsid w:val="00ED43CA"/>
    <w:rsid w:val="00ED6C7B"/>
    <w:rsid w:val="00EF5E7C"/>
    <w:rsid w:val="00EF765D"/>
    <w:rsid w:val="00F16BA7"/>
    <w:rsid w:val="00F20547"/>
    <w:rsid w:val="00F77474"/>
    <w:rsid w:val="00FD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6FD617EB"/>
  <w15:docId w15:val="{8DDA1590-7AF6-4EA4-9032-0E20673E4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Standardowy1"/>
    <w:qFormat/>
    <w:rsid w:val="001E24B8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F5E7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1E24B8"/>
    <w:pPr>
      <w:keepNext/>
      <w:spacing w:line="360" w:lineRule="auto"/>
      <w:ind w:left="567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1E24B8"/>
    <w:pPr>
      <w:keepNext/>
      <w:spacing w:line="360" w:lineRule="auto"/>
      <w:ind w:left="567"/>
      <w:jc w:val="right"/>
      <w:outlineLvl w:val="3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E10C82"/>
    <w:rPr>
      <w:rFonts w:ascii="Courier New" w:hAnsi="Courier New" w:cs="Courier New"/>
    </w:rPr>
  </w:style>
  <w:style w:type="paragraph" w:styleId="Nagwek">
    <w:name w:val="header"/>
    <w:basedOn w:val="Normalny"/>
    <w:link w:val="NagwekZnak"/>
    <w:uiPriority w:val="99"/>
    <w:rsid w:val="00346A7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46A7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46A70"/>
  </w:style>
  <w:style w:type="paragraph" w:styleId="Akapitzlist">
    <w:name w:val="List Paragraph"/>
    <w:basedOn w:val="Normalny"/>
    <w:uiPriority w:val="34"/>
    <w:qFormat/>
    <w:rsid w:val="003B4416"/>
    <w:pPr>
      <w:ind w:left="720"/>
      <w:contextualSpacing/>
    </w:pPr>
    <w:rPr>
      <w:sz w:val="24"/>
      <w:szCs w:val="24"/>
    </w:rPr>
  </w:style>
  <w:style w:type="character" w:customStyle="1" w:styleId="ZwykytekstZnak">
    <w:name w:val="Zwykły tekst Znak"/>
    <w:link w:val="Zwykytekst"/>
    <w:rsid w:val="00314FA7"/>
    <w:rPr>
      <w:rFonts w:ascii="Courier New" w:hAnsi="Courier New" w:cs="Courier New"/>
    </w:rPr>
  </w:style>
  <w:style w:type="character" w:customStyle="1" w:styleId="StopkaZnak">
    <w:name w:val="Stopka Znak"/>
    <w:link w:val="Stopka"/>
    <w:uiPriority w:val="99"/>
    <w:rsid w:val="00ED6C7B"/>
  </w:style>
  <w:style w:type="table" w:styleId="Tabela-Siatka">
    <w:name w:val="Table Grid"/>
    <w:basedOn w:val="Standardowy"/>
    <w:uiPriority w:val="59"/>
    <w:rsid w:val="005A0B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A288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A2889"/>
    <w:rPr>
      <w:color w:val="605E5C"/>
      <w:shd w:val="clear" w:color="auto" w:fill="E1DFDD"/>
    </w:rPr>
  </w:style>
  <w:style w:type="table" w:customStyle="1" w:styleId="TableGrid">
    <w:name w:val="TableGrid"/>
    <w:rsid w:val="007142E5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F5E7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NagwekZnak">
    <w:name w:val="Nagłówek Znak"/>
    <w:basedOn w:val="Domylnaczcionkaakapitu"/>
    <w:link w:val="Nagwek"/>
    <w:uiPriority w:val="99"/>
    <w:rsid w:val="000713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810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3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7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3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3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3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5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cpubenchmark.ne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10FCCF30C0044349BFC28319862991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6396570-1DBF-43A4-A660-15C4786235D5}"/>
      </w:docPartPr>
      <w:docPartBody>
        <w:p w:rsidR="00ED6682" w:rsidRDefault="00B010F3" w:rsidP="00B010F3">
          <w:pPr>
            <w:pStyle w:val="C10FCCF30C0044349BFC28319862991C"/>
          </w:pPr>
          <w:r>
            <w:t>[Wpisz tutaj]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0F3"/>
    <w:rsid w:val="00B010F3"/>
    <w:rsid w:val="00ED6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10FCCF30C0044349BFC28319862991C">
    <w:name w:val="C10FCCF30C0044349BFC28319862991C"/>
    <w:rsid w:val="00B010F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31165C-8B47-4475-A2DB-1F677869A5CF}">
  <ds:schemaRefs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5f071c81-3c8e-4cbe-9ae3-4bef1926d3c0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EC7A3B0-408E-4EA6-B14C-6B6DF011C0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0F20BD-33E0-49F6-93C7-CB0765969D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2</Pages>
  <Words>454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@t_siwz_zalacz#nr_kl</vt:lpstr>
    </vt:vector>
  </TitlesOfParts>
  <Company>PK</Company>
  <LinksUpToDate>false</LinksUpToDate>
  <CharactersWithSpaces>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@t_siwz_zalacz#nr_kl</dc:title>
  <dc:subject/>
  <dc:creator>Sylwia Banach</dc:creator>
  <cp:keywords/>
  <dc:description/>
  <cp:lastModifiedBy>Bartłomiej Baziak</cp:lastModifiedBy>
  <cp:revision>7</cp:revision>
  <cp:lastPrinted>1900-12-31T23:00:00Z</cp:lastPrinted>
  <dcterms:created xsi:type="dcterms:W3CDTF">2022-05-16T11:56:00Z</dcterms:created>
  <dcterms:modified xsi:type="dcterms:W3CDTF">2022-05-31T13:18:00Z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