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B55E2">
        <w:rPr>
          <w:rFonts w:ascii="Arial" w:hAnsi="Arial" w:cs="Arial"/>
          <w:bCs/>
          <w:i w:val="0"/>
          <w:szCs w:val="24"/>
        </w:rPr>
        <w:t>5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04E5" w:rsidRPr="000604E5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0604E5" w:rsidRPr="000604E5">
        <w:rPr>
          <w:rFonts w:ascii="Arial" w:hAnsi="Arial" w:cs="Arial"/>
        </w:rPr>
        <w:t>ul</w:t>
      </w:r>
      <w:proofErr w:type="gramEnd"/>
      <w:r w:rsidR="000604E5" w:rsidRPr="000604E5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0604E5" w:rsidRPr="000604E5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04E5" w:rsidRPr="000604E5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0604E5" w:rsidRPr="000604E5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04E5" w:rsidRPr="0012157F" w:rsidTr="00BD2ADE">
        <w:tc>
          <w:tcPr>
            <w:tcW w:w="9104" w:type="dxa"/>
            <w:shd w:val="clear" w:color="auto" w:fill="D9D9D9"/>
          </w:tcPr>
          <w:p w:rsidR="000604E5" w:rsidRPr="00D762C5" w:rsidRDefault="000604E5" w:rsidP="00BD2AD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0604E5" w:rsidRDefault="000604E5" w:rsidP="00BD2AD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604E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604E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604E5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0604E5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604E5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604E5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604E5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0604E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604E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604E5" w:rsidRPr="00534752" w:rsidRDefault="000604E5" w:rsidP="00BD2AD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604E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604E5">
        <w:rPr>
          <w:rFonts w:ascii="Arial" w:hAnsi="Arial" w:cs="Arial"/>
          <w:b/>
          <w:sz w:val="24"/>
          <w:szCs w:val="24"/>
        </w:rPr>
        <w:t xml:space="preserve">Dostawy sukcesywne surowców farmaceutycznych </w:t>
      </w:r>
      <w:proofErr w:type="gramStart"/>
      <w:r w:rsidRPr="000604E5">
        <w:rPr>
          <w:rFonts w:ascii="Arial" w:hAnsi="Arial" w:cs="Arial"/>
          <w:b/>
          <w:sz w:val="24"/>
          <w:szCs w:val="24"/>
        </w:rPr>
        <w:t>i  utensyliów</w:t>
      </w:r>
      <w:proofErr w:type="gramEnd"/>
      <w:r w:rsidRPr="000604E5">
        <w:rPr>
          <w:rFonts w:ascii="Arial" w:hAnsi="Arial" w:cs="Arial"/>
          <w:b/>
          <w:sz w:val="24"/>
          <w:szCs w:val="24"/>
        </w:rPr>
        <w:t xml:space="preserve"> aptecznych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604E5" w:rsidRPr="000604E5">
        <w:rPr>
          <w:rFonts w:ascii="Arial" w:hAnsi="Arial" w:cs="Arial"/>
          <w:b/>
          <w:sz w:val="24"/>
          <w:szCs w:val="24"/>
        </w:rPr>
        <w:t>56/2022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0604E5" w:rsidRPr="000604E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604E5" w:rsidRPr="00992BD8" w:rsidRDefault="000604E5" w:rsidP="000604E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0604E5" w:rsidP="000604E5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0604E5" w:rsidRPr="0012157F" w:rsidRDefault="000604E5" w:rsidP="000604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604E5" w:rsidRPr="0012157F" w:rsidRDefault="000604E5" w:rsidP="000604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0604E5" w:rsidRPr="0012157F" w:rsidRDefault="000604E5" w:rsidP="000604E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604E5" w:rsidRPr="00922A11" w:rsidRDefault="000604E5" w:rsidP="000604E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0604E5" w:rsidRPr="0012157F" w:rsidRDefault="000604E5" w:rsidP="000604E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0604E5" w:rsidRPr="0012157F" w:rsidRDefault="000604E5" w:rsidP="000604E5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604E5" w:rsidRPr="0012157F" w:rsidTr="00BD2A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4E5" w:rsidRPr="0012157F" w:rsidRDefault="000604E5" w:rsidP="00BD2AD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04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4E5" w:rsidRPr="0012157F" w:rsidRDefault="000604E5" w:rsidP="00BD2AD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04E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604E5" w:rsidRPr="0012157F" w:rsidRDefault="000604E5" w:rsidP="00BD2AD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04E5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Przedstawienie Wykazu dostaw - zrealizowanych </w:t>
            </w:r>
            <w:proofErr w:type="spellStart"/>
            <w:r w:rsidRPr="000604E5">
              <w:rPr>
                <w:rFonts w:ascii="Arial" w:hAnsi="Arial" w:cs="Arial"/>
                <w:sz w:val="24"/>
                <w:szCs w:val="24"/>
              </w:rPr>
              <w:t>conajmniej</w:t>
            </w:r>
            <w:proofErr w:type="spellEnd"/>
            <w:r w:rsidRPr="000604E5">
              <w:rPr>
                <w:rFonts w:ascii="Arial" w:hAnsi="Arial" w:cs="Arial"/>
                <w:sz w:val="24"/>
                <w:szCs w:val="24"/>
              </w:rPr>
              <w:t xml:space="preserve"> 3 dostaw w zakresie przedmiotu danego zadania (odpowiednio dla zadań).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1CC" w:rsidRDefault="005F61CC" w:rsidP="0038231F">
      <w:pPr>
        <w:spacing w:after="0" w:line="240" w:lineRule="auto"/>
      </w:pPr>
      <w:r>
        <w:separator/>
      </w:r>
    </w:p>
  </w:endnote>
  <w:endnote w:type="continuationSeparator" w:id="0">
    <w:p w:rsidR="005F61CC" w:rsidRDefault="005F61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E5" w:rsidRDefault="000604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55E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55E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E5" w:rsidRDefault="000604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1CC" w:rsidRDefault="005F61CC" w:rsidP="0038231F">
      <w:pPr>
        <w:spacing w:after="0" w:line="240" w:lineRule="auto"/>
      </w:pPr>
      <w:r>
        <w:separator/>
      </w:r>
    </w:p>
  </w:footnote>
  <w:footnote w:type="continuationSeparator" w:id="0">
    <w:p w:rsidR="005F61CC" w:rsidRDefault="005F61C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E5" w:rsidRDefault="000604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E5" w:rsidRDefault="000604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4E5" w:rsidRDefault="000604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1CC"/>
    <w:rsid w:val="00023477"/>
    <w:rsid w:val="000247FF"/>
    <w:rsid w:val="00025C8D"/>
    <w:rsid w:val="000303EE"/>
    <w:rsid w:val="0005473D"/>
    <w:rsid w:val="000604E5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44D2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5F61C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B55E2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07BC6-0D3E-4527-8500-4C4C0A60B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639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2022-06-13T10:15:00Z</cp:lastPrinted>
  <dcterms:created xsi:type="dcterms:W3CDTF">2022-06-09T12:15:00Z</dcterms:created>
  <dcterms:modified xsi:type="dcterms:W3CDTF">2022-06-13T10:15:00Z</dcterms:modified>
</cp:coreProperties>
</file>