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444444"/>
          <w:sz w:val="20"/>
          <w:szCs w:val="20"/>
        </w:rPr>
        <w:t>15/06/2022    S114</w:t>
      </w:r>
    </w:p>
    <w:p w:rsidR="00880BFC" w:rsidRPr="00880BFC" w:rsidRDefault="00880BFC" w:rsidP="00880BF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880BFC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880BFC" w:rsidRPr="00880BFC" w:rsidRDefault="00880BFC" w:rsidP="00880BF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880BFC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880BFC" w:rsidRPr="00880BFC" w:rsidRDefault="00880BFC" w:rsidP="00880BF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880BFC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880BFC" w:rsidRPr="00880BFC" w:rsidRDefault="00880BFC" w:rsidP="00880BF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880BFC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880BFC" w:rsidRPr="00880BFC" w:rsidRDefault="00880BFC" w:rsidP="00880BF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880BFC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880BFC" w:rsidRPr="00880BFC" w:rsidRDefault="00880BFC" w:rsidP="00880BF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Urządzenia i przyrządy używane na salach operacyjnych</w:t>
      </w:r>
    </w:p>
    <w:p w:rsidR="00880BFC" w:rsidRPr="00880BFC" w:rsidRDefault="00880BFC" w:rsidP="00880BF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114-320445</w:t>
      </w:r>
    </w:p>
    <w:p w:rsidR="00880BFC" w:rsidRPr="00880BFC" w:rsidRDefault="00880BFC" w:rsidP="00880BF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880BFC" w:rsidRPr="00880BFC" w:rsidRDefault="00880BFC" w:rsidP="00880BF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880BFC" w:rsidRPr="00880BFC" w:rsidRDefault="00880BFC" w:rsidP="00880BF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880BF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880BF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261416110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880BF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880BF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880BF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880BFC" w:rsidRPr="00880BFC" w:rsidRDefault="00880BFC" w:rsidP="00880BF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880BF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II.1.1)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</w:t>
      </w:r>
      <w:proofErr w:type="spellStart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morcelatora</w:t>
      </w:r>
      <w:proofErr w:type="spellEnd"/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Numer referencyjny: 78/2022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33162000 Urządzenia i przyrządy używane na salach operacyjnych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</w:t>
      </w:r>
      <w:proofErr w:type="spellStart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morcelatora</w:t>
      </w:r>
      <w:proofErr w:type="spellEnd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 xml:space="preserve"> zgodnie z zapisami SWZ i </w:t>
      </w:r>
      <w:proofErr w:type="spellStart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spacyfikacją</w:t>
      </w:r>
      <w:proofErr w:type="spellEnd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 xml:space="preserve"> techniczną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Zgodnie z zapisami SWZ i specyfikacją techniczną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10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Długość okresu gwarancji / Waga: 30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Okres w dniach: 56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1 300.00 PLN.</w:t>
      </w:r>
    </w:p>
    <w:p w:rsidR="00880BFC" w:rsidRPr="00880BFC" w:rsidRDefault="00880BFC" w:rsidP="00880BF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880BF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Minimalny poziom ewentualnie wymaganych standardów: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. 1 SWZ, z zastrzeżeniem, że co najmniej jedna ze wskazanych dostaw będzie wynosiła wartość brutto min. 55.000,00 zł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Zgodnie z projektem umowy</w:t>
      </w:r>
    </w:p>
    <w:p w:rsidR="00880BFC" w:rsidRPr="00880BFC" w:rsidRDefault="00880BFC" w:rsidP="00880BF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880BF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Procedura przyspieszona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Uzasadnienie: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aneks</w:t>
      </w:r>
      <w:proofErr w:type="gramEnd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 xml:space="preserve"> do umowy dotacyjnej MON 15/3300021337/110/</w:t>
      </w:r>
      <w:proofErr w:type="spellStart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DWSZdr</w:t>
      </w:r>
      <w:proofErr w:type="spellEnd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/</w:t>
      </w:r>
      <w:proofErr w:type="spellStart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WNiI</w:t>
      </w:r>
      <w:proofErr w:type="spellEnd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/PMT/22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Data: 28/06/2022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25/09/2022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Data: 28/06/2022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platforma</w:t>
      </w:r>
      <w:proofErr w:type="gramEnd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 </w:t>
      </w:r>
      <w:hyperlink r:id="rId16" w:tgtFrame="_blank" w:history="1">
        <w:r w:rsidRPr="00880BF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http://e-propublico.pl</w:t>
        </w:r>
      </w:hyperlink>
    </w:p>
    <w:p w:rsidR="00880BFC" w:rsidRPr="00880BFC" w:rsidRDefault="00880BFC" w:rsidP="00880BF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880BF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Dokumenty wymagane na etapie składania ofert/wniosków: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Formularz oferty - załącznik nr 1 do SWZ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Specyfikacja techniczna - załącznik nr 2 do SWZ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Jednolity europejski dokument zamówienia - załącznik nr 3 do SWZ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Oświadczenie wykonawcy dotyczące odrębnych przesłanek wykluczenia - załącznik nr 4 do SWZ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Zobowiązanie podmiotu udostępniającego zasoby - załącznik nr 5 do SWZ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Dokumenty składane na wezwanie zamawiającego: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Dokument potwierdzający niezaleganie z opłacaniem podatków, opłat lub składek na ubezpieczenie społeczne lub zdrowotne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Dokument potwierdzający, że nie otwarto likwidacji wykonawcy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Informacja z Krajowego Rejestru Karnego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Informacja z odpowiedniego rejestru lub inny równoważny dokument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Odpis lub informacja z KRS lub CEIDG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Oświadczenie wykonawcy o aktualności informacji zawartych w oświadczeniu o niepodleganiu wykluczeniu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Oświadczenie wykonawcy w sprawie grupy kapitałowej - załącznik nr 7 do SWZ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Wykaz dostaw - załącznik nr 6 do SWZ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Zaświadczenie właściwego naczelnika urzędu skarbowego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Zaświadczenie z ZUS lub KRUS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  art. 108 ust. 1 pkt 1-6 i </w:t>
      </w:r>
      <w:proofErr w:type="gramStart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spełniają warunki udziału w postępowaniu.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Zamawiający przewiduje możliwość uzupełnienia przedmiotowych środków dowodowych.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Zamówienie realizowane jest w ramach aneksu do umowy Zamawiającego z organem założycielskim w ramach programu PMT 2022. Zamawiający może unieważnić postępowania o udzielenie zamówienia, jeżeli środki, które Zamawiający zamierzał przeznaczyć na sfinansowanie zamówienia, nie zostaną mu przyznane.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history="1">
        <w:proofErr w:type="gramEnd"/>
        <w:r w:rsidRPr="00880BF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tgtFrame="_blank" w:history="1">
        <w:proofErr w:type="gramEnd"/>
        <w:r w:rsidRPr="00880BF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Oficjalna nazwa: Sąd Polubowny przy Prokuratorii Generalnej Rzeczpospolite Polskiej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Krucza 36/Wspólna 6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00-522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history="1">
        <w:proofErr w:type="gramEnd"/>
        <w:r w:rsidRPr="00880BF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226958504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226958111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tgtFrame="_blank" w:history="1">
        <w:proofErr w:type="gramEnd"/>
        <w:r w:rsidRPr="00880BF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http://prokuratoria.gov.pl</w:t>
        </w:r>
      </w:hyperlink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1" w:history="1">
        <w:proofErr w:type="gramEnd"/>
        <w:r w:rsidRPr="00880BF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2" w:tgtFrame="_blank" w:history="1">
        <w:proofErr w:type="gramEnd"/>
        <w:r w:rsidRPr="00880BF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880BF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880BFC" w:rsidRPr="00880BFC" w:rsidRDefault="00880BFC" w:rsidP="00880BF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80BFC">
        <w:rPr>
          <w:rFonts w:ascii="Lucida Sans Unicode" w:hAnsi="Lucida Sans Unicode" w:cs="Lucida Sans Unicode"/>
          <w:color w:val="000000"/>
          <w:sz w:val="20"/>
          <w:szCs w:val="20"/>
        </w:rPr>
        <w:t>10/06/2022</w:t>
      </w:r>
    </w:p>
    <w:p w:rsidR="00A450B2" w:rsidRDefault="00A450B2" w:rsidP="00880BFC">
      <w:pPr>
        <w:rPr>
          <w:rFonts w:ascii="Arial Narrow" w:hAnsi="Arial Narrow"/>
          <w:sz w:val="22"/>
        </w:rPr>
      </w:pPr>
    </w:p>
    <w:p w:rsidR="00880BFC" w:rsidRDefault="00880BFC" w:rsidP="00880BFC">
      <w:pPr>
        <w:rPr>
          <w:rFonts w:ascii="Arial Narrow" w:hAnsi="Arial Narrow"/>
          <w:sz w:val="22"/>
        </w:rPr>
      </w:pPr>
    </w:p>
    <w:p w:rsidR="00880BFC" w:rsidRDefault="00880BFC" w:rsidP="00880BFC">
      <w:pPr>
        <w:rPr>
          <w:rFonts w:ascii="Arial Narrow" w:hAnsi="Arial Narrow"/>
          <w:sz w:val="22"/>
        </w:rPr>
      </w:pPr>
    </w:p>
    <w:p w:rsidR="00880BFC" w:rsidRDefault="00880BFC" w:rsidP="00880BFC">
      <w:pPr>
        <w:rPr>
          <w:rFonts w:ascii="Arial Narrow" w:hAnsi="Arial Narrow"/>
          <w:sz w:val="22"/>
        </w:rPr>
      </w:pPr>
    </w:p>
    <w:p w:rsidR="00880BFC" w:rsidRDefault="00880BFC" w:rsidP="00880BFC">
      <w:pPr>
        <w:ind w:left="5664" w:firstLine="708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880BFC" w:rsidRDefault="00880BFC" w:rsidP="00880BFC">
      <w:pPr>
        <w:rPr>
          <w:rFonts w:ascii="Arial Narrow" w:hAnsi="Arial Narrow"/>
          <w:sz w:val="22"/>
        </w:rPr>
      </w:pPr>
    </w:p>
    <w:p w:rsidR="00880BFC" w:rsidRDefault="00880BFC" w:rsidP="00880BFC">
      <w:pPr>
        <w:rPr>
          <w:rFonts w:ascii="Arial Narrow" w:hAnsi="Arial Narrow"/>
          <w:sz w:val="22"/>
        </w:rPr>
      </w:pPr>
    </w:p>
    <w:p w:rsidR="00880BFC" w:rsidRDefault="00880BFC" w:rsidP="00880BFC">
      <w:pPr>
        <w:rPr>
          <w:rFonts w:ascii="Arial Narrow" w:hAnsi="Arial Narrow"/>
          <w:sz w:val="22"/>
        </w:rPr>
      </w:pPr>
    </w:p>
    <w:p w:rsidR="00880BFC" w:rsidRDefault="00880BFC" w:rsidP="00880BFC">
      <w:pPr>
        <w:rPr>
          <w:rFonts w:ascii="Arial Narrow" w:hAnsi="Arial Narrow"/>
          <w:sz w:val="20"/>
        </w:rPr>
      </w:pPr>
    </w:p>
    <w:p w:rsidR="00880BFC" w:rsidRDefault="00880BFC" w:rsidP="00880BFC">
      <w:pPr>
        <w:rPr>
          <w:rFonts w:ascii="Arial Narrow" w:hAnsi="Arial Narrow"/>
          <w:sz w:val="20"/>
        </w:rPr>
      </w:pPr>
    </w:p>
    <w:p w:rsidR="00880BFC" w:rsidRDefault="00880BFC" w:rsidP="00880BFC">
      <w:pPr>
        <w:rPr>
          <w:rFonts w:ascii="Arial Narrow" w:hAnsi="Arial Narrow"/>
          <w:sz w:val="20"/>
        </w:rPr>
      </w:pPr>
    </w:p>
    <w:p w:rsidR="00880BFC" w:rsidRDefault="00880BFC" w:rsidP="00880BFC">
      <w:pPr>
        <w:rPr>
          <w:rFonts w:ascii="Arial Narrow" w:hAnsi="Arial Narrow"/>
          <w:sz w:val="20"/>
        </w:rPr>
      </w:pPr>
    </w:p>
    <w:p w:rsidR="00880BFC" w:rsidRDefault="00880BFC" w:rsidP="00880BFC">
      <w:pPr>
        <w:rPr>
          <w:rFonts w:ascii="Arial Narrow" w:hAnsi="Arial Narrow"/>
          <w:sz w:val="20"/>
        </w:rPr>
      </w:pPr>
    </w:p>
    <w:p w:rsidR="00880BFC" w:rsidRDefault="00880BFC" w:rsidP="00880BFC">
      <w:pPr>
        <w:rPr>
          <w:rFonts w:ascii="Arial Narrow" w:hAnsi="Arial Narrow"/>
          <w:sz w:val="20"/>
        </w:rPr>
      </w:pPr>
    </w:p>
    <w:p w:rsidR="00880BFC" w:rsidRDefault="00880BFC" w:rsidP="00880BFC">
      <w:pPr>
        <w:rPr>
          <w:rFonts w:ascii="Arial Narrow" w:hAnsi="Arial Narrow"/>
          <w:sz w:val="20"/>
        </w:rPr>
      </w:pPr>
    </w:p>
    <w:p w:rsidR="00880BFC" w:rsidRDefault="00880BFC" w:rsidP="00880BFC">
      <w:pPr>
        <w:rPr>
          <w:rFonts w:ascii="Arial Narrow" w:hAnsi="Arial Narrow"/>
          <w:sz w:val="20"/>
        </w:rPr>
      </w:pPr>
    </w:p>
    <w:p w:rsidR="00880BFC" w:rsidRDefault="00880BFC" w:rsidP="00880BFC">
      <w:pPr>
        <w:rPr>
          <w:rFonts w:ascii="Arial Narrow" w:hAnsi="Arial Narrow"/>
          <w:sz w:val="20"/>
        </w:rPr>
      </w:pPr>
    </w:p>
    <w:p w:rsidR="00880BFC" w:rsidRDefault="00880BFC" w:rsidP="00880BFC">
      <w:pPr>
        <w:rPr>
          <w:rFonts w:ascii="Arial Narrow" w:hAnsi="Arial Narrow"/>
          <w:sz w:val="20"/>
        </w:rPr>
      </w:pPr>
    </w:p>
    <w:p w:rsidR="00880BFC" w:rsidRDefault="00880BFC" w:rsidP="00880BFC">
      <w:pPr>
        <w:rPr>
          <w:rFonts w:ascii="Arial Narrow" w:hAnsi="Arial Narrow"/>
          <w:sz w:val="20"/>
        </w:rPr>
      </w:pPr>
    </w:p>
    <w:p w:rsidR="00880BFC" w:rsidRDefault="00880BFC" w:rsidP="00880BFC">
      <w:pPr>
        <w:rPr>
          <w:rFonts w:ascii="Arial Narrow" w:hAnsi="Arial Narrow"/>
          <w:sz w:val="20"/>
        </w:rPr>
      </w:pPr>
    </w:p>
    <w:p w:rsidR="00880BFC" w:rsidRDefault="00880BFC" w:rsidP="00880BFC">
      <w:pPr>
        <w:rPr>
          <w:rFonts w:ascii="Arial Narrow" w:hAnsi="Arial Narrow"/>
          <w:sz w:val="20"/>
        </w:rPr>
      </w:pPr>
    </w:p>
    <w:p w:rsidR="00880BFC" w:rsidRPr="00880BFC" w:rsidRDefault="00880BFC" w:rsidP="00880BFC">
      <w:pPr>
        <w:rPr>
          <w:rFonts w:ascii="Arial Narrow" w:hAnsi="Arial Narrow"/>
          <w:sz w:val="20"/>
        </w:rPr>
      </w:pPr>
      <w:bookmarkStart w:id="0" w:name="_GoBack"/>
      <w:bookmarkEnd w:id="0"/>
      <w:r w:rsidRPr="00880BFC">
        <w:rPr>
          <w:rFonts w:ascii="Arial Narrow" w:hAnsi="Arial Narrow"/>
          <w:sz w:val="20"/>
        </w:rPr>
        <w:t>Wykonano w 2 egz. na 3 ark.</w:t>
      </w:r>
    </w:p>
    <w:p w:rsidR="00880BFC" w:rsidRPr="00880BFC" w:rsidRDefault="00880BFC" w:rsidP="00880BFC">
      <w:pPr>
        <w:rPr>
          <w:rFonts w:ascii="Arial Narrow" w:hAnsi="Arial Narrow"/>
          <w:sz w:val="20"/>
        </w:rPr>
      </w:pPr>
      <w:r w:rsidRPr="00880BFC">
        <w:rPr>
          <w:rFonts w:ascii="Arial Narrow" w:hAnsi="Arial Narrow"/>
          <w:sz w:val="20"/>
        </w:rPr>
        <w:t>Egz. 1 – biuro przepustek</w:t>
      </w:r>
    </w:p>
    <w:p w:rsidR="00880BFC" w:rsidRPr="00880BFC" w:rsidRDefault="00880BFC" w:rsidP="00880BFC">
      <w:pPr>
        <w:rPr>
          <w:rFonts w:ascii="Arial Narrow" w:hAnsi="Arial Narrow"/>
          <w:sz w:val="20"/>
        </w:rPr>
      </w:pPr>
      <w:r w:rsidRPr="00880BFC">
        <w:rPr>
          <w:rFonts w:ascii="Arial Narrow" w:hAnsi="Arial Narrow"/>
          <w:sz w:val="20"/>
        </w:rPr>
        <w:t>Egz. 2 hol szpitala</w:t>
      </w:r>
    </w:p>
    <w:p w:rsidR="00880BFC" w:rsidRPr="00880BFC" w:rsidRDefault="00880BFC" w:rsidP="00880BFC">
      <w:pPr>
        <w:rPr>
          <w:rFonts w:ascii="Arial Narrow" w:hAnsi="Arial Narrow"/>
          <w:sz w:val="20"/>
        </w:rPr>
      </w:pPr>
      <w:r w:rsidRPr="00880BFC">
        <w:rPr>
          <w:rFonts w:ascii="Arial Narrow" w:hAnsi="Arial Narrow"/>
          <w:sz w:val="20"/>
        </w:rPr>
        <w:t>Wyk. A. Przykłota –tel. 261 417 449</w:t>
      </w:r>
    </w:p>
    <w:p w:rsidR="00880BFC" w:rsidRPr="00880BFC" w:rsidRDefault="00880BFC" w:rsidP="00880BFC">
      <w:pPr>
        <w:rPr>
          <w:rFonts w:ascii="Arial Narrow" w:hAnsi="Arial Narrow"/>
          <w:sz w:val="20"/>
        </w:rPr>
      </w:pPr>
      <w:proofErr w:type="gramStart"/>
      <w:r w:rsidRPr="00880BFC">
        <w:rPr>
          <w:rFonts w:ascii="Arial Narrow" w:hAnsi="Arial Narrow"/>
          <w:sz w:val="20"/>
        </w:rPr>
        <w:t>data</w:t>
      </w:r>
      <w:proofErr w:type="gramEnd"/>
      <w:r w:rsidRPr="00880BFC">
        <w:rPr>
          <w:rFonts w:ascii="Arial Narrow" w:hAnsi="Arial Narrow"/>
          <w:sz w:val="20"/>
        </w:rPr>
        <w:t xml:space="preserve">: 15.06.2022 </w:t>
      </w:r>
      <w:proofErr w:type="gramStart"/>
      <w:r w:rsidRPr="00880BFC">
        <w:rPr>
          <w:rFonts w:ascii="Arial Narrow" w:hAnsi="Arial Narrow"/>
          <w:sz w:val="20"/>
        </w:rPr>
        <w:t>r</w:t>
      </w:r>
      <w:proofErr w:type="gramEnd"/>
      <w:r w:rsidRPr="00880BFC">
        <w:rPr>
          <w:rFonts w:ascii="Arial Narrow" w:hAnsi="Arial Narrow"/>
          <w:sz w:val="20"/>
        </w:rPr>
        <w:t>.</w:t>
      </w:r>
    </w:p>
    <w:sectPr w:rsidR="00880BFC" w:rsidRPr="00880BFC" w:rsidSect="0096051D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E7C" w:rsidRDefault="00F32E7C">
      <w:r>
        <w:separator/>
      </w:r>
    </w:p>
  </w:endnote>
  <w:endnote w:type="continuationSeparator" w:id="0">
    <w:p w:rsidR="00F32E7C" w:rsidRDefault="00F32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389" w:rsidRDefault="002A53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880BFC">
      <w:rPr>
        <w:rStyle w:val="Numerstrony"/>
        <w:rFonts w:ascii="Arial" w:hAnsi="Arial" w:cs="Arial"/>
        <w:noProof/>
        <w:sz w:val="18"/>
        <w:szCs w:val="18"/>
      </w:rPr>
      <w:t>5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389" w:rsidRDefault="002A53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E7C" w:rsidRDefault="00F32E7C">
      <w:r>
        <w:separator/>
      </w:r>
    </w:p>
  </w:footnote>
  <w:footnote w:type="continuationSeparator" w:id="0">
    <w:p w:rsidR="00F32E7C" w:rsidRDefault="00F32E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389" w:rsidRDefault="002A53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389" w:rsidRPr="00880BFC" w:rsidRDefault="00880BFC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78/2022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389" w:rsidRDefault="002A53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25991262"/>
    <w:multiLevelType w:val="multilevel"/>
    <w:tmpl w:val="FD0EA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2E7C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A5389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0BFC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2E7C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99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3055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861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4188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2560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99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8127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9309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5948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493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5313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882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0219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5364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59349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7173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1020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063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639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5828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629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443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8044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4237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551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7904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95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6933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1053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2129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7120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9371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6497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3155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5684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3960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9526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7203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502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336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9956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0664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1711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287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4090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7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2389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8956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0787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2492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8643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242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4387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20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037858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238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4785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070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850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9142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8272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2647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7911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737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922080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5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5722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3694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461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944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244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7151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3547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9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4163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0400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220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4444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1266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0681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1179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6688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2268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1748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448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2700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20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5488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814583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0239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121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8019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721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4715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36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4766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0542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910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8325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56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7051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9903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8926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3212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32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2200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082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20445-2022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://www.uzp.gov.pl/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hyperlink" Target="https://ted.europa.eu/udl?uri=TED:NOTICE:320445-2022:TEXT:PL:HTML" TargetMode="External"/><Relationship Id="rId12" Type="http://schemas.openxmlformats.org/officeDocument/2006/relationships/hyperlink" Target="mailto:a.przyklota@10wsk.mil.pl?subject=TED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://prokuratoria.gov.pl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20445-2022:TEXT:PL:HTML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ted.europa.eu/udl?uri=TED:NOTICE:320445-2022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20445-2022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www.uzp.gov.pl/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1458</Words>
  <Characters>8748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10186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2022-06-15T07:55:00Z</dcterms:created>
  <dcterms:modified xsi:type="dcterms:W3CDTF">2022-06-15T07:56:00Z</dcterms:modified>
</cp:coreProperties>
</file>