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5E92A" w14:textId="77777777" w:rsidR="00FB7F50" w:rsidRPr="00D929FE" w:rsidRDefault="006447C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929FE">
        <w:rPr>
          <w:sz w:val="22"/>
          <w:szCs w:val="22"/>
        </w:rPr>
        <w:t>Poznań</w:t>
      </w:r>
      <w:r w:rsidR="00FB7F50" w:rsidRPr="00D929FE">
        <w:rPr>
          <w:sz w:val="22"/>
          <w:szCs w:val="22"/>
        </w:rPr>
        <w:t xml:space="preserve"> dnia: </w:t>
      </w:r>
      <w:r w:rsidRPr="00D929FE">
        <w:rPr>
          <w:sz w:val="22"/>
          <w:szCs w:val="22"/>
        </w:rPr>
        <w:t>2022-06-20</w:t>
      </w:r>
    </w:p>
    <w:p w14:paraId="12BEC933" w14:textId="77777777" w:rsidR="00FB7F50" w:rsidRPr="00D929FE" w:rsidRDefault="00FB7F50" w:rsidP="004E7234">
      <w:pPr>
        <w:spacing w:after="240"/>
        <w:rPr>
          <w:sz w:val="22"/>
          <w:szCs w:val="22"/>
        </w:rPr>
      </w:pPr>
    </w:p>
    <w:p w14:paraId="3C39744E" w14:textId="77777777" w:rsidR="006447C2" w:rsidRPr="00D929FE" w:rsidRDefault="006447C2" w:rsidP="00FB7F50">
      <w:pPr>
        <w:spacing w:after="40"/>
        <w:rPr>
          <w:b/>
          <w:bCs/>
          <w:sz w:val="22"/>
          <w:szCs w:val="22"/>
        </w:rPr>
      </w:pPr>
      <w:r w:rsidRPr="00D929FE">
        <w:rPr>
          <w:b/>
          <w:bCs/>
          <w:sz w:val="22"/>
          <w:szCs w:val="22"/>
        </w:rPr>
        <w:t>Szpital Wojewódzki w Poznaniu</w:t>
      </w:r>
    </w:p>
    <w:p w14:paraId="032FB8D2" w14:textId="77777777" w:rsidR="00FB7F50" w:rsidRPr="00D929FE" w:rsidRDefault="006447C2" w:rsidP="00FB7F50">
      <w:pPr>
        <w:spacing w:after="40"/>
        <w:rPr>
          <w:b/>
          <w:bCs/>
          <w:sz w:val="22"/>
          <w:szCs w:val="22"/>
        </w:rPr>
      </w:pPr>
      <w:r w:rsidRPr="00D929FE">
        <w:rPr>
          <w:b/>
          <w:bCs/>
          <w:sz w:val="22"/>
          <w:szCs w:val="22"/>
        </w:rPr>
        <w:t>Dział Zamówień Publicznych</w:t>
      </w:r>
    </w:p>
    <w:p w14:paraId="58D1F3A7" w14:textId="5AECC911" w:rsidR="00FB7F50" w:rsidRPr="00D929FE" w:rsidRDefault="00D929FE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447C2" w:rsidRPr="00D929FE">
        <w:rPr>
          <w:sz w:val="22"/>
          <w:szCs w:val="22"/>
        </w:rPr>
        <w:t>Juraszów</w:t>
      </w:r>
      <w:r w:rsidR="00FB7F50" w:rsidRPr="00D929FE">
        <w:rPr>
          <w:sz w:val="22"/>
          <w:szCs w:val="22"/>
        </w:rPr>
        <w:t xml:space="preserve"> </w:t>
      </w:r>
      <w:r w:rsidR="006447C2" w:rsidRPr="00D929FE">
        <w:rPr>
          <w:sz w:val="22"/>
          <w:szCs w:val="22"/>
        </w:rPr>
        <w:t>7/19</w:t>
      </w:r>
    </w:p>
    <w:p w14:paraId="097D43B0" w14:textId="77777777" w:rsidR="00FB7F50" w:rsidRPr="00D929FE" w:rsidRDefault="006447C2" w:rsidP="00FB7F50">
      <w:pPr>
        <w:rPr>
          <w:sz w:val="22"/>
          <w:szCs w:val="22"/>
        </w:rPr>
      </w:pPr>
      <w:r w:rsidRPr="00D929FE">
        <w:rPr>
          <w:sz w:val="22"/>
          <w:szCs w:val="22"/>
        </w:rPr>
        <w:t>60-479</w:t>
      </w:r>
      <w:r w:rsidR="00FB7F50" w:rsidRPr="00D929FE">
        <w:rPr>
          <w:sz w:val="22"/>
          <w:szCs w:val="22"/>
        </w:rPr>
        <w:t xml:space="preserve"> </w:t>
      </w:r>
      <w:r w:rsidRPr="00D929FE">
        <w:rPr>
          <w:sz w:val="22"/>
          <w:szCs w:val="22"/>
        </w:rPr>
        <w:t>Poznań</w:t>
      </w:r>
    </w:p>
    <w:p w14:paraId="0B2959D1" w14:textId="77777777" w:rsidR="00E62859" w:rsidRPr="00D929FE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D929FE">
        <w:rPr>
          <w:b/>
          <w:sz w:val="22"/>
          <w:szCs w:val="22"/>
        </w:rPr>
        <w:t>WYKONAWCY</w:t>
      </w:r>
    </w:p>
    <w:p w14:paraId="4C675ED2" w14:textId="77777777" w:rsidR="00E62859" w:rsidRPr="00D929FE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D929FE">
        <w:rPr>
          <w:sz w:val="22"/>
          <w:szCs w:val="22"/>
        </w:rPr>
        <w:t>ubiegający się o zamówienie</w:t>
      </w:r>
    </w:p>
    <w:p w14:paraId="34AD8B76" w14:textId="77777777" w:rsidR="008642B3" w:rsidRPr="00D929FE" w:rsidRDefault="009F0E5C">
      <w:pPr>
        <w:pStyle w:val="Nagwek1"/>
        <w:spacing w:before="600"/>
        <w:rPr>
          <w:sz w:val="22"/>
          <w:szCs w:val="22"/>
        </w:rPr>
      </w:pPr>
      <w:r w:rsidRPr="00D929FE">
        <w:rPr>
          <w:sz w:val="22"/>
          <w:szCs w:val="22"/>
        </w:rPr>
        <w:t>ZAWIADOMIENIE</w:t>
      </w:r>
    </w:p>
    <w:p w14:paraId="00CBFA4C" w14:textId="77777777" w:rsidR="008642B3" w:rsidRPr="00D929FE" w:rsidRDefault="008642B3" w:rsidP="00C65E53">
      <w:pPr>
        <w:spacing w:after="480"/>
        <w:jc w:val="center"/>
        <w:rPr>
          <w:b/>
          <w:sz w:val="22"/>
          <w:szCs w:val="22"/>
        </w:rPr>
      </w:pPr>
      <w:r w:rsidRPr="00D929FE">
        <w:rPr>
          <w:b/>
          <w:sz w:val="22"/>
          <w:szCs w:val="22"/>
        </w:rPr>
        <w:t xml:space="preserve">o </w:t>
      </w:r>
      <w:r w:rsidR="0054734E" w:rsidRPr="00D929FE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6447C2" w:rsidRPr="00D929FE" w14:paraId="4801C157" w14:textId="77777777" w:rsidTr="00C50716">
        <w:trPr>
          <w:trHeight w:val="638"/>
        </w:trPr>
        <w:tc>
          <w:tcPr>
            <w:tcW w:w="959" w:type="dxa"/>
            <w:shd w:val="clear" w:color="auto" w:fill="auto"/>
          </w:tcPr>
          <w:p w14:paraId="2C4DF394" w14:textId="77777777" w:rsidR="006447C2" w:rsidRPr="00D929FE" w:rsidRDefault="006447C2" w:rsidP="00C507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929F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586308F" w14:textId="219D4F72" w:rsidR="006447C2" w:rsidRPr="00D929FE" w:rsidRDefault="006447C2" w:rsidP="00C507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929FE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D929FE">
              <w:rPr>
                <w:sz w:val="22"/>
                <w:szCs w:val="22"/>
              </w:rPr>
              <w:br/>
            </w:r>
            <w:r w:rsidRPr="00D929FE">
              <w:rPr>
                <w:sz w:val="22"/>
                <w:szCs w:val="22"/>
              </w:rPr>
              <w:t>bez negocjacji - art. 275 pkt. 1 ustawy Pzp</w:t>
            </w:r>
            <w:r w:rsidRPr="00D929FE">
              <w:rPr>
                <w:b/>
                <w:sz w:val="22"/>
                <w:szCs w:val="22"/>
              </w:rPr>
              <w:t xml:space="preserve"> </w:t>
            </w:r>
            <w:r w:rsidRPr="00D929FE">
              <w:rPr>
                <w:bCs/>
                <w:sz w:val="22"/>
                <w:szCs w:val="22"/>
              </w:rPr>
              <w:t>na</w:t>
            </w:r>
            <w:r w:rsidRPr="00D929FE">
              <w:rPr>
                <w:b/>
                <w:sz w:val="22"/>
                <w:szCs w:val="22"/>
              </w:rPr>
              <w:t xml:space="preserve"> </w:t>
            </w:r>
            <w:r w:rsidRPr="00D929FE">
              <w:rPr>
                <w:bCs/>
                <w:sz w:val="22"/>
                <w:szCs w:val="22"/>
              </w:rPr>
              <w:t>”</w:t>
            </w:r>
            <w:r w:rsidRPr="00D929FE">
              <w:rPr>
                <w:b/>
                <w:bCs/>
                <w:sz w:val="22"/>
                <w:szCs w:val="22"/>
              </w:rPr>
              <w:t>Dostawa środków czystości na potrzeby Szpitala Wojewódzkiego w Poznaniu</w:t>
            </w:r>
            <w:r w:rsidRPr="00D929FE">
              <w:rPr>
                <w:bCs/>
                <w:sz w:val="22"/>
                <w:szCs w:val="22"/>
              </w:rPr>
              <w:t>”</w:t>
            </w:r>
            <w:r w:rsidRPr="00D929FE">
              <w:rPr>
                <w:b/>
                <w:sz w:val="22"/>
                <w:szCs w:val="22"/>
              </w:rPr>
              <w:t xml:space="preserve"> </w:t>
            </w:r>
            <w:r w:rsidRPr="00D929FE">
              <w:rPr>
                <w:bCs/>
                <w:sz w:val="22"/>
                <w:szCs w:val="22"/>
              </w:rPr>
              <w:t>– znak sprawy</w:t>
            </w:r>
            <w:r w:rsidRPr="00D929FE">
              <w:rPr>
                <w:b/>
                <w:sz w:val="22"/>
                <w:szCs w:val="22"/>
              </w:rPr>
              <w:t xml:space="preserve"> SZW/DZP/23/2022</w:t>
            </w:r>
          </w:p>
        </w:tc>
      </w:tr>
    </w:tbl>
    <w:p w14:paraId="0663119B" w14:textId="77777777" w:rsidR="006447C2" w:rsidRPr="00D929F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D929FE">
        <w:rPr>
          <w:sz w:val="22"/>
          <w:szCs w:val="22"/>
        </w:rPr>
        <w:t xml:space="preserve">Zamawiający, </w:t>
      </w:r>
      <w:r w:rsidR="006447C2" w:rsidRPr="00D929FE">
        <w:rPr>
          <w:b/>
          <w:sz w:val="22"/>
          <w:szCs w:val="22"/>
        </w:rPr>
        <w:t>Szpital Wojewódzki w Poznaniu</w:t>
      </w:r>
    </w:p>
    <w:p w14:paraId="21A72979" w14:textId="2AFD9D29" w:rsidR="008642B3" w:rsidRPr="00D929FE" w:rsidRDefault="006447C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D929FE">
        <w:rPr>
          <w:b/>
          <w:sz w:val="22"/>
          <w:szCs w:val="22"/>
        </w:rPr>
        <w:t>Dział Zamówień Publicznych</w:t>
      </w:r>
      <w:r w:rsidR="00C65E53" w:rsidRPr="00D929FE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D929FE">
        <w:rPr>
          <w:sz w:val="22"/>
          <w:szCs w:val="22"/>
        </w:rPr>
        <w:t>(t.j. Dz.U. z 2021r. poz. 1129 z późn. zm.)</w:t>
      </w:r>
      <w:r w:rsidR="00C65E53" w:rsidRPr="00D929FE">
        <w:rPr>
          <w:sz w:val="22"/>
          <w:szCs w:val="22"/>
        </w:rPr>
        <w:t>, zwanej dalej „ustawą Pzp”</w:t>
      </w:r>
      <w:r w:rsidR="00D26ED6" w:rsidRPr="00D929FE">
        <w:rPr>
          <w:sz w:val="22"/>
          <w:szCs w:val="22"/>
        </w:rPr>
        <w:t xml:space="preserve">, </w:t>
      </w:r>
      <w:r w:rsidR="00C65E53" w:rsidRPr="00D929FE">
        <w:rPr>
          <w:sz w:val="22"/>
          <w:szCs w:val="22"/>
        </w:rPr>
        <w:t>informuje</w:t>
      </w:r>
      <w:r w:rsidR="00D26ED6" w:rsidRPr="00D929FE">
        <w:rPr>
          <w:sz w:val="22"/>
          <w:szCs w:val="22"/>
        </w:rPr>
        <w:t xml:space="preserve">, </w:t>
      </w:r>
      <w:r w:rsidR="00D929FE">
        <w:rPr>
          <w:sz w:val="22"/>
          <w:szCs w:val="22"/>
        </w:rPr>
        <w:br/>
      </w:r>
      <w:r w:rsidR="00D26ED6" w:rsidRPr="00D929FE">
        <w:rPr>
          <w:sz w:val="22"/>
          <w:szCs w:val="22"/>
        </w:rPr>
        <w:t xml:space="preserve">że w toczącym się postępowaniu o udzielenie zamówienia publicznego, jako </w:t>
      </w:r>
      <w:r w:rsidR="00756CDA" w:rsidRPr="00D929FE">
        <w:rPr>
          <w:sz w:val="22"/>
          <w:szCs w:val="22"/>
        </w:rPr>
        <w:t>najkorzystniejsz</w:t>
      </w:r>
      <w:r w:rsidR="00D26ED6" w:rsidRPr="00D929FE">
        <w:rPr>
          <w:sz w:val="22"/>
          <w:szCs w:val="22"/>
        </w:rPr>
        <w:t xml:space="preserve">a wybrana została </w:t>
      </w:r>
      <w:r w:rsidR="00756CDA" w:rsidRPr="00D929FE">
        <w:rPr>
          <w:sz w:val="22"/>
          <w:szCs w:val="22"/>
        </w:rPr>
        <w:t>ofer</w:t>
      </w:r>
      <w:r w:rsidR="00D26ED6" w:rsidRPr="00D929FE">
        <w:rPr>
          <w:sz w:val="22"/>
          <w:szCs w:val="22"/>
        </w:rPr>
        <w:t>t</w:t>
      </w:r>
      <w:r w:rsidR="009F0E5C" w:rsidRPr="00D929FE">
        <w:rPr>
          <w:sz w:val="22"/>
          <w:szCs w:val="22"/>
        </w:rPr>
        <w:t>a</w:t>
      </w:r>
      <w:r w:rsidR="00D26ED6" w:rsidRPr="00D929FE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447C2" w:rsidRPr="00D929FE" w14:paraId="4DE1EE68" w14:textId="77777777" w:rsidTr="00C50716">
        <w:trPr>
          <w:cantSplit/>
        </w:trPr>
        <w:tc>
          <w:tcPr>
            <w:tcW w:w="10080" w:type="dxa"/>
          </w:tcPr>
          <w:p w14:paraId="24EEC958" w14:textId="77777777" w:rsidR="006447C2" w:rsidRPr="00D929FE" w:rsidRDefault="006447C2" w:rsidP="00C50716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D929FE">
              <w:rPr>
                <w:b/>
                <w:sz w:val="22"/>
                <w:szCs w:val="22"/>
              </w:rPr>
              <w:t>SUTURA MED Sp. z.o.o.</w:t>
            </w:r>
          </w:p>
          <w:p w14:paraId="77AF0C42" w14:textId="3A7BB4F6" w:rsidR="006447C2" w:rsidRPr="00D929FE" w:rsidRDefault="00D929FE" w:rsidP="00C5071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Mała Odrzańska 21/2</w:t>
            </w:r>
          </w:p>
          <w:p w14:paraId="11763145" w14:textId="7AB1CB50" w:rsidR="006447C2" w:rsidRPr="00D929FE" w:rsidRDefault="006447C2" w:rsidP="00C50716">
            <w:pPr>
              <w:jc w:val="both"/>
              <w:rPr>
                <w:bCs/>
                <w:sz w:val="22"/>
                <w:szCs w:val="22"/>
              </w:rPr>
            </w:pPr>
            <w:r w:rsidRPr="00D929FE">
              <w:rPr>
                <w:bCs/>
                <w:sz w:val="22"/>
                <w:szCs w:val="22"/>
              </w:rPr>
              <w:t>70-</w:t>
            </w:r>
            <w:r w:rsidR="00D929FE">
              <w:rPr>
                <w:bCs/>
                <w:sz w:val="22"/>
                <w:szCs w:val="22"/>
              </w:rPr>
              <w:t>535</w:t>
            </w:r>
            <w:r w:rsidRPr="00D929FE">
              <w:rPr>
                <w:bCs/>
                <w:sz w:val="22"/>
                <w:szCs w:val="22"/>
              </w:rPr>
              <w:t xml:space="preserve"> Szczecin</w:t>
            </w:r>
          </w:p>
          <w:p w14:paraId="7E4CF01D" w14:textId="77777777" w:rsidR="006447C2" w:rsidRPr="00D929FE" w:rsidRDefault="006447C2" w:rsidP="00C5071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929FE">
              <w:rPr>
                <w:sz w:val="22"/>
                <w:szCs w:val="22"/>
              </w:rPr>
              <w:t>na:</w:t>
            </w:r>
          </w:p>
          <w:p w14:paraId="68A496BF" w14:textId="11D1BCB8" w:rsidR="006447C2" w:rsidRPr="00D929FE" w:rsidRDefault="006447C2" w:rsidP="00C5071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929FE">
              <w:rPr>
                <w:sz w:val="22"/>
                <w:szCs w:val="22"/>
              </w:rPr>
              <w:t xml:space="preserve">Przedmiotem zamówienia jest Dostawa środków czystości na potrzeby Szpitala Wojewódzkiego w Poznaniu </w:t>
            </w:r>
            <w:r w:rsidR="00D929FE">
              <w:rPr>
                <w:sz w:val="22"/>
                <w:szCs w:val="22"/>
              </w:rPr>
              <w:br/>
            </w:r>
            <w:r w:rsidRPr="00D929FE">
              <w:rPr>
                <w:sz w:val="22"/>
                <w:szCs w:val="22"/>
              </w:rPr>
              <w:t xml:space="preserve">za cenę brutto </w:t>
            </w:r>
            <w:r w:rsidRPr="00D929FE">
              <w:rPr>
                <w:b/>
                <w:sz w:val="22"/>
                <w:szCs w:val="22"/>
              </w:rPr>
              <w:t>221 272.90 zł</w:t>
            </w:r>
            <w:r w:rsidRPr="00D929FE">
              <w:rPr>
                <w:bCs/>
                <w:sz w:val="22"/>
                <w:szCs w:val="22"/>
              </w:rPr>
              <w:t>.</w:t>
            </w:r>
          </w:p>
          <w:p w14:paraId="0D38144D" w14:textId="77777777" w:rsidR="006447C2" w:rsidRPr="00D929FE" w:rsidRDefault="006447C2" w:rsidP="00C5071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929FE">
              <w:rPr>
                <w:color w:val="000000"/>
                <w:sz w:val="22"/>
                <w:szCs w:val="22"/>
              </w:rPr>
              <w:t>Uzasadnienie wyboru:</w:t>
            </w:r>
          </w:p>
          <w:p w14:paraId="4149F8FE" w14:textId="4F5FCCEA" w:rsidR="006447C2" w:rsidRPr="00D929FE" w:rsidRDefault="006447C2" w:rsidP="00D929FE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D929FE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D929FE">
              <w:rPr>
                <w:sz w:val="22"/>
                <w:szCs w:val="22"/>
              </w:rPr>
              <w:br/>
            </w:r>
            <w:r w:rsidRPr="00D929FE">
              <w:rPr>
                <w:sz w:val="22"/>
                <w:szCs w:val="22"/>
              </w:rPr>
              <w:t>w SWZ kryteria oceny ofert tj. przyznano: cena oferty brutto - 100,00 pkt. Oferta spełnia wszystkie wymagania formalno - prawne i jest zgodna z zapisami SWZ.</w:t>
            </w:r>
          </w:p>
        </w:tc>
      </w:tr>
    </w:tbl>
    <w:p w14:paraId="6F83E638" w14:textId="77777777" w:rsidR="003A0AFC" w:rsidRPr="00D929FE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D929FE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2410"/>
        <w:gridCol w:w="4111"/>
      </w:tblGrid>
      <w:tr w:rsidR="00D929FE" w:rsidRPr="00D929FE" w14:paraId="366EF9B2" w14:textId="77777777" w:rsidTr="00D929FE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3223D566" w14:textId="77777777" w:rsidR="00D929FE" w:rsidRPr="00D929FE" w:rsidRDefault="00D929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D929FE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EDEDED"/>
            <w:vAlign w:val="center"/>
          </w:tcPr>
          <w:p w14:paraId="23BE88FE" w14:textId="77777777" w:rsidR="00D929FE" w:rsidRPr="00D929FE" w:rsidRDefault="00D929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2410" w:type="dxa"/>
            <w:shd w:val="clear" w:color="auto" w:fill="EDEDED"/>
            <w:vAlign w:val="center"/>
          </w:tcPr>
          <w:p w14:paraId="2AF92D0B" w14:textId="77777777" w:rsidR="00372107" w:rsidRDefault="003721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K-1</w:t>
            </w:r>
          </w:p>
          <w:p w14:paraId="5F9A3111" w14:textId="4EB2587A" w:rsidR="00D929FE" w:rsidRPr="00D929FE" w:rsidRDefault="00D929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bCs/>
                <w:sz w:val="22"/>
                <w:szCs w:val="22"/>
              </w:rPr>
              <w:t>Cena oferty (brutto)</w:t>
            </w:r>
          </w:p>
        </w:tc>
        <w:tc>
          <w:tcPr>
            <w:tcW w:w="4111" w:type="dxa"/>
            <w:shd w:val="clear" w:color="auto" w:fill="EDEDED"/>
            <w:vAlign w:val="center"/>
          </w:tcPr>
          <w:p w14:paraId="22EE98F7" w14:textId="77777777" w:rsidR="00D929FE" w:rsidRPr="00D929FE" w:rsidRDefault="00D929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D929FE" w:rsidRPr="00D929FE" w14:paraId="6516B236" w14:textId="77777777" w:rsidTr="00D929FE">
        <w:tc>
          <w:tcPr>
            <w:tcW w:w="709" w:type="dxa"/>
            <w:vAlign w:val="center"/>
          </w:tcPr>
          <w:p w14:paraId="5A6E03D2" w14:textId="77777777" w:rsidR="00D929FE" w:rsidRPr="00D929FE" w:rsidRDefault="00D929FE" w:rsidP="00C5071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4995672E" w14:textId="54C30A11" w:rsidR="00D929FE" w:rsidRPr="00D929FE" w:rsidRDefault="00D929FE" w:rsidP="00C507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b/>
                <w:sz w:val="22"/>
                <w:szCs w:val="22"/>
              </w:rPr>
              <w:t>SUTURA MED Sp. z.o.o.</w:t>
            </w:r>
          </w:p>
          <w:p w14:paraId="03A42C07" w14:textId="09A811C8" w:rsidR="00D929FE" w:rsidRPr="00D929FE" w:rsidRDefault="00D929FE" w:rsidP="00C5071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Mała Odrzańska 21/2</w:t>
            </w:r>
          </w:p>
          <w:p w14:paraId="4C39B3A0" w14:textId="22B24E19" w:rsidR="00D929FE" w:rsidRPr="00D929FE" w:rsidRDefault="00D929FE" w:rsidP="00C5071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bCs/>
                <w:sz w:val="22"/>
                <w:szCs w:val="22"/>
              </w:rPr>
              <w:t>70-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535</w:t>
            </w:r>
            <w:r w:rsidRPr="00D929F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Szczecin</w:t>
            </w:r>
          </w:p>
        </w:tc>
        <w:tc>
          <w:tcPr>
            <w:tcW w:w="2410" w:type="dxa"/>
            <w:vAlign w:val="center"/>
          </w:tcPr>
          <w:p w14:paraId="5CACEBF9" w14:textId="77777777" w:rsidR="00D929FE" w:rsidRPr="00D929FE" w:rsidRDefault="00D929FE" w:rsidP="00C5071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4111" w:type="dxa"/>
            <w:vAlign w:val="center"/>
          </w:tcPr>
          <w:p w14:paraId="64567D6D" w14:textId="77777777" w:rsidR="00D929FE" w:rsidRPr="00D929FE" w:rsidRDefault="00D929FE" w:rsidP="00C5071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372107" w:rsidRPr="00D929FE" w14:paraId="2BD2F18B" w14:textId="77777777" w:rsidTr="0064364D">
        <w:tc>
          <w:tcPr>
            <w:tcW w:w="709" w:type="dxa"/>
            <w:vAlign w:val="center"/>
          </w:tcPr>
          <w:p w14:paraId="32BFA5DF" w14:textId="77777777" w:rsidR="00372107" w:rsidRPr="00D929FE" w:rsidRDefault="00372107" w:rsidP="00C5071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977" w:type="dxa"/>
            <w:vAlign w:val="center"/>
          </w:tcPr>
          <w:p w14:paraId="7D4B3732" w14:textId="77777777" w:rsidR="00372107" w:rsidRPr="00D929FE" w:rsidRDefault="00372107" w:rsidP="00C507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b/>
                <w:sz w:val="22"/>
                <w:szCs w:val="22"/>
              </w:rPr>
              <w:t>Przedsiębiorstwo Handlowo Usługowe Gastro Centrum Adam Koprowski</w:t>
            </w:r>
          </w:p>
          <w:p w14:paraId="49917B8A" w14:textId="1EDBA5FF" w:rsidR="00372107" w:rsidRPr="00D929FE" w:rsidRDefault="00372107" w:rsidP="00C5071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ul. Al. Poznańska 70a</w:t>
            </w:r>
          </w:p>
          <w:p w14:paraId="6D3D3911" w14:textId="77777777" w:rsidR="00372107" w:rsidRPr="00D929FE" w:rsidRDefault="00372107" w:rsidP="00C5071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29FE">
              <w:rPr>
                <w:rFonts w:ascii="Times New Roman" w:hAnsi="Times New Roman" w:cs="Times New Roman"/>
                <w:bCs/>
                <w:sz w:val="22"/>
                <w:szCs w:val="22"/>
              </w:rPr>
              <w:t>64-920 Piła</w:t>
            </w:r>
          </w:p>
        </w:tc>
        <w:tc>
          <w:tcPr>
            <w:tcW w:w="6521" w:type="dxa"/>
            <w:gridSpan w:val="2"/>
            <w:vAlign w:val="center"/>
          </w:tcPr>
          <w:p w14:paraId="57EFF691" w14:textId="59A320D6" w:rsidR="00372107" w:rsidRPr="00372107" w:rsidRDefault="00372107" w:rsidP="00C5071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2107">
              <w:rPr>
                <w:rFonts w:ascii="Times New Roman" w:hAnsi="Times New Roman" w:cs="Times New Roman"/>
              </w:rPr>
              <w:lastRenderedPageBreak/>
              <w:t>Oferta nie podlega punktacji</w:t>
            </w:r>
          </w:p>
        </w:tc>
      </w:tr>
    </w:tbl>
    <w:p w14:paraId="5689254E" w14:textId="77777777" w:rsidR="00E85D70" w:rsidRPr="00D929FE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666909EF" w14:textId="5AA19883" w:rsidR="008642B3" w:rsidRPr="00D929FE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D929FE">
        <w:rPr>
          <w:color w:val="000000"/>
          <w:sz w:val="22"/>
          <w:szCs w:val="22"/>
        </w:rPr>
        <w:t xml:space="preserve">Informacja o </w:t>
      </w:r>
      <w:r w:rsidR="00372107">
        <w:rPr>
          <w:color w:val="000000"/>
          <w:sz w:val="22"/>
          <w:szCs w:val="22"/>
        </w:rPr>
        <w:t>W</w:t>
      </w:r>
      <w:r w:rsidRPr="00D929FE">
        <w:rPr>
          <w:color w:val="000000"/>
          <w:sz w:val="22"/>
          <w:szCs w:val="22"/>
        </w:rPr>
        <w:t>ykonawcach, których oferty</w:t>
      </w:r>
      <w:r w:rsidR="008642B3" w:rsidRPr="00D929FE">
        <w:rPr>
          <w:color w:val="000000"/>
          <w:sz w:val="22"/>
          <w:szCs w:val="22"/>
        </w:rPr>
        <w:t xml:space="preserve"> zostały</w:t>
      </w:r>
      <w:r w:rsidRPr="00D929FE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D929FE" w14:paraId="46FE3521" w14:textId="77777777" w:rsidTr="00074D88">
        <w:tc>
          <w:tcPr>
            <w:tcW w:w="779" w:type="dxa"/>
            <w:shd w:val="clear" w:color="auto" w:fill="EDEDED"/>
            <w:vAlign w:val="center"/>
          </w:tcPr>
          <w:p w14:paraId="66AF058A" w14:textId="77777777" w:rsidR="008642B3" w:rsidRPr="00D929FE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D929FE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637478AA" w14:textId="77777777" w:rsidR="008642B3" w:rsidRPr="00D929FE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D929FE">
              <w:rPr>
                <w:bCs/>
                <w:sz w:val="22"/>
                <w:szCs w:val="22"/>
              </w:rPr>
              <w:t>N</w:t>
            </w:r>
            <w:r w:rsidR="008642B3" w:rsidRPr="00D929FE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0646036E" w14:textId="77777777" w:rsidR="008642B3" w:rsidRPr="00D929FE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D929FE">
              <w:rPr>
                <w:bCs/>
                <w:sz w:val="22"/>
                <w:szCs w:val="22"/>
              </w:rPr>
              <w:t>Uzasadnienie odrzucenia</w:t>
            </w:r>
            <w:r w:rsidR="00E407E4" w:rsidRPr="00D929FE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6447C2" w:rsidRPr="00D929FE" w14:paraId="44E5C77D" w14:textId="77777777" w:rsidTr="00C50716">
        <w:tc>
          <w:tcPr>
            <w:tcW w:w="779" w:type="dxa"/>
            <w:vAlign w:val="center"/>
          </w:tcPr>
          <w:p w14:paraId="2149063C" w14:textId="77777777" w:rsidR="006447C2" w:rsidRPr="00D929FE" w:rsidRDefault="006447C2" w:rsidP="00C50716">
            <w:pPr>
              <w:jc w:val="center"/>
              <w:rPr>
                <w:sz w:val="22"/>
                <w:szCs w:val="22"/>
              </w:rPr>
            </w:pPr>
            <w:r w:rsidRPr="00D929FE">
              <w:rPr>
                <w:sz w:val="22"/>
                <w:szCs w:val="22"/>
              </w:rPr>
              <w:t>2</w:t>
            </w:r>
          </w:p>
          <w:p w14:paraId="0980FE12" w14:textId="77777777" w:rsidR="006447C2" w:rsidRPr="00D929FE" w:rsidRDefault="006447C2" w:rsidP="00C507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49FBCF3" w14:textId="77777777" w:rsidR="006447C2" w:rsidRPr="00D929FE" w:rsidRDefault="006447C2" w:rsidP="00C5071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D929FE">
              <w:rPr>
                <w:b/>
                <w:bCs/>
                <w:sz w:val="22"/>
                <w:szCs w:val="22"/>
              </w:rPr>
              <w:t>Przedsiębiorstwo Handlowo Usługowe Gastro Centrum Adam Koprowski</w:t>
            </w:r>
          </w:p>
          <w:p w14:paraId="6F2089E5" w14:textId="272D2A29" w:rsidR="006447C2" w:rsidRPr="00D929FE" w:rsidRDefault="006447C2" w:rsidP="00C50716">
            <w:pPr>
              <w:rPr>
                <w:sz w:val="22"/>
                <w:szCs w:val="22"/>
              </w:rPr>
            </w:pPr>
            <w:r w:rsidRPr="00D929FE">
              <w:rPr>
                <w:sz w:val="22"/>
                <w:szCs w:val="22"/>
              </w:rPr>
              <w:t>ul. Al. Poznańska 70a</w:t>
            </w:r>
          </w:p>
          <w:p w14:paraId="4E570B4E" w14:textId="77777777" w:rsidR="006447C2" w:rsidRPr="00D929FE" w:rsidRDefault="006447C2" w:rsidP="00C50716">
            <w:pPr>
              <w:spacing w:after="40"/>
              <w:rPr>
                <w:sz w:val="22"/>
                <w:szCs w:val="22"/>
              </w:rPr>
            </w:pPr>
            <w:r w:rsidRPr="00D929FE">
              <w:rPr>
                <w:sz w:val="22"/>
                <w:szCs w:val="22"/>
              </w:rPr>
              <w:t>64-920 Piła</w:t>
            </w:r>
          </w:p>
        </w:tc>
        <w:tc>
          <w:tcPr>
            <w:tcW w:w="6413" w:type="dxa"/>
            <w:vAlign w:val="center"/>
          </w:tcPr>
          <w:p w14:paraId="0E454201" w14:textId="0EB57033" w:rsidR="00372107" w:rsidRDefault="001F3D46" w:rsidP="001F3D46">
            <w:pPr>
              <w:spacing w:after="40"/>
              <w:jc w:val="both"/>
              <w:rPr>
                <w:sz w:val="22"/>
                <w:szCs w:val="22"/>
              </w:rPr>
            </w:pPr>
            <w:r w:rsidRPr="00D929FE">
              <w:rPr>
                <w:sz w:val="22"/>
                <w:szCs w:val="22"/>
              </w:rPr>
              <w:t>Podstawa prawna: Art. 226 ust. 1 pkt 5 ustawy Pzp</w:t>
            </w:r>
            <w:r>
              <w:rPr>
                <w:sz w:val="22"/>
                <w:szCs w:val="22"/>
              </w:rPr>
              <w:t xml:space="preserve"> </w:t>
            </w:r>
            <w:r w:rsidR="00372107">
              <w:rPr>
                <w:sz w:val="22"/>
                <w:szCs w:val="22"/>
              </w:rPr>
              <w:t>- Zamawiający odrzuca ofertę, jeżeli jej treść jest niezgodna z warunkami zamówienia.</w:t>
            </w:r>
          </w:p>
          <w:p w14:paraId="2F9D60C9" w14:textId="20223725" w:rsidR="00192C21" w:rsidRDefault="00372107" w:rsidP="0037210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Zamawiający </w:t>
            </w:r>
            <w:r w:rsidR="001F3D46">
              <w:rPr>
                <w:sz w:val="22"/>
                <w:szCs w:val="22"/>
              </w:rPr>
              <w:t>określił w rozdziale 4.1</w:t>
            </w:r>
            <w:r w:rsidR="00B51A67">
              <w:rPr>
                <w:sz w:val="22"/>
                <w:szCs w:val="22"/>
              </w:rPr>
              <w:t xml:space="preserve"> </w:t>
            </w:r>
            <w:r w:rsidR="001F3D46">
              <w:rPr>
                <w:sz w:val="22"/>
                <w:szCs w:val="22"/>
              </w:rPr>
              <w:t>SWZ,</w:t>
            </w:r>
            <w:r w:rsidR="00B51A67">
              <w:rPr>
                <w:sz w:val="22"/>
                <w:szCs w:val="22"/>
              </w:rPr>
              <w:t xml:space="preserve"> </w:t>
            </w:r>
            <w:r w:rsidR="00BD13C3">
              <w:rPr>
                <w:sz w:val="22"/>
                <w:szCs w:val="22"/>
              </w:rPr>
              <w:br/>
            </w:r>
            <w:r w:rsidR="00B51A67">
              <w:rPr>
                <w:sz w:val="22"/>
                <w:szCs w:val="22"/>
              </w:rPr>
              <w:t xml:space="preserve">iż nie dokonuje podziału zamówienia na części i tym samym </w:t>
            </w:r>
            <w:r w:rsidR="00BD13C3">
              <w:rPr>
                <w:sz w:val="22"/>
                <w:szCs w:val="22"/>
              </w:rPr>
              <w:br/>
            </w:r>
            <w:r w:rsidR="00B51A67">
              <w:rPr>
                <w:sz w:val="22"/>
                <w:szCs w:val="22"/>
              </w:rPr>
              <w:t xml:space="preserve">nie dopuszcza składania ofert częściowych - wraz z pouczeniem, </w:t>
            </w:r>
            <w:r w:rsidR="00BD13C3">
              <w:rPr>
                <w:sz w:val="22"/>
                <w:szCs w:val="22"/>
              </w:rPr>
              <w:br/>
            </w:r>
            <w:r w:rsidR="00B51A67">
              <w:rPr>
                <w:sz w:val="22"/>
                <w:szCs w:val="22"/>
              </w:rPr>
              <w:t>iż oferty nie zawierające pełnego zakresu przedmiotu zamówienia zostaną odrzucone.</w:t>
            </w:r>
            <w:r w:rsidR="001F3D46">
              <w:rPr>
                <w:sz w:val="22"/>
                <w:szCs w:val="22"/>
              </w:rPr>
              <w:t xml:space="preserve"> </w:t>
            </w:r>
            <w:r w:rsidR="00192C21">
              <w:rPr>
                <w:sz w:val="22"/>
                <w:szCs w:val="22"/>
              </w:rPr>
              <w:t xml:space="preserve">Ponadto w ogłoszeniu o zamówieniu nr 2022/BZP 00166532/01 z dnia 19.05.2022 sekcja IV punkt 4.1.8 Zamawiający jednoznacznie wskazuje, iż nie jest możliwe składanie ofert częściowych. </w:t>
            </w:r>
            <w:r w:rsidR="00BD13C3">
              <w:rPr>
                <w:sz w:val="22"/>
                <w:szCs w:val="22"/>
              </w:rPr>
              <w:t xml:space="preserve">Rozdział 20.4 SWZ również jednoznacznie wskazuje, cyt.:,, </w:t>
            </w:r>
            <w:r w:rsidR="00BD13C3">
              <w:t xml:space="preserve">Wykonawca ubiegający się o udzielenie zamówienia publicznego poda ceny jednostkowe w PLN netto </w:t>
            </w:r>
            <w:r w:rsidR="00BD13C3" w:rsidRPr="00BD13C3">
              <w:rPr>
                <w:u w:val="single"/>
              </w:rPr>
              <w:t>dla każdej</w:t>
            </w:r>
            <w:r w:rsidR="00BD13C3">
              <w:t xml:space="preserve"> </w:t>
            </w:r>
            <w:r w:rsidR="00BD13C3" w:rsidRPr="00BD13C3">
              <w:rPr>
                <w:u w:val="single"/>
              </w:rPr>
              <w:t xml:space="preserve">pozycji asortymentowej z formularza asortymentowo - cenowego </w:t>
            </w:r>
            <w:r w:rsidR="00BD13C3">
              <w:t xml:space="preserve">oraz cenę za całość zamówienia bez i z podatkiem VAT (uwzględniając prawidłową stawkę podatku VAT) </w:t>
            </w:r>
            <w:r w:rsidR="00BD13C3">
              <w:br/>
              <w:t xml:space="preserve">oraz poda wartość podatku Vat. W formularzu asortymentowo - cenowym należy podać ceny jednostkowe </w:t>
            </w:r>
            <w:r w:rsidR="00BD13C3">
              <w:rPr>
                <w:u w:val="single"/>
              </w:rPr>
              <w:t xml:space="preserve">we wszystkich wymienionych pozycjach </w:t>
            </w:r>
            <w:r w:rsidR="00BD13C3">
              <w:t>oraz należy wskazać w każdej pozycji nazwę producenta i nr katalogowy.</w:t>
            </w:r>
            <w:r w:rsidR="00BD13C3" w:rsidRPr="009F1F48">
              <w:t xml:space="preserve"> Brak wypełnienia wszystkich</w:t>
            </w:r>
            <w:r w:rsidR="00BD13C3">
              <w:t xml:space="preserve"> </w:t>
            </w:r>
            <w:r w:rsidR="00BD13C3" w:rsidRPr="009F1F48">
              <w:t>pozycji</w:t>
            </w:r>
            <w:r w:rsidR="00BD13C3">
              <w:t xml:space="preserve"> </w:t>
            </w:r>
            <w:r w:rsidR="00BD13C3" w:rsidRPr="009F1F48">
              <w:t>formularza</w:t>
            </w:r>
            <w:r w:rsidR="00BD13C3">
              <w:t xml:space="preserve"> asortymentowo - cenowego </w:t>
            </w:r>
            <w:r w:rsidR="00BD13C3" w:rsidRPr="009F1F48">
              <w:t>we</w:t>
            </w:r>
            <w:r w:rsidR="00BD13C3">
              <w:t xml:space="preserve"> </w:t>
            </w:r>
            <w:r w:rsidR="00BD13C3" w:rsidRPr="009F1F48">
              <w:t>wskazanych</w:t>
            </w:r>
            <w:r w:rsidR="00BD13C3">
              <w:t xml:space="preserve"> </w:t>
            </w:r>
            <w:r w:rsidR="00BD13C3" w:rsidRPr="009F1F48">
              <w:t>dla</w:t>
            </w:r>
            <w:r w:rsidR="00BD13C3">
              <w:t xml:space="preserve"> </w:t>
            </w:r>
            <w:r w:rsidR="00BD13C3" w:rsidRPr="009F1F48">
              <w:t>Wykonawcy</w:t>
            </w:r>
            <w:r w:rsidR="00BD13C3">
              <w:t xml:space="preserve"> kolumnach </w:t>
            </w:r>
            <w:r w:rsidR="00BD13C3" w:rsidRPr="009F1F48">
              <w:t>(tu:</w:t>
            </w:r>
            <w:r w:rsidR="00BD13C3">
              <w:t xml:space="preserve"> </w:t>
            </w:r>
            <w:r w:rsidR="00BD13C3" w:rsidRPr="009F1F48">
              <w:t>kolumnach</w:t>
            </w:r>
            <w:r w:rsidR="00BD13C3">
              <w:t xml:space="preserve"> </w:t>
            </w:r>
            <w:r w:rsidR="00BD13C3" w:rsidRPr="009F1F48">
              <w:t>pustych)</w:t>
            </w:r>
            <w:r w:rsidR="00BD13C3">
              <w:t xml:space="preserve"> </w:t>
            </w:r>
            <w:r w:rsidR="00BD13C3" w:rsidRPr="009F1F48">
              <w:t>lub</w:t>
            </w:r>
            <w:r w:rsidR="00BD13C3">
              <w:t xml:space="preserve"> </w:t>
            </w:r>
            <w:r w:rsidR="00BD13C3" w:rsidRPr="009F1F48">
              <w:t>zmiany</w:t>
            </w:r>
            <w:r w:rsidR="00BD13C3">
              <w:t xml:space="preserve"> </w:t>
            </w:r>
            <w:r w:rsidR="00BD13C3" w:rsidRPr="009F1F48">
              <w:t>ilościowe</w:t>
            </w:r>
            <w:r w:rsidR="00BD13C3">
              <w:t xml:space="preserve"> </w:t>
            </w:r>
            <w:r w:rsidR="00BD13C3" w:rsidRPr="009F1F48">
              <w:t>skutkować</w:t>
            </w:r>
            <w:r w:rsidR="00BD13C3">
              <w:t xml:space="preserve"> </w:t>
            </w:r>
            <w:r w:rsidR="00BD13C3" w:rsidRPr="009F1F48">
              <w:t>będą</w:t>
            </w:r>
            <w:r w:rsidR="00BD13C3">
              <w:t xml:space="preserve"> </w:t>
            </w:r>
            <w:r w:rsidR="00BD13C3" w:rsidRPr="009F1F48">
              <w:t>odrzuceniem</w:t>
            </w:r>
            <w:r w:rsidR="00BD13C3">
              <w:t xml:space="preserve"> </w:t>
            </w:r>
            <w:r w:rsidR="00BD13C3" w:rsidRPr="009F1F48">
              <w:t>oferty</w:t>
            </w:r>
            <w:r w:rsidR="00BD13C3">
              <w:t xml:space="preserve"> w myśl art. 226 ust. 1 pkt. 5 Ustawy.</w:t>
            </w:r>
          </w:p>
          <w:p w14:paraId="1EC69F9B" w14:textId="3CA1A420" w:rsidR="006447C2" w:rsidRPr="00D929FE" w:rsidRDefault="00192C21" w:rsidP="00BD13C3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w </w:t>
            </w:r>
            <w:r w:rsidR="003E0BC1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łożonej ofercie </w:t>
            </w:r>
            <w:r w:rsidR="003E0BC1">
              <w:rPr>
                <w:sz w:val="22"/>
                <w:szCs w:val="22"/>
              </w:rPr>
              <w:t xml:space="preserve">(tj. w formularzu asortymentowo – cenowym stanowiącym załącznik nr 2 do SWZ/załącznik nr 1 </w:t>
            </w:r>
            <w:r w:rsidR="00BD13C3">
              <w:rPr>
                <w:sz w:val="22"/>
                <w:szCs w:val="22"/>
              </w:rPr>
              <w:br/>
            </w:r>
            <w:r w:rsidR="003E0BC1">
              <w:rPr>
                <w:sz w:val="22"/>
                <w:szCs w:val="22"/>
              </w:rPr>
              <w:t>do umowy) nie uwzględnił pozycji nr 7, 13, 16, 30, 31</w:t>
            </w:r>
            <w:r w:rsidR="00372107">
              <w:rPr>
                <w:sz w:val="22"/>
                <w:szCs w:val="22"/>
              </w:rPr>
              <w:t>.</w:t>
            </w:r>
            <w:r w:rsidR="003E0BC1">
              <w:rPr>
                <w:sz w:val="22"/>
                <w:szCs w:val="22"/>
              </w:rPr>
              <w:t xml:space="preserve"> </w:t>
            </w:r>
          </w:p>
        </w:tc>
      </w:tr>
    </w:tbl>
    <w:p w14:paraId="3E22D982" w14:textId="77777777" w:rsidR="008642B3" w:rsidRPr="00D929FE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59FF148F" w14:textId="77777777" w:rsidR="009F0E5C" w:rsidRPr="00D929FE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D929FE">
        <w:rPr>
          <w:b/>
          <w:bCs/>
          <w:sz w:val="22"/>
          <w:szCs w:val="22"/>
        </w:rPr>
        <w:t xml:space="preserve">Informacja </w:t>
      </w:r>
      <w:r w:rsidR="00BD2174" w:rsidRPr="00D929FE">
        <w:rPr>
          <w:b/>
          <w:bCs/>
          <w:sz w:val="22"/>
          <w:szCs w:val="22"/>
        </w:rPr>
        <w:t>o terminie zawarcia umowy</w:t>
      </w:r>
    </w:p>
    <w:p w14:paraId="29C4A4F7" w14:textId="5BAA3FE9" w:rsidR="00F960D7" w:rsidRPr="00D929FE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D929FE">
        <w:rPr>
          <w:sz w:val="22"/>
          <w:szCs w:val="22"/>
        </w:rPr>
        <w:t>U</w:t>
      </w:r>
      <w:r w:rsidR="00F960D7" w:rsidRPr="00D929FE">
        <w:rPr>
          <w:sz w:val="22"/>
          <w:szCs w:val="22"/>
        </w:rPr>
        <w:t>mowa w sp</w:t>
      </w:r>
      <w:r w:rsidR="004C3459" w:rsidRPr="00D929FE">
        <w:rPr>
          <w:sz w:val="22"/>
          <w:szCs w:val="22"/>
        </w:rPr>
        <w:t>r</w:t>
      </w:r>
      <w:r w:rsidR="00F960D7" w:rsidRPr="00D929FE">
        <w:rPr>
          <w:sz w:val="22"/>
          <w:szCs w:val="22"/>
        </w:rPr>
        <w:t>awie zamówienia publicznego</w:t>
      </w:r>
      <w:r w:rsidR="00D8427E" w:rsidRPr="00D929FE">
        <w:rPr>
          <w:sz w:val="22"/>
          <w:szCs w:val="22"/>
        </w:rPr>
        <w:t xml:space="preserve">, zgodnie z art. </w:t>
      </w:r>
      <w:r w:rsidR="009F18DC" w:rsidRPr="00D929FE">
        <w:rPr>
          <w:sz w:val="22"/>
          <w:szCs w:val="22"/>
        </w:rPr>
        <w:t>308</w:t>
      </w:r>
      <w:r w:rsidR="00D8427E" w:rsidRPr="00D929FE">
        <w:rPr>
          <w:sz w:val="22"/>
          <w:szCs w:val="22"/>
        </w:rPr>
        <w:t xml:space="preserve"> ust. </w:t>
      </w:r>
      <w:r w:rsidR="009F18DC" w:rsidRPr="00D929FE">
        <w:rPr>
          <w:sz w:val="22"/>
          <w:szCs w:val="22"/>
        </w:rPr>
        <w:t>2</w:t>
      </w:r>
      <w:r w:rsidR="00D8427E" w:rsidRPr="00D929FE">
        <w:rPr>
          <w:sz w:val="22"/>
          <w:szCs w:val="22"/>
        </w:rPr>
        <w:t xml:space="preserve"> ustawy Pzp,</w:t>
      </w:r>
      <w:r w:rsidRPr="00D929FE">
        <w:rPr>
          <w:sz w:val="22"/>
          <w:szCs w:val="22"/>
        </w:rPr>
        <w:t xml:space="preserve"> zostanie</w:t>
      </w:r>
      <w:r w:rsidR="00F960D7" w:rsidRPr="00D929FE">
        <w:rPr>
          <w:sz w:val="22"/>
          <w:szCs w:val="22"/>
        </w:rPr>
        <w:t xml:space="preserve"> zawarta,</w:t>
      </w:r>
      <w:r w:rsidRPr="00D929FE">
        <w:rPr>
          <w:sz w:val="22"/>
          <w:szCs w:val="22"/>
        </w:rPr>
        <w:t xml:space="preserve"> </w:t>
      </w:r>
      <w:r w:rsidR="00BD13C3">
        <w:rPr>
          <w:sz w:val="22"/>
          <w:szCs w:val="22"/>
        </w:rPr>
        <w:br/>
      </w:r>
      <w:r w:rsidR="00F960D7" w:rsidRPr="00D929FE">
        <w:rPr>
          <w:sz w:val="22"/>
          <w:szCs w:val="22"/>
        </w:rPr>
        <w:t xml:space="preserve">z </w:t>
      </w:r>
      <w:r w:rsidRPr="00D929FE">
        <w:rPr>
          <w:sz w:val="22"/>
          <w:szCs w:val="22"/>
        </w:rPr>
        <w:t xml:space="preserve">uwzględnieniem art. 577 ustawy Pzp, </w:t>
      </w:r>
      <w:r w:rsidR="00F960D7" w:rsidRPr="00D929FE">
        <w:rPr>
          <w:sz w:val="22"/>
          <w:szCs w:val="22"/>
        </w:rPr>
        <w:t>w terminie</w:t>
      </w:r>
      <w:r w:rsidR="00D8427E" w:rsidRPr="00D929FE">
        <w:rPr>
          <w:sz w:val="22"/>
          <w:szCs w:val="22"/>
        </w:rPr>
        <w:t xml:space="preserve"> </w:t>
      </w:r>
      <w:r w:rsidR="006447C2" w:rsidRPr="00D929FE">
        <w:rPr>
          <w:sz w:val="22"/>
          <w:szCs w:val="22"/>
        </w:rPr>
        <w:t>nie krótszym niż 5 dni od dnia przesłania niniejszego zawiadomienia o wyborze najkorzystniejszej oferty.</w:t>
      </w:r>
    </w:p>
    <w:p w14:paraId="77F96A99" w14:textId="77777777" w:rsidR="00F960D7" w:rsidRPr="00D929FE" w:rsidRDefault="00D8427E" w:rsidP="00F33C66">
      <w:pPr>
        <w:spacing w:line="276" w:lineRule="auto"/>
        <w:jc w:val="both"/>
        <w:rPr>
          <w:sz w:val="22"/>
          <w:szCs w:val="22"/>
        </w:rPr>
      </w:pPr>
      <w:r w:rsidRPr="00D929FE">
        <w:rPr>
          <w:sz w:val="22"/>
          <w:szCs w:val="22"/>
        </w:rPr>
        <w:t xml:space="preserve">Umowa </w:t>
      </w:r>
      <w:r w:rsidR="00F960D7" w:rsidRPr="00D929FE">
        <w:rPr>
          <w:sz w:val="22"/>
          <w:szCs w:val="22"/>
        </w:rPr>
        <w:t>w sprawie zamówienia publicznego</w:t>
      </w:r>
      <w:r w:rsidRPr="00D929FE">
        <w:rPr>
          <w:sz w:val="22"/>
          <w:szCs w:val="22"/>
        </w:rPr>
        <w:t xml:space="preserve"> może być zawarta </w:t>
      </w:r>
      <w:r w:rsidR="00F960D7" w:rsidRPr="00D929FE">
        <w:rPr>
          <w:sz w:val="22"/>
          <w:szCs w:val="22"/>
        </w:rPr>
        <w:t xml:space="preserve">przed upływem terminu, o którym mowa powyżej, jeżeli zachodzą okoliczności wymienione w </w:t>
      </w:r>
      <w:r w:rsidRPr="00D929FE">
        <w:rPr>
          <w:sz w:val="22"/>
          <w:szCs w:val="22"/>
        </w:rPr>
        <w:t xml:space="preserve">art. </w:t>
      </w:r>
      <w:r w:rsidR="009F18DC" w:rsidRPr="00D929FE">
        <w:rPr>
          <w:sz w:val="22"/>
          <w:szCs w:val="22"/>
        </w:rPr>
        <w:t>308</w:t>
      </w:r>
      <w:r w:rsidR="00F960D7" w:rsidRPr="00D929FE">
        <w:rPr>
          <w:sz w:val="22"/>
          <w:szCs w:val="22"/>
        </w:rPr>
        <w:t xml:space="preserve"> ust. </w:t>
      </w:r>
      <w:r w:rsidR="009F18DC" w:rsidRPr="00D929FE">
        <w:rPr>
          <w:sz w:val="22"/>
          <w:szCs w:val="22"/>
        </w:rPr>
        <w:t>3</w:t>
      </w:r>
      <w:r w:rsidR="00F960D7" w:rsidRPr="00D929FE">
        <w:rPr>
          <w:sz w:val="22"/>
          <w:szCs w:val="22"/>
        </w:rPr>
        <w:t xml:space="preserve"> ustawy P</w:t>
      </w:r>
      <w:r w:rsidR="004657DA" w:rsidRPr="00D929FE">
        <w:rPr>
          <w:sz w:val="22"/>
          <w:szCs w:val="22"/>
        </w:rPr>
        <w:t>zp</w:t>
      </w:r>
      <w:r w:rsidR="00F960D7" w:rsidRPr="00D929FE">
        <w:rPr>
          <w:sz w:val="22"/>
          <w:szCs w:val="22"/>
        </w:rPr>
        <w:t>.</w:t>
      </w:r>
    </w:p>
    <w:p w14:paraId="367B6BBD" w14:textId="77777777" w:rsidR="00E428E9" w:rsidRPr="00D929FE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37E10AC0" w14:textId="77777777" w:rsidR="00F960D7" w:rsidRPr="00D929FE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4F664077" w14:textId="77777777" w:rsidR="00E428E9" w:rsidRPr="00D929FE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1C523C86" w14:textId="77777777" w:rsidR="0041363C" w:rsidRDefault="0041363C" w:rsidP="0041363C">
      <w:pPr>
        <w:spacing w:line="360" w:lineRule="auto"/>
        <w:ind w:left="3117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19E8AE15" w14:textId="77777777" w:rsidR="0041363C" w:rsidRDefault="0041363C" w:rsidP="004136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E6B2776" w14:textId="77777777" w:rsidR="0041363C" w:rsidRDefault="0041363C" w:rsidP="004136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FD58673" w14:textId="77777777" w:rsidR="0041363C" w:rsidRDefault="0041363C" w:rsidP="004136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866C882" w14:textId="77777777" w:rsidR="008642B3" w:rsidRPr="00D929FE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D929F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8F0E7" w14:textId="77777777" w:rsidR="00264D76" w:rsidRDefault="00264D76">
      <w:r>
        <w:separator/>
      </w:r>
    </w:p>
  </w:endnote>
  <w:endnote w:type="continuationSeparator" w:id="0">
    <w:p w14:paraId="7C482EE1" w14:textId="77777777" w:rsidR="00264D76" w:rsidRDefault="00264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FDE0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0ACD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52FD2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C7C87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F26C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3A683" w14:textId="77777777" w:rsidR="00264D76" w:rsidRDefault="00264D76">
      <w:r>
        <w:separator/>
      </w:r>
    </w:p>
  </w:footnote>
  <w:footnote w:type="continuationSeparator" w:id="0">
    <w:p w14:paraId="145F4E9C" w14:textId="77777777" w:rsidR="00264D76" w:rsidRDefault="00264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784E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E975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CC99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858"/>
    <w:rsid w:val="00022322"/>
    <w:rsid w:val="00042497"/>
    <w:rsid w:val="00074D88"/>
    <w:rsid w:val="000C1E6F"/>
    <w:rsid w:val="000E4E56"/>
    <w:rsid w:val="00192C21"/>
    <w:rsid w:val="001A1468"/>
    <w:rsid w:val="001B7815"/>
    <w:rsid w:val="001F3D46"/>
    <w:rsid w:val="00264D76"/>
    <w:rsid w:val="002B1E4F"/>
    <w:rsid w:val="002B6761"/>
    <w:rsid w:val="003445A0"/>
    <w:rsid w:val="00372107"/>
    <w:rsid w:val="003A0AFC"/>
    <w:rsid w:val="003D611C"/>
    <w:rsid w:val="003E0BC1"/>
    <w:rsid w:val="0041363C"/>
    <w:rsid w:val="00431C0B"/>
    <w:rsid w:val="00437CAD"/>
    <w:rsid w:val="004657DA"/>
    <w:rsid w:val="004940BD"/>
    <w:rsid w:val="004B2665"/>
    <w:rsid w:val="004C3459"/>
    <w:rsid w:val="004E324A"/>
    <w:rsid w:val="004E7234"/>
    <w:rsid w:val="0054734E"/>
    <w:rsid w:val="00596FD7"/>
    <w:rsid w:val="005E5BFF"/>
    <w:rsid w:val="00607F9B"/>
    <w:rsid w:val="006447C2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81858"/>
    <w:rsid w:val="00AA02AC"/>
    <w:rsid w:val="00AB42D9"/>
    <w:rsid w:val="00B32D12"/>
    <w:rsid w:val="00B464D3"/>
    <w:rsid w:val="00B51A67"/>
    <w:rsid w:val="00B8185B"/>
    <w:rsid w:val="00BD13C3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929F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D2D6D"/>
  <w15:chartTrackingRefBased/>
  <w15:docId w15:val="{6D2EFBF6-67AB-4DFF-A414-9B04209AA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2022-06-20T07:43:00Z</cp:lastPrinted>
  <dcterms:created xsi:type="dcterms:W3CDTF">2022-06-20T07:44:00Z</dcterms:created>
  <dcterms:modified xsi:type="dcterms:W3CDTF">2022-06-20T07:44:00Z</dcterms:modified>
</cp:coreProperties>
</file>