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3586F" w14:textId="77777777" w:rsidR="00A02E94" w:rsidRDefault="00717853" w:rsidP="00347D98">
      <w:pPr>
        <w:jc w:val="right"/>
        <w:rPr>
          <w:rFonts w:ascii="Arial" w:hAnsi="Arial" w:cs="Arial"/>
        </w:rPr>
      </w:pPr>
      <w:bookmarkStart w:id="0" w:name="_Hlk53520193"/>
      <w:r w:rsidRPr="00717853">
        <w:rPr>
          <w:rFonts w:ascii="Arial" w:hAnsi="Arial" w:cs="Arial"/>
        </w:rPr>
        <w:t>Poznań</w:t>
      </w:r>
      <w:r w:rsidR="00A02E94">
        <w:rPr>
          <w:rFonts w:ascii="Arial" w:hAnsi="Arial" w:cs="Arial"/>
        </w:rPr>
        <w:t xml:space="preserve"> dnia: </w:t>
      </w:r>
      <w:r w:rsidRPr="00717853">
        <w:rPr>
          <w:rFonts w:ascii="Arial" w:hAnsi="Arial" w:cs="Arial"/>
        </w:rPr>
        <w:t>2022-06-14</w:t>
      </w:r>
    </w:p>
    <w:p w14:paraId="4FAD02ED" w14:textId="77777777" w:rsidR="00717853" w:rsidRPr="00717853" w:rsidRDefault="00717853" w:rsidP="00347D98">
      <w:pPr>
        <w:rPr>
          <w:rFonts w:ascii="Arial" w:hAnsi="Arial" w:cs="Arial"/>
          <w:b/>
          <w:bCs/>
        </w:rPr>
      </w:pPr>
      <w:r w:rsidRPr="00717853">
        <w:rPr>
          <w:rFonts w:ascii="Arial" w:hAnsi="Arial" w:cs="Arial"/>
          <w:b/>
          <w:bCs/>
        </w:rPr>
        <w:t>Szpital Wojewódzki w Poznaniu</w:t>
      </w:r>
    </w:p>
    <w:p w14:paraId="3B562F3D" w14:textId="77777777" w:rsidR="00A02E94" w:rsidRDefault="00717853" w:rsidP="00347D98">
      <w:pPr>
        <w:rPr>
          <w:rFonts w:ascii="Arial" w:hAnsi="Arial" w:cs="Arial"/>
          <w:b/>
          <w:bCs/>
        </w:rPr>
      </w:pPr>
      <w:r w:rsidRPr="00717853">
        <w:rPr>
          <w:rFonts w:ascii="Arial" w:hAnsi="Arial" w:cs="Arial"/>
          <w:b/>
          <w:bCs/>
        </w:rPr>
        <w:t>Dział Zamówień Publicznych</w:t>
      </w:r>
    </w:p>
    <w:p w14:paraId="745F1BA3" w14:textId="77777777" w:rsidR="00A02E94" w:rsidRDefault="00717853" w:rsidP="00347D98">
      <w:pPr>
        <w:rPr>
          <w:rFonts w:ascii="Arial" w:hAnsi="Arial" w:cs="Arial"/>
        </w:rPr>
      </w:pPr>
      <w:r w:rsidRPr="00717853">
        <w:rPr>
          <w:rFonts w:ascii="Arial" w:hAnsi="Arial" w:cs="Arial"/>
        </w:rPr>
        <w:t>Juraszów</w:t>
      </w:r>
      <w:r w:rsidR="00A02E94">
        <w:rPr>
          <w:rFonts w:ascii="Arial" w:hAnsi="Arial" w:cs="Arial"/>
        </w:rPr>
        <w:t xml:space="preserve"> </w:t>
      </w:r>
      <w:r w:rsidRPr="00717853">
        <w:rPr>
          <w:rFonts w:ascii="Arial" w:hAnsi="Arial" w:cs="Arial"/>
        </w:rPr>
        <w:t>7/19</w:t>
      </w:r>
    </w:p>
    <w:p w14:paraId="7FB42C4E" w14:textId="77777777" w:rsidR="00A02E94" w:rsidRDefault="00717853" w:rsidP="00347D98">
      <w:pPr>
        <w:rPr>
          <w:rFonts w:ascii="Arial" w:hAnsi="Arial" w:cs="Arial"/>
        </w:rPr>
      </w:pPr>
      <w:r w:rsidRPr="00717853">
        <w:rPr>
          <w:rFonts w:ascii="Arial" w:hAnsi="Arial" w:cs="Arial"/>
        </w:rPr>
        <w:t>60-479</w:t>
      </w:r>
      <w:r w:rsidR="00A02E94">
        <w:rPr>
          <w:rFonts w:ascii="Arial" w:hAnsi="Arial" w:cs="Arial"/>
        </w:rPr>
        <w:t xml:space="preserve"> </w:t>
      </w:r>
      <w:r w:rsidRPr="00717853">
        <w:rPr>
          <w:rFonts w:ascii="Arial" w:hAnsi="Arial" w:cs="Arial"/>
        </w:rPr>
        <w:t>Poznań</w:t>
      </w:r>
    </w:p>
    <w:p w14:paraId="038CBB88" w14:textId="77777777" w:rsidR="00347D98" w:rsidRDefault="00347D98" w:rsidP="00347D98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</w:rPr>
      </w:pPr>
    </w:p>
    <w:p w14:paraId="2F0285F8" w14:textId="06584647" w:rsidR="00A02E94" w:rsidRDefault="00A02E94" w:rsidP="00347D98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0EDA389D" w14:textId="62D41C17" w:rsidR="00A02E94" w:rsidRDefault="00A02E94" w:rsidP="00347D98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7E46866D" w14:textId="72A00F43" w:rsidR="00347D98" w:rsidRDefault="00347D98" w:rsidP="00347D98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01766D5D" w14:textId="77777777" w:rsidR="00347D98" w:rsidRDefault="00347D98" w:rsidP="00347D98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64BA9761" w14:textId="77777777" w:rsidR="00A02E94" w:rsidRDefault="00A02E94" w:rsidP="00347D98">
      <w:pPr>
        <w:pStyle w:val="Nagwek1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14:paraId="654E54DB" w14:textId="374E2B2E" w:rsidR="00A02E94" w:rsidRDefault="00A02E94" w:rsidP="00347D98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p w14:paraId="4CDB4580" w14:textId="77777777" w:rsidR="00347D98" w:rsidRDefault="00347D98" w:rsidP="00347D98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717853" w14:paraId="764F4FA1" w14:textId="77777777" w:rsidTr="005219A5">
        <w:trPr>
          <w:trHeight w:val="638"/>
        </w:trPr>
        <w:tc>
          <w:tcPr>
            <w:tcW w:w="959" w:type="dxa"/>
            <w:hideMark/>
          </w:tcPr>
          <w:p w14:paraId="091A2FA0" w14:textId="77777777" w:rsidR="00717853" w:rsidRDefault="00717853" w:rsidP="00347D9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14:paraId="7B1D4B62" w14:textId="71BC2004" w:rsidR="00717853" w:rsidRDefault="00717853" w:rsidP="00347D9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717853">
              <w:rPr>
                <w:rFonts w:ascii="Arial" w:hAnsi="Arial" w:cs="Arial"/>
              </w:rPr>
              <w:t>podstawowy</w:t>
            </w:r>
            <w:r w:rsidR="00347D98">
              <w:rPr>
                <w:rFonts w:ascii="Arial" w:hAnsi="Arial" w:cs="Arial"/>
              </w:rPr>
              <w:t>m</w:t>
            </w:r>
            <w:r w:rsidRPr="00717853">
              <w:rPr>
                <w:rFonts w:ascii="Arial" w:hAnsi="Arial" w:cs="Arial"/>
              </w:rPr>
              <w:t xml:space="preserve"> bez negocjacji - art. 275 pkt. 1 ustawy Pzp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717853">
              <w:rPr>
                <w:rFonts w:ascii="Arial" w:hAnsi="Arial" w:cs="Arial"/>
                <w:b/>
                <w:bCs/>
              </w:rPr>
              <w:t>Sukcesywna dostawa płynów do żywienia dojelitowego i doustnego do Szpitala Wojewódzkiego w Poznaniu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717853">
              <w:rPr>
                <w:rFonts w:ascii="Arial" w:hAnsi="Arial" w:cs="Arial"/>
                <w:b/>
              </w:rPr>
              <w:t>SZW/DZP/29/2022</w:t>
            </w:r>
            <w:r>
              <w:rPr>
                <w:rFonts w:ascii="Arial" w:hAnsi="Arial" w:cs="Arial"/>
                <w:bCs/>
              </w:rPr>
              <w:t>.</w:t>
            </w:r>
          </w:p>
          <w:p w14:paraId="59252A85" w14:textId="01DD0DE8" w:rsidR="00A56B20" w:rsidRDefault="00A56B20" w:rsidP="00347D98">
            <w:pPr>
              <w:jc w:val="both"/>
              <w:rPr>
                <w:rFonts w:ascii="Arial" w:hAnsi="Arial" w:cs="Arial"/>
                <w:bCs/>
              </w:rPr>
            </w:pPr>
          </w:p>
          <w:p w14:paraId="186B2BBD" w14:textId="77777777" w:rsidR="00A56B20" w:rsidRDefault="00A56B20" w:rsidP="00347D98">
            <w:pPr>
              <w:jc w:val="both"/>
              <w:rPr>
                <w:rFonts w:ascii="Arial" w:hAnsi="Arial" w:cs="Arial"/>
                <w:bCs/>
              </w:rPr>
            </w:pPr>
          </w:p>
          <w:p w14:paraId="4CA1CD57" w14:textId="3427EF8A" w:rsidR="00347D98" w:rsidRDefault="00347D98" w:rsidP="00347D98">
            <w:pPr>
              <w:jc w:val="both"/>
              <w:rPr>
                <w:rFonts w:ascii="Arial" w:hAnsi="Arial" w:cs="Arial"/>
              </w:rPr>
            </w:pPr>
          </w:p>
        </w:tc>
      </w:tr>
    </w:tbl>
    <w:p w14:paraId="5BAEC933" w14:textId="77777777" w:rsidR="00A02E94" w:rsidRDefault="00A02E94" w:rsidP="00347D98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717853" w:rsidRPr="00717853">
        <w:rPr>
          <w:rFonts w:ascii="Arial" w:hAnsi="Arial" w:cs="Arial"/>
        </w:rPr>
        <w:t>(t.j. Dz.U. z 2021r. poz. 1129 z późn. zm.)</w:t>
      </w:r>
      <w:r>
        <w:rPr>
          <w:rFonts w:ascii="Arial" w:hAnsi="Arial" w:cs="Arial"/>
        </w:rPr>
        <w:t>, zwanej dalej „ustawą Pzp”,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717853" w14:paraId="20071757" w14:textId="77777777" w:rsidTr="005219A5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99127" w14:textId="2DE1EF08" w:rsidR="00717853" w:rsidRDefault="00717853" w:rsidP="00347D98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717853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</w:rPr>
              <w:t xml:space="preserve">: </w:t>
            </w:r>
          </w:p>
          <w:p w14:paraId="7BF26705" w14:textId="77777777" w:rsidR="00717853" w:rsidRDefault="00717853" w:rsidP="00347D98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717853">
              <w:rPr>
                <w:rFonts w:ascii="Arial" w:hAnsi="Arial" w:cs="Arial"/>
                <w:b/>
              </w:rPr>
              <w:t>Fresenius</w:t>
            </w:r>
            <w:proofErr w:type="spellEnd"/>
            <w:r w:rsidRPr="00717853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17853">
              <w:rPr>
                <w:rFonts w:ascii="Arial" w:hAnsi="Arial" w:cs="Arial"/>
                <w:b/>
              </w:rPr>
              <w:t>Kabi</w:t>
            </w:r>
            <w:proofErr w:type="spellEnd"/>
            <w:r w:rsidRPr="00717853">
              <w:rPr>
                <w:rFonts w:ascii="Arial" w:hAnsi="Arial" w:cs="Arial"/>
                <w:b/>
              </w:rPr>
              <w:t xml:space="preserve"> Polska Sp. z o.o.</w:t>
            </w:r>
          </w:p>
          <w:p w14:paraId="1D673390" w14:textId="77777777" w:rsidR="00717853" w:rsidRDefault="00717853" w:rsidP="00347D98">
            <w:pPr>
              <w:jc w:val="both"/>
              <w:rPr>
                <w:rFonts w:ascii="Arial" w:hAnsi="Arial" w:cs="Arial"/>
                <w:bCs/>
              </w:rPr>
            </w:pPr>
            <w:r w:rsidRPr="00717853">
              <w:rPr>
                <w:rFonts w:ascii="Arial" w:hAnsi="Arial" w:cs="Arial"/>
                <w:bCs/>
              </w:rPr>
              <w:t>Al. Jerozolimskie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17853">
              <w:rPr>
                <w:rFonts w:ascii="Arial" w:hAnsi="Arial" w:cs="Arial"/>
                <w:bCs/>
              </w:rPr>
              <w:t>134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1B31E1D3" w14:textId="77777777" w:rsidR="00717853" w:rsidRDefault="00717853" w:rsidP="00347D98">
            <w:pPr>
              <w:jc w:val="both"/>
              <w:rPr>
                <w:rFonts w:ascii="Arial" w:hAnsi="Arial" w:cs="Arial"/>
                <w:bCs/>
              </w:rPr>
            </w:pPr>
            <w:r w:rsidRPr="00717853">
              <w:rPr>
                <w:rFonts w:ascii="Arial" w:hAnsi="Arial" w:cs="Arial"/>
                <w:bCs/>
              </w:rPr>
              <w:t>02-305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17853">
              <w:rPr>
                <w:rFonts w:ascii="Arial" w:hAnsi="Arial" w:cs="Arial"/>
                <w:bCs/>
              </w:rPr>
              <w:t>Warszawa</w:t>
            </w:r>
          </w:p>
          <w:p w14:paraId="63B10C34" w14:textId="77777777" w:rsidR="00717853" w:rsidRPr="004872D7" w:rsidRDefault="00717853" w:rsidP="00347D9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717853">
              <w:rPr>
                <w:rFonts w:ascii="Arial" w:hAnsi="Arial" w:cs="Arial"/>
                <w:b/>
              </w:rPr>
              <w:t>3 015.40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75E9A90C" w14:textId="4A947D3C" w:rsidR="00717853" w:rsidRDefault="00717853" w:rsidP="00A56B20">
            <w:pPr>
              <w:jc w:val="both"/>
              <w:rPr>
                <w:rFonts w:ascii="Arial" w:hAnsi="Arial" w:cs="Arial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  <w:r w:rsidR="00A56B20">
              <w:rPr>
                <w:rFonts w:ascii="Arial" w:hAnsi="Arial" w:cs="Arial"/>
                <w:color w:val="000000"/>
              </w:rPr>
              <w:t xml:space="preserve"> </w:t>
            </w:r>
            <w:r w:rsidRPr="00717853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717853" w14:paraId="4B7FEFAB" w14:textId="77777777" w:rsidTr="005219A5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72053" w14:textId="4F9BC645" w:rsidR="00717853" w:rsidRDefault="00717853" w:rsidP="00347D98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717853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</w:rPr>
              <w:t xml:space="preserve">: </w:t>
            </w:r>
          </w:p>
          <w:p w14:paraId="513FE113" w14:textId="77777777" w:rsidR="00717853" w:rsidRDefault="00717853" w:rsidP="00347D98">
            <w:pPr>
              <w:jc w:val="both"/>
              <w:rPr>
                <w:rFonts w:ascii="Arial" w:hAnsi="Arial" w:cs="Arial"/>
                <w:b/>
              </w:rPr>
            </w:pPr>
            <w:r w:rsidRPr="00717853">
              <w:rPr>
                <w:rFonts w:ascii="Arial" w:hAnsi="Arial" w:cs="Arial"/>
                <w:b/>
              </w:rPr>
              <w:t>Urtica Sp. z o.o.</w:t>
            </w:r>
          </w:p>
          <w:p w14:paraId="1AAA7656" w14:textId="77777777" w:rsidR="00717853" w:rsidRDefault="00717853" w:rsidP="00347D98">
            <w:pPr>
              <w:jc w:val="both"/>
              <w:rPr>
                <w:rFonts w:ascii="Arial" w:hAnsi="Arial" w:cs="Arial"/>
                <w:bCs/>
              </w:rPr>
            </w:pPr>
            <w:r w:rsidRPr="00717853">
              <w:rPr>
                <w:rFonts w:ascii="Arial" w:hAnsi="Arial" w:cs="Arial"/>
                <w:bCs/>
              </w:rPr>
              <w:t>Krzemieniecka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17853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188A9251" w14:textId="77777777" w:rsidR="00717853" w:rsidRDefault="00717853" w:rsidP="00347D98">
            <w:pPr>
              <w:jc w:val="both"/>
              <w:rPr>
                <w:rFonts w:ascii="Arial" w:hAnsi="Arial" w:cs="Arial"/>
                <w:bCs/>
              </w:rPr>
            </w:pPr>
            <w:r w:rsidRPr="00717853">
              <w:rPr>
                <w:rFonts w:ascii="Arial" w:hAnsi="Arial" w:cs="Arial"/>
                <w:bCs/>
              </w:rPr>
              <w:t>54-640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17853">
              <w:rPr>
                <w:rFonts w:ascii="Arial" w:hAnsi="Arial" w:cs="Arial"/>
                <w:bCs/>
              </w:rPr>
              <w:t>Wrocław</w:t>
            </w:r>
          </w:p>
          <w:p w14:paraId="171BF56F" w14:textId="77777777" w:rsidR="00717853" w:rsidRPr="004872D7" w:rsidRDefault="00717853" w:rsidP="00347D9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717853">
              <w:rPr>
                <w:rFonts w:ascii="Arial" w:hAnsi="Arial" w:cs="Arial"/>
                <w:b/>
              </w:rPr>
              <w:t>10 807.43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66790349" w14:textId="1FAA183D" w:rsidR="00717853" w:rsidRDefault="00717853" w:rsidP="00A56B20">
            <w:pPr>
              <w:jc w:val="both"/>
              <w:rPr>
                <w:rFonts w:ascii="Arial" w:hAnsi="Arial" w:cs="Arial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  <w:r w:rsidR="00A56B20">
              <w:rPr>
                <w:rFonts w:ascii="Arial" w:hAnsi="Arial" w:cs="Arial"/>
                <w:color w:val="000000"/>
              </w:rPr>
              <w:t xml:space="preserve"> </w:t>
            </w:r>
            <w:r w:rsidRPr="0071785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717853" w14:paraId="79E892AA" w14:textId="77777777" w:rsidTr="005219A5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A5F65" w14:textId="26122008" w:rsidR="00717853" w:rsidRDefault="00717853" w:rsidP="00347D98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717853">
              <w:rPr>
                <w:rFonts w:ascii="Arial" w:hAnsi="Arial" w:cs="Arial"/>
                <w:b/>
                <w:bCs/>
              </w:rPr>
              <w:t>3</w:t>
            </w:r>
            <w:r>
              <w:rPr>
                <w:rFonts w:ascii="Arial" w:hAnsi="Arial" w:cs="Arial"/>
              </w:rPr>
              <w:t xml:space="preserve">: </w:t>
            </w:r>
          </w:p>
          <w:p w14:paraId="3CCA6B3A" w14:textId="77777777" w:rsidR="00717853" w:rsidRDefault="00717853" w:rsidP="00347D98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717853">
              <w:rPr>
                <w:rFonts w:ascii="Arial" w:hAnsi="Arial" w:cs="Arial"/>
                <w:b/>
              </w:rPr>
              <w:t>Fresenius</w:t>
            </w:r>
            <w:proofErr w:type="spellEnd"/>
            <w:r w:rsidRPr="00717853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17853">
              <w:rPr>
                <w:rFonts w:ascii="Arial" w:hAnsi="Arial" w:cs="Arial"/>
                <w:b/>
              </w:rPr>
              <w:t>Kabi</w:t>
            </w:r>
            <w:proofErr w:type="spellEnd"/>
            <w:r w:rsidRPr="00717853">
              <w:rPr>
                <w:rFonts w:ascii="Arial" w:hAnsi="Arial" w:cs="Arial"/>
                <w:b/>
              </w:rPr>
              <w:t xml:space="preserve"> Polska Sp. z o.o.</w:t>
            </w:r>
          </w:p>
          <w:p w14:paraId="3C805920" w14:textId="77777777" w:rsidR="00717853" w:rsidRDefault="00717853" w:rsidP="00347D98">
            <w:pPr>
              <w:jc w:val="both"/>
              <w:rPr>
                <w:rFonts w:ascii="Arial" w:hAnsi="Arial" w:cs="Arial"/>
                <w:bCs/>
              </w:rPr>
            </w:pPr>
            <w:r w:rsidRPr="00717853">
              <w:rPr>
                <w:rFonts w:ascii="Arial" w:hAnsi="Arial" w:cs="Arial"/>
                <w:bCs/>
              </w:rPr>
              <w:t>Al. Jerozolimskie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17853">
              <w:rPr>
                <w:rFonts w:ascii="Arial" w:hAnsi="Arial" w:cs="Arial"/>
                <w:bCs/>
              </w:rPr>
              <w:t>134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22E7FE4A" w14:textId="77777777" w:rsidR="00717853" w:rsidRDefault="00717853" w:rsidP="00347D98">
            <w:pPr>
              <w:jc w:val="both"/>
              <w:rPr>
                <w:rFonts w:ascii="Arial" w:hAnsi="Arial" w:cs="Arial"/>
                <w:bCs/>
              </w:rPr>
            </w:pPr>
            <w:r w:rsidRPr="00717853">
              <w:rPr>
                <w:rFonts w:ascii="Arial" w:hAnsi="Arial" w:cs="Arial"/>
                <w:bCs/>
              </w:rPr>
              <w:t>02-305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17853">
              <w:rPr>
                <w:rFonts w:ascii="Arial" w:hAnsi="Arial" w:cs="Arial"/>
                <w:bCs/>
              </w:rPr>
              <w:t>Warszawa</w:t>
            </w:r>
          </w:p>
          <w:p w14:paraId="3913124F" w14:textId="77777777" w:rsidR="00717853" w:rsidRPr="004872D7" w:rsidRDefault="00717853" w:rsidP="00347D9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717853">
              <w:rPr>
                <w:rFonts w:ascii="Arial" w:hAnsi="Arial" w:cs="Arial"/>
                <w:b/>
              </w:rPr>
              <w:t>4 604.00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6CAB1243" w14:textId="08826F0C" w:rsidR="00717853" w:rsidRDefault="00717853" w:rsidP="00A56B20">
            <w:pPr>
              <w:jc w:val="both"/>
              <w:rPr>
                <w:rFonts w:ascii="Arial" w:hAnsi="Arial" w:cs="Arial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  <w:r w:rsidR="00A56B20">
              <w:rPr>
                <w:rFonts w:ascii="Arial" w:hAnsi="Arial" w:cs="Arial"/>
                <w:color w:val="000000"/>
              </w:rPr>
              <w:t xml:space="preserve"> </w:t>
            </w:r>
            <w:r w:rsidRPr="00717853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717853" w14:paraId="001A20E7" w14:textId="77777777" w:rsidTr="005219A5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F8D8C" w14:textId="20639A04" w:rsidR="00717853" w:rsidRDefault="00717853" w:rsidP="00347D98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717853">
              <w:rPr>
                <w:rFonts w:ascii="Arial" w:hAnsi="Arial" w:cs="Arial"/>
                <w:b/>
                <w:bCs/>
              </w:rPr>
              <w:t>4</w:t>
            </w:r>
            <w:r>
              <w:rPr>
                <w:rFonts w:ascii="Arial" w:hAnsi="Arial" w:cs="Arial"/>
              </w:rPr>
              <w:t xml:space="preserve">: </w:t>
            </w:r>
          </w:p>
          <w:p w14:paraId="08F63590" w14:textId="77777777" w:rsidR="00717853" w:rsidRDefault="00717853" w:rsidP="00347D98">
            <w:pPr>
              <w:jc w:val="both"/>
              <w:rPr>
                <w:rFonts w:ascii="Arial" w:hAnsi="Arial" w:cs="Arial"/>
                <w:b/>
              </w:rPr>
            </w:pPr>
            <w:r w:rsidRPr="00717853">
              <w:rPr>
                <w:rFonts w:ascii="Arial" w:hAnsi="Arial" w:cs="Arial"/>
                <w:b/>
              </w:rPr>
              <w:t>Urtica Sp. z o.o.</w:t>
            </w:r>
          </w:p>
          <w:p w14:paraId="687198E5" w14:textId="77777777" w:rsidR="00717853" w:rsidRDefault="00717853" w:rsidP="00347D98">
            <w:pPr>
              <w:jc w:val="both"/>
              <w:rPr>
                <w:rFonts w:ascii="Arial" w:hAnsi="Arial" w:cs="Arial"/>
                <w:bCs/>
              </w:rPr>
            </w:pPr>
            <w:r w:rsidRPr="00717853">
              <w:rPr>
                <w:rFonts w:ascii="Arial" w:hAnsi="Arial" w:cs="Arial"/>
                <w:bCs/>
              </w:rPr>
              <w:t>Krzemieniecka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17853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6903833F" w14:textId="77777777" w:rsidR="00717853" w:rsidRDefault="00717853" w:rsidP="00347D98">
            <w:pPr>
              <w:jc w:val="both"/>
              <w:rPr>
                <w:rFonts w:ascii="Arial" w:hAnsi="Arial" w:cs="Arial"/>
                <w:bCs/>
              </w:rPr>
            </w:pPr>
            <w:r w:rsidRPr="00717853">
              <w:rPr>
                <w:rFonts w:ascii="Arial" w:hAnsi="Arial" w:cs="Arial"/>
                <w:bCs/>
              </w:rPr>
              <w:t>54-640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17853">
              <w:rPr>
                <w:rFonts w:ascii="Arial" w:hAnsi="Arial" w:cs="Arial"/>
                <w:bCs/>
              </w:rPr>
              <w:t>Wrocław</w:t>
            </w:r>
          </w:p>
          <w:p w14:paraId="46CF03F8" w14:textId="77777777" w:rsidR="00717853" w:rsidRPr="004872D7" w:rsidRDefault="00717853" w:rsidP="00347D9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717853">
              <w:rPr>
                <w:rFonts w:ascii="Arial" w:hAnsi="Arial" w:cs="Arial"/>
                <w:b/>
              </w:rPr>
              <w:t>87 465.80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126321F3" w14:textId="5F7F463E" w:rsidR="00717853" w:rsidRDefault="00717853" w:rsidP="00A56B20">
            <w:pPr>
              <w:jc w:val="both"/>
              <w:rPr>
                <w:rFonts w:ascii="Arial" w:hAnsi="Arial" w:cs="Arial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  <w:r w:rsidR="00A56B20">
              <w:rPr>
                <w:rFonts w:ascii="Arial" w:hAnsi="Arial" w:cs="Arial"/>
                <w:color w:val="000000"/>
              </w:rPr>
              <w:t xml:space="preserve"> </w:t>
            </w:r>
            <w:r w:rsidRPr="0071785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717853" w14:paraId="20E86B05" w14:textId="77777777" w:rsidTr="005219A5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CE52F" w14:textId="28184D64" w:rsidR="00717853" w:rsidRDefault="00717853" w:rsidP="00347D98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lastRenderedPageBreak/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717853">
              <w:rPr>
                <w:rFonts w:ascii="Arial" w:hAnsi="Arial" w:cs="Arial"/>
                <w:b/>
                <w:bCs/>
              </w:rPr>
              <w:t>5</w:t>
            </w:r>
            <w:r>
              <w:rPr>
                <w:rFonts w:ascii="Arial" w:hAnsi="Arial" w:cs="Arial"/>
              </w:rPr>
              <w:t xml:space="preserve">: </w:t>
            </w:r>
          </w:p>
          <w:p w14:paraId="3DA0F672" w14:textId="77777777" w:rsidR="00717853" w:rsidRDefault="00717853" w:rsidP="00347D98">
            <w:pPr>
              <w:jc w:val="both"/>
              <w:rPr>
                <w:rFonts w:ascii="Arial" w:hAnsi="Arial" w:cs="Arial"/>
                <w:b/>
              </w:rPr>
            </w:pPr>
            <w:r w:rsidRPr="00717853">
              <w:rPr>
                <w:rFonts w:ascii="Arial" w:hAnsi="Arial" w:cs="Arial"/>
                <w:b/>
              </w:rPr>
              <w:t>Urtica Sp. z o.o.</w:t>
            </w:r>
          </w:p>
          <w:p w14:paraId="631B485E" w14:textId="77777777" w:rsidR="00717853" w:rsidRDefault="00717853" w:rsidP="00347D98">
            <w:pPr>
              <w:jc w:val="both"/>
              <w:rPr>
                <w:rFonts w:ascii="Arial" w:hAnsi="Arial" w:cs="Arial"/>
                <w:bCs/>
              </w:rPr>
            </w:pPr>
            <w:r w:rsidRPr="00717853">
              <w:rPr>
                <w:rFonts w:ascii="Arial" w:hAnsi="Arial" w:cs="Arial"/>
                <w:bCs/>
              </w:rPr>
              <w:t>Krzemieniecka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17853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28B426C0" w14:textId="77777777" w:rsidR="00717853" w:rsidRDefault="00717853" w:rsidP="00347D98">
            <w:pPr>
              <w:jc w:val="both"/>
              <w:rPr>
                <w:rFonts w:ascii="Arial" w:hAnsi="Arial" w:cs="Arial"/>
                <w:bCs/>
              </w:rPr>
            </w:pPr>
            <w:r w:rsidRPr="00717853">
              <w:rPr>
                <w:rFonts w:ascii="Arial" w:hAnsi="Arial" w:cs="Arial"/>
                <w:bCs/>
              </w:rPr>
              <w:t>54-640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17853">
              <w:rPr>
                <w:rFonts w:ascii="Arial" w:hAnsi="Arial" w:cs="Arial"/>
                <w:bCs/>
              </w:rPr>
              <w:t>Wrocław</w:t>
            </w:r>
          </w:p>
          <w:p w14:paraId="223F5D1B" w14:textId="77777777" w:rsidR="00717853" w:rsidRPr="004872D7" w:rsidRDefault="00717853" w:rsidP="00347D9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717853">
              <w:rPr>
                <w:rFonts w:ascii="Arial" w:hAnsi="Arial" w:cs="Arial"/>
                <w:b/>
              </w:rPr>
              <w:t>27 493.20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7FB0137C" w14:textId="6AA062D9" w:rsidR="00717853" w:rsidRDefault="00717853" w:rsidP="00A56B20">
            <w:pPr>
              <w:jc w:val="both"/>
              <w:rPr>
                <w:rFonts w:ascii="Arial" w:hAnsi="Arial" w:cs="Arial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  <w:r w:rsidR="00A56B20">
              <w:rPr>
                <w:rFonts w:ascii="Arial" w:hAnsi="Arial" w:cs="Arial"/>
                <w:color w:val="000000"/>
              </w:rPr>
              <w:t xml:space="preserve"> </w:t>
            </w:r>
            <w:r w:rsidRPr="0071785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717853" w14:paraId="2988C081" w14:textId="77777777" w:rsidTr="005219A5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E52BF" w14:textId="475DC92C" w:rsidR="00717853" w:rsidRDefault="00717853" w:rsidP="00347D98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717853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</w:rPr>
              <w:t xml:space="preserve">: </w:t>
            </w:r>
          </w:p>
          <w:p w14:paraId="30991825" w14:textId="77777777" w:rsidR="00717853" w:rsidRDefault="00717853" w:rsidP="00347D98">
            <w:pPr>
              <w:jc w:val="both"/>
              <w:rPr>
                <w:rFonts w:ascii="Arial" w:hAnsi="Arial" w:cs="Arial"/>
                <w:b/>
              </w:rPr>
            </w:pPr>
            <w:r w:rsidRPr="00717853">
              <w:rPr>
                <w:rFonts w:ascii="Arial" w:hAnsi="Arial" w:cs="Arial"/>
                <w:b/>
              </w:rPr>
              <w:t>Urtica Sp. z o.o.</w:t>
            </w:r>
          </w:p>
          <w:p w14:paraId="7C40041A" w14:textId="77777777" w:rsidR="00717853" w:rsidRDefault="00717853" w:rsidP="00347D98">
            <w:pPr>
              <w:jc w:val="both"/>
              <w:rPr>
                <w:rFonts w:ascii="Arial" w:hAnsi="Arial" w:cs="Arial"/>
                <w:bCs/>
              </w:rPr>
            </w:pPr>
            <w:r w:rsidRPr="00717853">
              <w:rPr>
                <w:rFonts w:ascii="Arial" w:hAnsi="Arial" w:cs="Arial"/>
                <w:bCs/>
              </w:rPr>
              <w:t>Krzemieniecka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17853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3EEA5048" w14:textId="77777777" w:rsidR="00717853" w:rsidRDefault="00717853" w:rsidP="00347D98">
            <w:pPr>
              <w:jc w:val="both"/>
              <w:rPr>
                <w:rFonts w:ascii="Arial" w:hAnsi="Arial" w:cs="Arial"/>
                <w:bCs/>
              </w:rPr>
            </w:pPr>
            <w:r w:rsidRPr="00717853">
              <w:rPr>
                <w:rFonts w:ascii="Arial" w:hAnsi="Arial" w:cs="Arial"/>
                <w:bCs/>
              </w:rPr>
              <w:t>54-640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17853">
              <w:rPr>
                <w:rFonts w:ascii="Arial" w:hAnsi="Arial" w:cs="Arial"/>
                <w:bCs/>
              </w:rPr>
              <w:t>Wrocław</w:t>
            </w:r>
          </w:p>
          <w:p w14:paraId="3E16B74B" w14:textId="77777777" w:rsidR="00717853" w:rsidRPr="004872D7" w:rsidRDefault="00717853" w:rsidP="00347D9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717853">
              <w:rPr>
                <w:rFonts w:ascii="Arial" w:hAnsi="Arial" w:cs="Arial"/>
                <w:b/>
              </w:rPr>
              <w:t>10 348.40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12E65648" w14:textId="76581F15" w:rsidR="00717853" w:rsidRDefault="00717853" w:rsidP="00A56B20">
            <w:pPr>
              <w:jc w:val="both"/>
              <w:rPr>
                <w:rFonts w:ascii="Arial" w:hAnsi="Arial" w:cs="Arial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  <w:r w:rsidR="00A56B20">
              <w:rPr>
                <w:rFonts w:ascii="Arial" w:hAnsi="Arial" w:cs="Arial"/>
                <w:color w:val="000000"/>
              </w:rPr>
              <w:t xml:space="preserve"> </w:t>
            </w:r>
            <w:r w:rsidRPr="0071785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1282DD63" w14:textId="77777777" w:rsidR="00347D98" w:rsidRDefault="00347D98" w:rsidP="00347D98">
      <w:pPr>
        <w:jc w:val="both"/>
        <w:rPr>
          <w:rFonts w:ascii="Arial" w:hAnsi="Arial" w:cs="Arial"/>
          <w:color w:val="000000"/>
        </w:rPr>
      </w:pPr>
    </w:p>
    <w:p w14:paraId="7E4DDF1D" w14:textId="73FB80A3" w:rsidR="00A02E94" w:rsidRDefault="00A02E94" w:rsidP="00347D98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4068"/>
        <w:gridCol w:w="1985"/>
        <w:gridCol w:w="1276"/>
      </w:tblGrid>
      <w:tr w:rsidR="00A02E94" w14:paraId="2CA86583" w14:textId="77777777" w:rsidTr="00347D9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C755BF7" w14:textId="77777777" w:rsidR="00A02E94" w:rsidRDefault="00A02E94" w:rsidP="00347D9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D55D319" w14:textId="77777777" w:rsidR="00A02E94" w:rsidRDefault="00A02E94" w:rsidP="00347D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0901AAF" w14:textId="77777777" w:rsidR="00A02E94" w:rsidRDefault="00A02E94" w:rsidP="00347D9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35C72AF" w14:textId="77777777" w:rsidR="00A02E94" w:rsidRDefault="00A02E94" w:rsidP="00347D9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17853" w14:paraId="28F09281" w14:textId="77777777" w:rsidTr="00347D9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B266F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17853">
              <w:rPr>
                <w:rFonts w:ascii="Arial" w:hAnsi="Arial" w:cs="Arial"/>
                <w:sz w:val="20"/>
                <w:szCs w:val="20"/>
              </w:rPr>
              <w:t>Zadanie nr 1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E53FC" w14:textId="77777777" w:rsidR="00717853" w:rsidRDefault="00717853" w:rsidP="00347D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11B88DFE" w14:textId="77777777" w:rsidR="00717853" w:rsidRDefault="00717853" w:rsidP="00347D98">
            <w:pPr>
              <w:rPr>
                <w:rFonts w:ascii="Arial" w:hAnsi="Arial" w:cs="Arial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Al. Jerozolimskie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134</w:t>
            </w:r>
          </w:p>
          <w:p w14:paraId="702BF986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02-305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28483" w14:textId="77777777" w:rsidR="00A56B20" w:rsidRDefault="00A56B20" w:rsidP="00347D9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1088FB" w14:textId="6945B30A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3F667" w14:textId="77777777" w:rsidR="00717853" w:rsidRDefault="00717853" w:rsidP="00347D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717853" w14:paraId="745807FD" w14:textId="77777777" w:rsidTr="00347D9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12479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17853">
              <w:rPr>
                <w:rFonts w:ascii="Arial" w:hAnsi="Arial" w:cs="Arial"/>
                <w:sz w:val="20"/>
                <w:szCs w:val="20"/>
              </w:rPr>
              <w:t>Zadanie nr 2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105FA" w14:textId="77777777" w:rsidR="00717853" w:rsidRDefault="00717853" w:rsidP="00347D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So</w:t>
            </w:r>
            <w:proofErr w:type="spellEnd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. z o.o.</w:t>
            </w:r>
          </w:p>
          <w:p w14:paraId="075F47BA" w14:textId="77777777" w:rsidR="00717853" w:rsidRDefault="00717853" w:rsidP="00347D98">
            <w:pPr>
              <w:rPr>
                <w:rFonts w:ascii="Arial" w:hAnsi="Arial" w:cs="Arial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Kazimierzowska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46/48/35</w:t>
            </w:r>
          </w:p>
          <w:p w14:paraId="6D4F605E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02-546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F964A" w14:textId="77777777" w:rsidR="00A56B20" w:rsidRDefault="00A56B20" w:rsidP="00347D9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30E006" w14:textId="3FD2756C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1 - Cena - 95.63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F12FC" w14:textId="77777777" w:rsidR="00717853" w:rsidRDefault="00717853" w:rsidP="00347D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 xml:space="preserve">  95,63</w:t>
            </w:r>
          </w:p>
        </w:tc>
      </w:tr>
      <w:tr w:rsidR="00717853" w14:paraId="246E0265" w14:textId="77777777" w:rsidTr="00347D9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768D3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17853">
              <w:rPr>
                <w:rFonts w:ascii="Arial" w:hAnsi="Arial" w:cs="Arial"/>
                <w:sz w:val="20"/>
                <w:szCs w:val="20"/>
              </w:rPr>
              <w:t>Zadanie nr 2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D576C" w14:textId="77777777" w:rsidR="00717853" w:rsidRDefault="00717853" w:rsidP="00347D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Urtica Sp. z o.o.</w:t>
            </w:r>
          </w:p>
          <w:p w14:paraId="32CF8BF3" w14:textId="77777777" w:rsidR="00717853" w:rsidRDefault="00717853" w:rsidP="00347D98">
            <w:pPr>
              <w:rPr>
                <w:rFonts w:ascii="Arial" w:hAnsi="Arial" w:cs="Arial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Krzemieniecka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120</w:t>
            </w:r>
          </w:p>
          <w:p w14:paraId="5F38A837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54-640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Wrocław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A68F9" w14:textId="77777777" w:rsidR="00A56B20" w:rsidRDefault="00A56B20" w:rsidP="00347D9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9A3600" w14:textId="0D65577F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666AF" w14:textId="77777777" w:rsidR="00717853" w:rsidRDefault="00717853" w:rsidP="00347D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717853" w14:paraId="1EEEFAF1" w14:textId="77777777" w:rsidTr="00347D9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EA6B9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17853">
              <w:rPr>
                <w:rFonts w:ascii="Arial" w:hAnsi="Arial" w:cs="Arial"/>
                <w:sz w:val="20"/>
                <w:szCs w:val="20"/>
              </w:rPr>
              <w:t>Zadanie nr 2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ECC5D" w14:textId="77777777" w:rsidR="00717853" w:rsidRDefault="00717853" w:rsidP="00347D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ASCLEPIOS S.A.</w:t>
            </w:r>
          </w:p>
          <w:p w14:paraId="4362FEBA" w14:textId="77777777" w:rsidR="00717853" w:rsidRDefault="00717853" w:rsidP="00347D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17853">
              <w:rPr>
                <w:rFonts w:ascii="Arial" w:hAnsi="Arial" w:cs="Arial"/>
                <w:sz w:val="20"/>
                <w:szCs w:val="20"/>
              </w:rPr>
              <w:t>Hubska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44</w:t>
            </w:r>
          </w:p>
          <w:p w14:paraId="47D2F179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50-502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Wrocław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ACE5B" w14:textId="77777777" w:rsidR="00A56B20" w:rsidRDefault="00A56B20" w:rsidP="00347D9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8688E0" w14:textId="6CF9D705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1 - Cena - 93.83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DABA6" w14:textId="77777777" w:rsidR="00717853" w:rsidRDefault="00717853" w:rsidP="00347D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 xml:space="preserve">  93,83</w:t>
            </w:r>
          </w:p>
        </w:tc>
      </w:tr>
      <w:tr w:rsidR="00717853" w14:paraId="6CEB8C89" w14:textId="77777777" w:rsidTr="00347D9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DAEDD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17853">
              <w:rPr>
                <w:rFonts w:ascii="Arial" w:hAnsi="Arial" w:cs="Arial"/>
                <w:sz w:val="20"/>
                <w:szCs w:val="20"/>
              </w:rPr>
              <w:t>Zadanie nr 2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A40C7" w14:textId="6ED8466E" w:rsidR="00717853" w:rsidRDefault="00717853" w:rsidP="00347D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International Sp. z o.o. </w:t>
            </w:r>
          </w:p>
          <w:p w14:paraId="3C241318" w14:textId="77777777" w:rsidR="00717853" w:rsidRDefault="00717853" w:rsidP="00347D98">
            <w:pPr>
              <w:rPr>
                <w:rFonts w:ascii="Arial" w:hAnsi="Arial" w:cs="Arial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Pułaskiego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9</w:t>
            </w:r>
          </w:p>
          <w:p w14:paraId="4EFD62D9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40-273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Katowice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20D05" w14:textId="77777777" w:rsidR="00A56B20" w:rsidRDefault="00A56B20" w:rsidP="00347D9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9C60495" w14:textId="648B567E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1 - Cena - 91.26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ABB97" w14:textId="77777777" w:rsidR="00717853" w:rsidRDefault="00717853" w:rsidP="00347D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 xml:space="preserve">  91,26</w:t>
            </w:r>
          </w:p>
        </w:tc>
      </w:tr>
      <w:tr w:rsidR="00717853" w14:paraId="69BD2328" w14:textId="77777777" w:rsidTr="00347D9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B4734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17853">
              <w:rPr>
                <w:rFonts w:ascii="Arial" w:hAnsi="Arial" w:cs="Arial"/>
                <w:sz w:val="20"/>
                <w:szCs w:val="20"/>
              </w:rPr>
              <w:t>Zadanie nr 3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74ADD" w14:textId="77777777" w:rsidR="00717853" w:rsidRDefault="00717853" w:rsidP="00347D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54AFEA3C" w14:textId="77777777" w:rsidR="00717853" w:rsidRDefault="00717853" w:rsidP="00347D98">
            <w:pPr>
              <w:rPr>
                <w:rFonts w:ascii="Arial" w:hAnsi="Arial" w:cs="Arial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Al. Jerozolimskie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134</w:t>
            </w:r>
          </w:p>
          <w:p w14:paraId="7BB9D37D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02-305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A93D3" w14:textId="77777777" w:rsidR="00A56B20" w:rsidRDefault="00A56B20" w:rsidP="00347D9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F35E7E" w14:textId="283A4C3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CD9D1" w14:textId="77777777" w:rsidR="00717853" w:rsidRDefault="00717853" w:rsidP="00347D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717853" w14:paraId="696341EE" w14:textId="77777777" w:rsidTr="00347D9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A95AB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17853">
              <w:rPr>
                <w:rFonts w:ascii="Arial" w:hAnsi="Arial" w:cs="Arial"/>
                <w:sz w:val="20"/>
                <w:szCs w:val="20"/>
              </w:rPr>
              <w:t>Zadanie nr 4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C7653" w14:textId="77777777" w:rsidR="00717853" w:rsidRDefault="00717853" w:rsidP="00347D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So</w:t>
            </w:r>
            <w:proofErr w:type="spellEnd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. z o.o.</w:t>
            </w:r>
          </w:p>
          <w:p w14:paraId="27640048" w14:textId="77777777" w:rsidR="00717853" w:rsidRDefault="00717853" w:rsidP="00347D98">
            <w:pPr>
              <w:rPr>
                <w:rFonts w:ascii="Arial" w:hAnsi="Arial" w:cs="Arial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Kazimierzowska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46/48/35</w:t>
            </w:r>
          </w:p>
          <w:p w14:paraId="426B917E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02-546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92772" w14:textId="77777777" w:rsidR="00A56B20" w:rsidRDefault="00A56B20" w:rsidP="00347D9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B95642" w14:textId="6255E82E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1 - Cena - 96.24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EE064" w14:textId="77777777" w:rsidR="00717853" w:rsidRDefault="00717853" w:rsidP="00347D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 xml:space="preserve">  96,24</w:t>
            </w:r>
          </w:p>
        </w:tc>
      </w:tr>
      <w:tr w:rsidR="00717853" w14:paraId="1DE7F103" w14:textId="77777777" w:rsidTr="00347D9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52CFE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17853">
              <w:rPr>
                <w:rFonts w:ascii="Arial" w:hAnsi="Arial" w:cs="Arial"/>
                <w:sz w:val="20"/>
                <w:szCs w:val="20"/>
              </w:rPr>
              <w:t>Zadanie nr 4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BC478" w14:textId="77777777" w:rsidR="00717853" w:rsidRDefault="00717853" w:rsidP="00347D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Urtica Sp. z o.o.</w:t>
            </w:r>
          </w:p>
          <w:p w14:paraId="16AD1247" w14:textId="77777777" w:rsidR="00717853" w:rsidRDefault="00717853" w:rsidP="00347D98">
            <w:pPr>
              <w:rPr>
                <w:rFonts w:ascii="Arial" w:hAnsi="Arial" w:cs="Arial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Krzemieniecka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120</w:t>
            </w:r>
          </w:p>
          <w:p w14:paraId="08A2E9BD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54-640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Wrocław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36094" w14:textId="77777777" w:rsidR="00A56B20" w:rsidRDefault="00A56B20" w:rsidP="00347D9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EDB71F" w14:textId="1E2B081F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71AB1" w14:textId="77777777" w:rsidR="00717853" w:rsidRDefault="00717853" w:rsidP="00347D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717853" w14:paraId="7968E308" w14:textId="77777777" w:rsidTr="00347D9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5CB8A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17853">
              <w:rPr>
                <w:rFonts w:ascii="Arial" w:hAnsi="Arial" w:cs="Arial"/>
                <w:sz w:val="20"/>
                <w:szCs w:val="20"/>
              </w:rPr>
              <w:t>Zadanie nr 4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E69F6" w14:textId="77777777" w:rsidR="00717853" w:rsidRDefault="00717853" w:rsidP="00347D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ASCLEPIOS S.A.</w:t>
            </w:r>
          </w:p>
          <w:p w14:paraId="28A3F3BC" w14:textId="77777777" w:rsidR="00717853" w:rsidRDefault="00717853" w:rsidP="00347D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17853">
              <w:rPr>
                <w:rFonts w:ascii="Arial" w:hAnsi="Arial" w:cs="Arial"/>
                <w:sz w:val="20"/>
                <w:szCs w:val="20"/>
              </w:rPr>
              <w:t>Hubska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44</w:t>
            </w:r>
          </w:p>
          <w:p w14:paraId="34CA4665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50-502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Wrocław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6B5E0" w14:textId="77777777" w:rsidR="00A56B20" w:rsidRDefault="00A56B20" w:rsidP="00347D9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FB5507" w14:textId="74FD0D5E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1 - Cena - 93.54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9BA32" w14:textId="77777777" w:rsidR="00717853" w:rsidRDefault="00717853" w:rsidP="00347D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 xml:space="preserve">  93,54</w:t>
            </w:r>
          </w:p>
        </w:tc>
      </w:tr>
      <w:tr w:rsidR="00717853" w14:paraId="5CF61F8B" w14:textId="77777777" w:rsidTr="00347D9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AA610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17853">
              <w:rPr>
                <w:rFonts w:ascii="Arial" w:hAnsi="Arial" w:cs="Arial"/>
                <w:sz w:val="20"/>
                <w:szCs w:val="20"/>
              </w:rPr>
              <w:t>Zadanie nr 4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18CE7" w14:textId="52826136" w:rsidR="00717853" w:rsidRDefault="00717853" w:rsidP="00347D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International Sp. z o.o. </w:t>
            </w:r>
          </w:p>
          <w:p w14:paraId="642752A2" w14:textId="77777777" w:rsidR="00717853" w:rsidRDefault="00717853" w:rsidP="00347D98">
            <w:pPr>
              <w:rPr>
                <w:rFonts w:ascii="Arial" w:hAnsi="Arial" w:cs="Arial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Pułaskiego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9</w:t>
            </w:r>
          </w:p>
          <w:p w14:paraId="5399ED16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40-273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Katowice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70995" w14:textId="77777777" w:rsidR="00A56B20" w:rsidRDefault="00A56B20" w:rsidP="00347D9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2955D5" w14:textId="55AC2D69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1 - Cena - 90.99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EBB58" w14:textId="77777777" w:rsidR="00717853" w:rsidRDefault="00717853" w:rsidP="00347D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 xml:space="preserve">  90,99</w:t>
            </w:r>
          </w:p>
        </w:tc>
      </w:tr>
      <w:tr w:rsidR="00717853" w14:paraId="070DB0C9" w14:textId="77777777" w:rsidTr="00347D9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50C02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17853">
              <w:rPr>
                <w:rFonts w:ascii="Arial" w:hAnsi="Arial" w:cs="Arial"/>
                <w:sz w:val="20"/>
                <w:szCs w:val="20"/>
              </w:rPr>
              <w:t>Zadanie nr 5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A93E0" w14:textId="77777777" w:rsidR="00717853" w:rsidRDefault="00717853" w:rsidP="00347D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So</w:t>
            </w:r>
            <w:proofErr w:type="spellEnd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. z o.o.</w:t>
            </w:r>
          </w:p>
          <w:p w14:paraId="4117C879" w14:textId="77777777" w:rsidR="00717853" w:rsidRDefault="00717853" w:rsidP="00347D98">
            <w:pPr>
              <w:rPr>
                <w:rFonts w:ascii="Arial" w:hAnsi="Arial" w:cs="Arial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Kazimierzowska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46/48/35</w:t>
            </w:r>
          </w:p>
          <w:p w14:paraId="4872AA77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02-546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F13EB" w14:textId="77777777" w:rsidR="00A56B20" w:rsidRDefault="00A56B20" w:rsidP="00347D9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026F45" w14:textId="2B177D4F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1 - Cena - 96.34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39450" w14:textId="77777777" w:rsidR="00717853" w:rsidRDefault="00717853" w:rsidP="00347D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 xml:space="preserve">  96,34</w:t>
            </w:r>
          </w:p>
        </w:tc>
      </w:tr>
      <w:tr w:rsidR="00717853" w14:paraId="313C68E7" w14:textId="77777777" w:rsidTr="00347D9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3BBD4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17853">
              <w:rPr>
                <w:rFonts w:ascii="Arial" w:hAnsi="Arial" w:cs="Arial"/>
                <w:sz w:val="20"/>
                <w:szCs w:val="20"/>
              </w:rPr>
              <w:t>Zadanie nr 5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97F52" w14:textId="77777777" w:rsidR="00717853" w:rsidRDefault="00717853" w:rsidP="00347D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Urtica Sp. z o.o.</w:t>
            </w:r>
          </w:p>
          <w:p w14:paraId="5DE63551" w14:textId="77777777" w:rsidR="00717853" w:rsidRDefault="00717853" w:rsidP="00347D98">
            <w:pPr>
              <w:rPr>
                <w:rFonts w:ascii="Arial" w:hAnsi="Arial" w:cs="Arial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Krzemieniecka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120</w:t>
            </w:r>
          </w:p>
          <w:p w14:paraId="63985E08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54-640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Wrocław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F766D" w14:textId="77777777" w:rsidR="00A56B20" w:rsidRDefault="00A56B20" w:rsidP="00347D9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5C518A" w14:textId="0C1BFE82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105E7" w14:textId="77777777" w:rsidR="00717853" w:rsidRDefault="00717853" w:rsidP="00347D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717853" w14:paraId="24694DDA" w14:textId="77777777" w:rsidTr="00347D9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134AA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17853">
              <w:rPr>
                <w:rFonts w:ascii="Arial" w:hAnsi="Arial" w:cs="Arial"/>
                <w:sz w:val="20"/>
                <w:szCs w:val="20"/>
              </w:rPr>
              <w:t>Zadanie nr 5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E5A49" w14:textId="77777777" w:rsidR="00717853" w:rsidRDefault="00717853" w:rsidP="00347D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ASCLEPIOS S.A.</w:t>
            </w:r>
          </w:p>
          <w:p w14:paraId="7BFA9E86" w14:textId="77777777" w:rsidR="00717853" w:rsidRDefault="00717853" w:rsidP="00347D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17853">
              <w:rPr>
                <w:rFonts w:ascii="Arial" w:hAnsi="Arial" w:cs="Arial"/>
                <w:sz w:val="20"/>
                <w:szCs w:val="20"/>
              </w:rPr>
              <w:t>Hubska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44</w:t>
            </w:r>
          </w:p>
          <w:p w14:paraId="58A06C1F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50-502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Wrocław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F95B1" w14:textId="77777777" w:rsidR="00A56B20" w:rsidRDefault="00A56B20" w:rsidP="00347D9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60BB67" w14:textId="6B6F0C16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1 - Cena - 93.64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2259A" w14:textId="77777777" w:rsidR="00717853" w:rsidRDefault="00717853" w:rsidP="00347D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 xml:space="preserve">  93,64</w:t>
            </w:r>
          </w:p>
        </w:tc>
      </w:tr>
      <w:tr w:rsidR="00717853" w14:paraId="68F64936" w14:textId="77777777" w:rsidTr="00347D9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C73EA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17853">
              <w:rPr>
                <w:rFonts w:ascii="Arial" w:hAnsi="Arial" w:cs="Arial"/>
                <w:sz w:val="20"/>
                <w:szCs w:val="20"/>
              </w:rPr>
              <w:t>Zadanie nr 5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7E268" w14:textId="77777777" w:rsidR="00717853" w:rsidRDefault="00717853" w:rsidP="00347D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Aesculap - </w:t>
            </w:r>
            <w:proofErr w:type="spellStart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00954FC8" w14:textId="77777777" w:rsidR="00717853" w:rsidRDefault="00717853" w:rsidP="00347D98">
            <w:pPr>
              <w:rPr>
                <w:rFonts w:ascii="Arial" w:hAnsi="Arial" w:cs="Arial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ul. Tysiąclecia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14</w:t>
            </w:r>
          </w:p>
          <w:p w14:paraId="7B224E46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lastRenderedPageBreak/>
              <w:t>64-300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Nowy Tomyśl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5B23" w14:textId="77777777" w:rsidR="00A56B20" w:rsidRDefault="00A56B20" w:rsidP="00347D9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21C11E" w14:textId="228E57C8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A8613" w14:textId="77777777" w:rsidR="00717853" w:rsidRDefault="00717853" w:rsidP="00347D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717853" w14:paraId="280D0F08" w14:textId="77777777" w:rsidTr="00347D9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3934E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17853">
              <w:rPr>
                <w:rFonts w:ascii="Arial" w:hAnsi="Arial" w:cs="Arial"/>
                <w:sz w:val="20"/>
                <w:szCs w:val="20"/>
              </w:rPr>
              <w:t>Zadanie nr 6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6E663" w14:textId="77777777" w:rsidR="00717853" w:rsidRDefault="00717853" w:rsidP="00347D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So</w:t>
            </w:r>
            <w:proofErr w:type="spellEnd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. z o.o.</w:t>
            </w:r>
          </w:p>
          <w:p w14:paraId="77912FA4" w14:textId="77777777" w:rsidR="00717853" w:rsidRDefault="00717853" w:rsidP="00347D98">
            <w:pPr>
              <w:rPr>
                <w:rFonts w:ascii="Arial" w:hAnsi="Arial" w:cs="Arial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Kazimierzowska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46/48/35</w:t>
            </w:r>
          </w:p>
          <w:p w14:paraId="17DD91F4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02-546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8F160" w14:textId="77777777" w:rsidR="00A56B20" w:rsidRDefault="00A56B20" w:rsidP="00347D9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34FC5B" w14:textId="7317327E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1 - Cena - 96.00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20A2C" w14:textId="77777777" w:rsidR="00717853" w:rsidRDefault="00717853" w:rsidP="00347D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 xml:space="preserve">  96,00</w:t>
            </w:r>
          </w:p>
        </w:tc>
      </w:tr>
      <w:tr w:rsidR="00717853" w14:paraId="1CB5AFB7" w14:textId="77777777" w:rsidTr="00347D9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65F9B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17853">
              <w:rPr>
                <w:rFonts w:ascii="Arial" w:hAnsi="Arial" w:cs="Arial"/>
                <w:sz w:val="20"/>
                <w:szCs w:val="20"/>
              </w:rPr>
              <w:t>Zadanie nr 6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E6B8A" w14:textId="77777777" w:rsidR="00717853" w:rsidRDefault="00717853" w:rsidP="00347D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Urtica Sp. z o.o.</w:t>
            </w:r>
          </w:p>
          <w:p w14:paraId="3DC069BF" w14:textId="77777777" w:rsidR="00717853" w:rsidRDefault="00717853" w:rsidP="00347D98">
            <w:pPr>
              <w:rPr>
                <w:rFonts w:ascii="Arial" w:hAnsi="Arial" w:cs="Arial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Krzemieniecka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120</w:t>
            </w:r>
          </w:p>
          <w:p w14:paraId="19A58B59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54-640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Wrocław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AEFA" w14:textId="77777777" w:rsidR="00A56B20" w:rsidRDefault="00A56B20" w:rsidP="00347D9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EDF8954" w14:textId="7850D566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45DF7" w14:textId="77777777" w:rsidR="00717853" w:rsidRDefault="00717853" w:rsidP="00347D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717853" w14:paraId="6DF86520" w14:textId="77777777" w:rsidTr="00347D9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2B0F0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17853">
              <w:rPr>
                <w:rFonts w:ascii="Arial" w:hAnsi="Arial" w:cs="Arial"/>
                <w:sz w:val="20"/>
                <w:szCs w:val="20"/>
              </w:rPr>
              <w:t>Zadanie nr 6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A962B" w14:textId="7A12E6CA" w:rsidR="00717853" w:rsidRDefault="00717853" w:rsidP="00347D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7178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International Sp. z o.o. </w:t>
            </w:r>
          </w:p>
          <w:p w14:paraId="048FC532" w14:textId="77777777" w:rsidR="00717853" w:rsidRDefault="00717853" w:rsidP="00347D98">
            <w:pPr>
              <w:rPr>
                <w:rFonts w:ascii="Arial" w:hAnsi="Arial" w:cs="Arial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Pułaskiego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9</w:t>
            </w:r>
          </w:p>
          <w:p w14:paraId="1A8CB86A" w14:textId="7777777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40-273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7853">
              <w:rPr>
                <w:rFonts w:ascii="Arial" w:hAnsi="Arial" w:cs="Arial"/>
                <w:sz w:val="20"/>
                <w:szCs w:val="20"/>
              </w:rPr>
              <w:t>Katowice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3C38D" w14:textId="77777777" w:rsidR="00A56B20" w:rsidRDefault="00A56B20" w:rsidP="00347D9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8B80E8" w14:textId="37A08FA7" w:rsidR="00717853" w:rsidRDefault="00717853" w:rsidP="00347D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>1 - Cena - 91.63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CFD91" w14:textId="77777777" w:rsidR="00717853" w:rsidRDefault="00717853" w:rsidP="00347D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7853">
              <w:rPr>
                <w:rFonts w:ascii="Arial" w:hAnsi="Arial" w:cs="Arial"/>
                <w:sz w:val="20"/>
                <w:szCs w:val="20"/>
              </w:rPr>
              <w:t xml:space="preserve">  91,63</w:t>
            </w:r>
          </w:p>
        </w:tc>
      </w:tr>
    </w:tbl>
    <w:p w14:paraId="6D4C5CAE" w14:textId="77777777" w:rsidR="00A02E94" w:rsidRDefault="00A02E94" w:rsidP="00347D98">
      <w:pPr>
        <w:jc w:val="both"/>
        <w:rPr>
          <w:rFonts w:ascii="Arial" w:hAnsi="Arial" w:cs="Arial"/>
          <w:color w:val="000000"/>
        </w:rPr>
      </w:pPr>
    </w:p>
    <w:p w14:paraId="258C7A52" w14:textId="77777777" w:rsidR="00A02E94" w:rsidRDefault="00A02E94" w:rsidP="00347D98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409"/>
        <w:gridCol w:w="6093"/>
      </w:tblGrid>
      <w:tr w:rsidR="00A02E94" w14:paraId="221F155A" w14:textId="77777777" w:rsidTr="00A56B20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93D600D" w14:textId="77777777" w:rsidR="00A02E94" w:rsidRDefault="00A02E94" w:rsidP="00347D9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29A9867" w14:textId="77777777" w:rsidR="00A02E94" w:rsidRDefault="00A02E94" w:rsidP="00347D9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i adres wykonawcy</w:t>
            </w:r>
          </w:p>
        </w:tc>
        <w:tc>
          <w:tcPr>
            <w:tcW w:w="60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FD5A4C5" w14:textId="77777777" w:rsidR="00A02E94" w:rsidRDefault="00A02E94" w:rsidP="00347D9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Uzasadnienie odrzucenia oferty</w:t>
            </w:r>
          </w:p>
        </w:tc>
      </w:tr>
      <w:tr w:rsidR="00717853" w14:paraId="546C3B3F" w14:textId="77777777" w:rsidTr="00A56B20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D82D3DF" w14:textId="77777777" w:rsidR="00717853" w:rsidRDefault="00717853" w:rsidP="00347D98">
            <w:pPr>
              <w:jc w:val="center"/>
              <w:rPr>
                <w:rFonts w:ascii="Arial" w:hAnsi="Arial" w:cs="Arial"/>
              </w:rPr>
            </w:pPr>
            <w:r w:rsidRPr="00717853">
              <w:rPr>
                <w:rFonts w:ascii="Arial" w:hAnsi="Arial" w:cs="Arial"/>
              </w:rPr>
              <w:t>4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F06D200" w14:textId="77777777" w:rsidR="00717853" w:rsidRDefault="00717853" w:rsidP="00347D98">
            <w:pPr>
              <w:rPr>
                <w:rFonts w:ascii="Arial" w:hAnsi="Arial" w:cs="Arial"/>
                <w:b/>
                <w:bCs/>
              </w:rPr>
            </w:pPr>
            <w:r w:rsidRPr="00717853">
              <w:rPr>
                <w:rFonts w:ascii="Arial" w:hAnsi="Arial" w:cs="Arial"/>
                <w:b/>
                <w:bCs/>
              </w:rPr>
              <w:t xml:space="preserve">Aesculap - </w:t>
            </w:r>
            <w:proofErr w:type="spellStart"/>
            <w:r w:rsidRPr="00717853">
              <w:rPr>
                <w:rFonts w:ascii="Arial" w:hAnsi="Arial" w:cs="Arial"/>
                <w:b/>
                <w:bCs/>
              </w:rPr>
              <w:t>Chifa</w:t>
            </w:r>
            <w:proofErr w:type="spellEnd"/>
            <w:r w:rsidRPr="00717853">
              <w:rPr>
                <w:rFonts w:ascii="Arial" w:hAnsi="Arial" w:cs="Arial"/>
                <w:b/>
                <w:bCs/>
              </w:rPr>
              <w:t xml:space="preserve"> Sp. z o.o.</w:t>
            </w:r>
          </w:p>
          <w:p w14:paraId="03B3287D" w14:textId="77777777" w:rsidR="00717853" w:rsidRDefault="00717853" w:rsidP="00347D98">
            <w:pPr>
              <w:rPr>
                <w:rFonts w:ascii="Arial" w:hAnsi="Arial" w:cs="Arial"/>
              </w:rPr>
            </w:pPr>
            <w:r w:rsidRPr="00717853">
              <w:rPr>
                <w:rFonts w:ascii="Arial" w:hAnsi="Arial" w:cs="Arial"/>
              </w:rPr>
              <w:t>ul. Tysiąclecia</w:t>
            </w:r>
            <w:r>
              <w:rPr>
                <w:rFonts w:ascii="Arial" w:hAnsi="Arial" w:cs="Arial"/>
              </w:rPr>
              <w:t xml:space="preserve"> </w:t>
            </w:r>
            <w:r w:rsidRPr="00717853">
              <w:rPr>
                <w:rFonts w:ascii="Arial" w:hAnsi="Arial" w:cs="Arial"/>
              </w:rPr>
              <w:t>14</w:t>
            </w:r>
            <w:r>
              <w:rPr>
                <w:rFonts w:ascii="Arial" w:hAnsi="Arial" w:cs="Arial"/>
              </w:rPr>
              <w:t xml:space="preserve"> </w:t>
            </w:r>
          </w:p>
          <w:p w14:paraId="0B24F8C3" w14:textId="77777777" w:rsidR="00717853" w:rsidRDefault="00717853" w:rsidP="00347D98">
            <w:pPr>
              <w:rPr>
                <w:rFonts w:ascii="Arial" w:hAnsi="Arial" w:cs="Arial"/>
              </w:rPr>
            </w:pPr>
            <w:r w:rsidRPr="00717853">
              <w:rPr>
                <w:rFonts w:ascii="Arial" w:hAnsi="Arial" w:cs="Arial"/>
              </w:rPr>
              <w:t>64-300</w:t>
            </w:r>
            <w:r>
              <w:rPr>
                <w:rFonts w:ascii="Arial" w:hAnsi="Arial" w:cs="Arial"/>
              </w:rPr>
              <w:t xml:space="preserve"> </w:t>
            </w:r>
            <w:r w:rsidRPr="00717853">
              <w:rPr>
                <w:rFonts w:ascii="Arial" w:hAnsi="Arial" w:cs="Arial"/>
              </w:rPr>
              <w:t>Nowy Tomyśl</w:t>
            </w:r>
          </w:p>
        </w:tc>
        <w:tc>
          <w:tcPr>
            <w:tcW w:w="60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C4ABA8" w14:textId="77777777" w:rsidR="00A56B20" w:rsidRDefault="00717853" w:rsidP="00347D98">
            <w:pPr>
              <w:rPr>
                <w:rFonts w:ascii="Arial" w:hAnsi="Arial" w:cs="Arial"/>
              </w:rPr>
            </w:pPr>
            <w:r w:rsidRPr="00717853">
              <w:rPr>
                <w:rFonts w:ascii="Arial" w:hAnsi="Arial" w:cs="Arial"/>
              </w:rPr>
              <w:t>Oferta odrzucona w zadaniu 5</w:t>
            </w:r>
            <w:r w:rsidRPr="00FC0BC6">
              <w:rPr>
                <w:rFonts w:ascii="Arial" w:hAnsi="Arial" w:cs="Arial"/>
              </w:rPr>
              <w:t xml:space="preserve"> na podstawie </w:t>
            </w:r>
          </w:p>
          <w:p w14:paraId="246810E8" w14:textId="05C5C289" w:rsidR="00717853" w:rsidRPr="00FC0BC6" w:rsidRDefault="00717853" w:rsidP="00347D98">
            <w:pPr>
              <w:rPr>
                <w:rFonts w:ascii="Arial" w:hAnsi="Arial" w:cs="Arial"/>
              </w:rPr>
            </w:pPr>
            <w:r w:rsidRPr="00A56B20">
              <w:rPr>
                <w:rFonts w:ascii="Arial" w:hAnsi="Arial" w:cs="Arial"/>
                <w:bCs/>
              </w:rPr>
              <w:t>Art. 226 ust. 1 pkt 5</w:t>
            </w:r>
            <w:r w:rsidRPr="00FC0BC6">
              <w:rPr>
                <w:rFonts w:ascii="Arial" w:hAnsi="Arial" w:cs="Arial"/>
              </w:rPr>
              <w:t xml:space="preserve"> ustawy Pzp.</w:t>
            </w:r>
          </w:p>
          <w:p w14:paraId="475D535F" w14:textId="77777777" w:rsidR="00717853" w:rsidRPr="00FC0BC6" w:rsidRDefault="00717853" w:rsidP="00347D98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>Uzasadnienie:</w:t>
            </w:r>
          </w:p>
          <w:p w14:paraId="62543B1A" w14:textId="77777777" w:rsidR="00717853" w:rsidRDefault="00717853" w:rsidP="00347D98">
            <w:pPr>
              <w:jc w:val="both"/>
              <w:rPr>
                <w:rFonts w:ascii="Arial" w:hAnsi="Arial" w:cs="Arial"/>
              </w:rPr>
            </w:pPr>
            <w:r w:rsidRPr="00717853">
              <w:rPr>
                <w:rFonts w:ascii="Arial" w:hAnsi="Arial" w:cs="Arial"/>
              </w:rPr>
              <w:t>Po porównaniu jakościowego i ilościowego składu w zaproponowanych przez Wykonawcę preparatach stwierdzono ilościowe różnice wśród poszczególnych składników co świadczy o braku równoważności zaproponowanych produktów.</w:t>
            </w:r>
          </w:p>
        </w:tc>
      </w:tr>
    </w:tbl>
    <w:p w14:paraId="5729C1D1" w14:textId="77777777" w:rsidR="00A02E94" w:rsidRDefault="00A02E94" w:rsidP="00347D98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77FD5846" w14:textId="77777777" w:rsidR="00A02E94" w:rsidRDefault="00A02E94" w:rsidP="00347D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o terminie zawarcia umowy:</w:t>
      </w:r>
    </w:p>
    <w:p w14:paraId="4D305E1B" w14:textId="77777777" w:rsidR="00A02E94" w:rsidRDefault="00A02E94" w:rsidP="00347D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717853">
        <w:rPr>
          <w:rFonts w:ascii="Arial" w:hAnsi="Arial" w:cs="Arial"/>
        </w:rPr>
        <w:t>nie krótszym niż 10 dni od dnia przesłania niniejszego zawiadomienia o wyborze najkorzystniejszej oferty.</w:t>
      </w:r>
    </w:p>
    <w:p w14:paraId="53970235" w14:textId="77777777" w:rsidR="00A02E94" w:rsidRDefault="00A02E94" w:rsidP="00347D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633C8145" w14:textId="77777777" w:rsidR="00A02E94" w:rsidRDefault="00A02E94" w:rsidP="00347D98">
      <w:pPr>
        <w:jc w:val="both"/>
        <w:rPr>
          <w:rFonts w:ascii="Arial" w:hAnsi="Arial" w:cs="Arial"/>
          <w:bCs/>
        </w:rPr>
      </w:pPr>
    </w:p>
    <w:p w14:paraId="233821FD" w14:textId="37DF795B" w:rsidR="00A02E94" w:rsidRDefault="00A02E94" w:rsidP="00347D98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133F5C9F" w14:textId="77777777" w:rsidR="00A56B20" w:rsidRDefault="00A56B20" w:rsidP="00347D98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A56B2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41856" w14:textId="77777777" w:rsidR="00861922" w:rsidRDefault="00861922">
      <w:r>
        <w:separator/>
      </w:r>
    </w:p>
  </w:endnote>
  <w:endnote w:type="continuationSeparator" w:id="0">
    <w:p w14:paraId="1AADF3A6" w14:textId="77777777" w:rsidR="00861922" w:rsidRDefault="00861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3541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2597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1DE726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DD7F3A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FDF8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B19BF" w14:textId="77777777" w:rsidR="00861922" w:rsidRDefault="00861922">
      <w:r>
        <w:separator/>
      </w:r>
    </w:p>
  </w:footnote>
  <w:footnote w:type="continuationSeparator" w:id="0">
    <w:p w14:paraId="592C3DFD" w14:textId="77777777" w:rsidR="00861922" w:rsidRDefault="008619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0345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92E1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B55C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922"/>
    <w:rsid w:val="00022322"/>
    <w:rsid w:val="00042497"/>
    <w:rsid w:val="00060EC9"/>
    <w:rsid w:val="000C1E6F"/>
    <w:rsid w:val="000E4E56"/>
    <w:rsid w:val="001A1468"/>
    <w:rsid w:val="001B7815"/>
    <w:rsid w:val="00211A34"/>
    <w:rsid w:val="002B1E4F"/>
    <w:rsid w:val="002B6761"/>
    <w:rsid w:val="003445A0"/>
    <w:rsid w:val="00347D98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17853"/>
    <w:rsid w:val="00756CDA"/>
    <w:rsid w:val="007E2ACC"/>
    <w:rsid w:val="007E68C5"/>
    <w:rsid w:val="00832144"/>
    <w:rsid w:val="008567C7"/>
    <w:rsid w:val="00861922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56B20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7EB6BA"/>
  <w15:chartTrackingRefBased/>
  <w15:docId w15:val="{43BF9F98-7051-4C65-8F65-B1D1F6CC2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776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3</cp:revision>
  <cp:lastPrinted>2022-06-14T06:57:00Z</cp:lastPrinted>
  <dcterms:created xsi:type="dcterms:W3CDTF">2022-06-14T06:58:00Z</dcterms:created>
  <dcterms:modified xsi:type="dcterms:W3CDTF">2022-06-15T09:34:00Z</dcterms:modified>
</cp:coreProperties>
</file>