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BD856" w14:textId="77777777" w:rsidR="00D665F5" w:rsidRPr="00B8580A" w:rsidRDefault="00FD06F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8580A">
        <w:rPr>
          <w:sz w:val="22"/>
          <w:szCs w:val="22"/>
        </w:rPr>
        <w:t>Poznań</w:t>
      </w:r>
      <w:r w:rsidR="00D665F5" w:rsidRPr="00B8580A">
        <w:rPr>
          <w:sz w:val="22"/>
          <w:szCs w:val="22"/>
        </w:rPr>
        <w:t xml:space="preserve"> dnia: </w:t>
      </w:r>
      <w:r w:rsidRPr="00B8580A">
        <w:rPr>
          <w:sz w:val="22"/>
          <w:szCs w:val="22"/>
        </w:rPr>
        <w:t>2022-06-20</w:t>
      </w:r>
    </w:p>
    <w:p w14:paraId="2847353C" w14:textId="77777777" w:rsidR="00D665F5" w:rsidRPr="00B8580A" w:rsidRDefault="00D665F5" w:rsidP="00D665F5">
      <w:pPr>
        <w:spacing w:after="240"/>
        <w:jc w:val="right"/>
        <w:rPr>
          <w:sz w:val="22"/>
          <w:szCs w:val="22"/>
        </w:rPr>
      </w:pPr>
    </w:p>
    <w:p w14:paraId="4ED1F80B" w14:textId="77777777" w:rsidR="00FD06FD" w:rsidRPr="00B8580A" w:rsidRDefault="00FD06FD" w:rsidP="00577BC6">
      <w:pPr>
        <w:spacing w:after="40"/>
        <w:rPr>
          <w:b/>
          <w:bCs/>
          <w:sz w:val="22"/>
          <w:szCs w:val="22"/>
        </w:rPr>
      </w:pPr>
      <w:r w:rsidRPr="00B8580A">
        <w:rPr>
          <w:b/>
          <w:bCs/>
          <w:sz w:val="22"/>
          <w:szCs w:val="22"/>
        </w:rPr>
        <w:t>Szpital Wojewódzki w Poznaniu</w:t>
      </w:r>
    </w:p>
    <w:p w14:paraId="68258F24" w14:textId="77777777" w:rsidR="00D665F5" w:rsidRPr="00B8580A" w:rsidRDefault="00FD06FD" w:rsidP="00577BC6">
      <w:pPr>
        <w:spacing w:after="40"/>
        <w:rPr>
          <w:b/>
          <w:bCs/>
          <w:sz w:val="22"/>
          <w:szCs w:val="22"/>
        </w:rPr>
      </w:pPr>
      <w:r w:rsidRPr="00B8580A">
        <w:rPr>
          <w:b/>
          <w:bCs/>
          <w:sz w:val="22"/>
          <w:szCs w:val="22"/>
        </w:rPr>
        <w:t>Dział Zamówień Publicznych</w:t>
      </w:r>
    </w:p>
    <w:p w14:paraId="03F14D6B" w14:textId="0DD6ABF7" w:rsidR="00D665F5" w:rsidRPr="00B8580A" w:rsidRDefault="00B8580A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D06FD" w:rsidRPr="00B8580A">
        <w:rPr>
          <w:sz w:val="22"/>
          <w:szCs w:val="22"/>
        </w:rPr>
        <w:t>Juraszów</w:t>
      </w:r>
      <w:r w:rsidR="00D665F5" w:rsidRPr="00B8580A">
        <w:rPr>
          <w:sz w:val="22"/>
          <w:szCs w:val="22"/>
        </w:rPr>
        <w:t xml:space="preserve"> </w:t>
      </w:r>
      <w:r w:rsidR="00FD06FD" w:rsidRPr="00B8580A">
        <w:rPr>
          <w:sz w:val="22"/>
          <w:szCs w:val="22"/>
        </w:rPr>
        <w:t>7/19</w:t>
      </w:r>
    </w:p>
    <w:p w14:paraId="5B33C694" w14:textId="77777777" w:rsidR="00D665F5" w:rsidRPr="00B8580A" w:rsidRDefault="00FD06FD" w:rsidP="00D665F5">
      <w:pPr>
        <w:rPr>
          <w:sz w:val="22"/>
          <w:szCs w:val="22"/>
        </w:rPr>
      </w:pPr>
      <w:r w:rsidRPr="00B8580A">
        <w:rPr>
          <w:sz w:val="22"/>
          <w:szCs w:val="22"/>
        </w:rPr>
        <w:t>60-479</w:t>
      </w:r>
      <w:r w:rsidR="00D665F5" w:rsidRPr="00B8580A">
        <w:rPr>
          <w:sz w:val="22"/>
          <w:szCs w:val="22"/>
        </w:rPr>
        <w:t xml:space="preserve"> </w:t>
      </w:r>
      <w:r w:rsidRPr="00B8580A">
        <w:rPr>
          <w:sz w:val="22"/>
          <w:szCs w:val="22"/>
        </w:rPr>
        <w:t>Poznań</w:t>
      </w:r>
    </w:p>
    <w:p w14:paraId="1EC85D0D" w14:textId="77777777" w:rsidR="00D665F5" w:rsidRPr="00B8580A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A68A1A" w14:textId="77777777" w:rsidR="00D665F5" w:rsidRPr="00B8580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B0CBAC6" w14:textId="77777777" w:rsidR="00A80738" w:rsidRPr="00B8580A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8580A">
        <w:rPr>
          <w:sz w:val="22"/>
          <w:szCs w:val="22"/>
        </w:rPr>
        <w:t>Znak sprawy:</w:t>
      </w:r>
      <w:r w:rsidRPr="00B8580A">
        <w:rPr>
          <w:b/>
          <w:sz w:val="22"/>
          <w:szCs w:val="22"/>
        </w:rPr>
        <w:t xml:space="preserve"> </w:t>
      </w:r>
      <w:r w:rsidR="00FD06FD" w:rsidRPr="00B8580A">
        <w:rPr>
          <w:b/>
          <w:sz w:val="22"/>
          <w:szCs w:val="22"/>
        </w:rPr>
        <w:t>SZW/DZP/35/2022</w:t>
      </w:r>
      <w:r w:rsidR="00A80738" w:rsidRPr="00B8580A">
        <w:rPr>
          <w:sz w:val="22"/>
          <w:szCs w:val="22"/>
        </w:rPr>
        <w:tab/>
        <w:t xml:space="preserve"> </w:t>
      </w:r>
    </w:p>
    <w:p w14:paraId="526601AA" w14:textId="77777777" w:rsidR="00A80738" w:rsidRPr="00B858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AB864" w14:textId="77777777" w:rsidR="00A80738" w:rsidRPr="00B858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60A1CD" w14:textId="77777777" w:rsidR="00A80738" w:rsidRPr="00B858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2C2EA2" w14:textId="77777777" w:rsidR="00A80738" w:rsidRPr="00B858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8580A">
        <w:rPr>
          <w:b/>
          <w:spacing w:val="20"/>
          <w:sz w:val="22"/>
          <w:szCs w:val="22"/>
        </w:rPr>
        <w:t>INFORMACJA Z OTWARCIA OFERT</w:t>
      </w:r>
    </w:p>
    <w:p w14:paraId="2905CBAE" w14:textId="77777777" w:rsidR="00A80738" w:rsidRPr="00B858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E6388FB" w14:textId="77777777" w:rsidR="00C659E2" w:rsidRPr="00B8580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8580A">
        <w:rPr>
          <w:bCs/>
          <w:sz w:val="22"/>
          <w:szCs w:val="22"/>
        </w:rPr>
        <w:t xml:space="preserve">Dotyczy </w:t>
      </w:r>
      <w:r w:rsidRPr="00B8580A">
        <w:rPr>
          <w:sz w:val="22"/>
          <w:szCs w:val="22"/>
        </w:rPr>
        <w:t xml:space="preserve">postępowania o udzielenie zamówienia publicznego prowadzonego w trybie </w:t>
      </w:r>
      <w:r w:rsidR="00FD06FD" w:rsidRPr="00B8580A">
        <w:rPr>
          <w:sz w:val="22"/>
          <w:szCs w:val="22"/>
        </w:rPr>
        <w:t>Tryb podstawowy bez negocjacji - art. 275 pkt. 1 ustawy Pzp</w:t>
      </w:r>
      <w:r w:rsidRPr="00B8580A">
        <w:rPr>
          <w:sz w:val="22"/>
          <w:szCs w:val="22"/>
        </w:rPr>
        <w:t xml:space="preserve"> na:</w:t>
      </w:r>
    </w:p>
    <w:p w14:paraId="2B8AFCEC" w14:textId="0212361F" w:rsidR="00A80738" w:rsidRPr="00B8580A" w:rsidRDefault="00FD06F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580A">
        <w:rPr>
          <w:b/>
          <w:sz w:val="22"/>
          <w:szCs w:val="22"/>
        </w:rPr>
        <w:t xml:space="preserve">Dostawa tomografu okulistycznego OCT oraz stołów operacyjnych ogólnochirurgicznych </w:t>
      </w:r>
      <w:r w:rsidR="00B8580A">
        <w:rPr>
          <w:b/>
          <w:sz w:val="22"/>
          <w:szCs w:val="22"/>
        </w:rPr>
        <w:br/>
      </w:r>
      <w:r w:rsidRPr="00B8580A">
        <w:rPr>
          <w:b/>
          <w:sz w:val="22"/>
          <w:szCs w:val="22"/>
        </w:rPr>
        <w:t>do Szpitala Wojewódzkiego w Poznaniu</w:t>
      </w:r>
    </w:p>
    <w:p w14:paraId="0E15A741" w14:textId="77777777" w:rsidR="00D665F5" w:rsidRPr="00B8580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8580A">
        <w:rPr>
          <w:sz w:val="22"/>
          <w:szCs w:val="22"/>
        </w:rPr>
        <w:t>Zamawiający, działając na podstawie art. 22</w:t>
      </w:r>
      <w:r w:rsidR="00FC7F5E" w:rsidRPr="00B8580A">
        <w:rPr>
          <w:sz w:val="22"/>
          <w:szCs w:val="22"/>
        </w:rPr>
        <w:t>2</w:t>
      </w:r>
      <w:r w:rsidRPr="00B8580A">
        <w:rPr>
          <w:sz w:val="22"/>
          <w:szCs w:val="22"/>
        </w:rPr>
        <w:t xml:space="preserve"> ust. 5 </w:t>
      </w:r>
      <w:r w:rsidRPr="00B8580A">
        <w:rPr>
          <w:bCs/>
          <w:sz w:val="22"/>
          <w:szCs w:val="22"/>
        </w:rPr>
        <w:t>ustawy z dnia 11 września 2019 r. Prawo zamówień publicznych</w:t>
      </w:r>
      <w:r w:rsidRPr="00B8580A">
        <w:rPr>
          <w:sz w:val="22"/>
          <w:szCs w:val="22"/>
        </w:rPr>
        <w:t xml:space="preserve"> </w:t>
      </w:r>
      <w:r w:rsidR="00FD06FD" w:rsidRPr="00B8580A">
        <w:rPr>
          <w:sz w:val="22"/>
          <w:szCs w:val="22"/>
        </w:rPr>
        <w:t>(t.j. Dz.U. z 2021r. poz. 1129 z późn. zm.)</w:t>
      </w:r>
      <w:r w:rsidR="00490DC0" w:rsidRPr="00B8580A">
        <w:rPr>
          <w:sz w:val="22"/>
          <w:szCs w:val="22"/>
        </w:rPr>
        <w:t xml:space="preserve"> </w:t>
      </w:r>
      <w:r w:rsidRPr="00B8580A">
        <w:rPr>
          <w:sz w:val="22"/>
          <w:szCs w:val="22"/>
        </w:rPr>
        <w:t>udostępnia</w:t>
      </w:r>
      <w:r w:rsidR="00F95C33" w:rsidRPr="00B8580A">
        <w:rPr>
          <w:sz w:val="22"/>
          <w:szCs w:val="22"/>
        </w:rPr>
        <w:t xml:space="preserve"> </w:t>
      </w:r>
      <w:r w:rsidR="004C7E9B" w:rsidRPr="00B8580A">
        <w:rPr>
          <w:sz w:val="22"/>
          <w:szCs w:val="22"/>
        </w:rPr>
        <w:t>informacj</w:t>
      </w:r>
      <w:r w:rsidR="00577BC6" w:rsidRPr="00B8580A">
        <w:rPr>
          <w:sz w:val="22"/>
          <w:szCs w:val="22"/>
        </w:rPr>
        <w:t>ę</w:t>
      </w:r>
      <w:r w:rsidR="00035488" w:rsidRPr="00B8580A">
        <w:rPr>
          <w:sz w:val="22"/>
          <w:szCs w:val="22"/>
        </w:rPr>
        <w:t xml:space="preserve"> z otwarcia ofert</w:t>
      </w:r>
      <w:r w:rsidR="00577BC6" w:rsidRPr="00B8580A">
        <w:rPr>
          <w:sz w:val="22"/>
          <w:szCs w:val="22"/>
        </w:rPr>
        <w:t>.</w:t>
      </w:r>
    </w:p>
    <w:p w14:paraId="6FBE20F5" w14:textId="5E071579" w:rsidR="00A80738" w:rsidRPr="00B8580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8580A">
        <w:rPr>
          <w:sz w:val="22"/>
          <w:szCs w:val="22"/>
        </w:rPr>
        <w:t>Podczas otwarcia ofert, mającego miejsce</w:t>
      </w:r>
      <w:r w:rsidR="00FF4AB1" w:rsidRPr="00B8580A">
        <w:rPr>
          <w:sz w:val="22"/>
          <w:szCs w:val="22"/>
        </w:rPr>
        <w:t xml:space="preserve"> w dniu </w:t>
      </w:r>
      <w:r w:rsidR="00FD06FD" w:rsidRPr="00B8580A">
        <w:rPr>
          <w:sz w:val="22"/>
          <w:szCs w:val="22"/>
        </w:rPr>
        <w:t>20/06/2022</w:t>
      </w:r>
      <w:r w:rsidR="00FF4AB1" w:rsidRPr="00B8580A">
        <w:rPr>
          <w:sz w:val="22"/>
          <w:szCs w:val="22"/>
        </w:rPr>
        <w:t xml:space="preserve"> o godz. </w:t>
      </w:r>
      <w:r w:rsidR="00FD06FD" w:rsidRPr="00B8580A">
        <w:rPr>
          <w:sz w:val="22"/>
          <w:szCs w:val="22"/>
        </w:rPr>
        <w:t>10:00</w:t>
      </w:r>
      <w:r w:rsidRPr="00B8580A">
        <w:rPr>
          <w:sz w:val="22"/>
          <w:szCs w:val="22"/>
        </w:rPr>
        <w:t xml:space="preserve">, otwarte zostały oferty następujących </w:t>
      </w:r>
      <w:r w:rsidR="00B8580A">
        <w:rPr>
          <w:sz w:val="22"/>
          <w:szCs w:val="22"/>
        </w:rPr>
        <w:t>W</w:t>
      </w:r>
      <w:r w:rsidRPr="00B8580A">
        <w:rPr>
          <w:sz w:val="22"/>
          <w:szCs w:val="22"/>
        </w:rPr>
        <w:t>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552"/>
        <w:gridCol w:w="1275"/>
        <w:gridCol w:w="1134"/>
        <w:gridCol w:w="1276"/>
        <w:gridCol w:w="1276"/>
      </w:tblGrid>
      <w:tr w:rsidR="00B8580A" w:rsidRPr="00BB547B" w14:paraId="2F289150" w14:textId="4D5D7CD9" w:rsidTr="00B8580A">
        <w:tc>
          <w:tcPr>
            <w:tcW w:w="851" w:type="dxa"/>
            <w:shd w:val="clear" w:color="auto" w:fill="auto"/>
            <w:vAlign w:val="center"/>
          </w:tcPr>
          <w:p w14:paraId="6C03479E" w14:textId="77777777" w:rsidR="00B8580A" w:rsidRPr="00B8580A" w:rsidRDefault="00B8580A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DF78E6" w14:textId="77777777" w:rsidR="00B8580A" w:rsidRPr="00B8580A" w:rsidRDefault="00B8580A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Nr zadania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C2DFD2D" w14:textId="4A8ACF94" w:rsidR="00B8580A" w:rsidRPr="00B8580A" w:rsidRDefault="00B8580A" w:rsidP="00BB547B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AEFE69E" w14:textId="77777777" w:rsidR="00B8580A" w:rsidRPr="00B8580A" w:rsidRDefault="00B8580A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Cena oferty brutto</w:t>
            </w:r>
          </w:p>
          <w:p w14:paraId="2B567739" w14:textId="24F8BE5C" w:rsidR="00B8580A" w:rsidRPr="00B8580A" w:rsidRDefault="00B8580A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K-1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ED8141" w14:textId="77777777" w:rsidR="00B8580A" w:rsidRPr="00B8580A" w:rsidRDefault="00B8580A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Okres gwarancji</w:t>
            </w:r>
          </w:p>
          <w:p w14:paraId="13A95038" w14:textId="3827695C" w:rsidR="00B8580A" w:rsidRPr="00B8580A" w:rsidRDefault="00B8580A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K-2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407A2D" w14:textId="77777777" w:rsidR="00B8580A" w:rsidRPr="00B8580A" w:rsidRDefault="00B8580A" w:rsidP="00B8580A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Czas reakcji serwisu liczony od zgłoszenia naprawy do czasu wykonania diagnostyki urządzenia</w:t>
            </w:r>
          </w:p>
          <w:p w14:paraId="78F40A81" w14:textId="6ED76255" w:rsidR="00B8580A" w:rsidRPr="00B8580A" w:rsidRDefault="00B8580A" w:rsidP="00B8580A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K-3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AD493D" w14:textId="77777777" w:rsidR="00B8580A" w:rsidRPr="00B8580A" w:rsidRDefault="00B8580A" w:rsidP="00B8580A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Autoryzacja serwisu</w:t>
            </w:r>
          </w:p>
          <w:p w14:paraId="168B6F52" w14:textId="6D794D0D" w:rsidR="00B8580A" w:rsidRPr="00B8580A" w:rsidRDefault="00B8580A" w:rsidP="00B8580A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580A">
              <w:rPr>
                <w:rFonts w:ascii="Arial" w:hAnsi="Arial" w:cs="Arial"/>
                <w:sz w:val="18"/>
                <w:szCs w:val="18"/>
              </w:rPr>
              <w:t>K-4</w:t>
            </w:r>
          </w:p>
        </w:tc>
      </w:tr>
      <w:tr w:rsidR="00B8580A" w:rsidRPr="00BB547B" w14:paraId="3DDF2080" w14:textId="42B6A47B" w:rsidTr="00B8580A">
        <w:tc>
          <w:tcPr>
            <w:tcW w:w="851" w:type="dxa"/>
            <w:shd w:val="clear" w:color="auto" w:fill="auto"/>
            <w:vAlign w:val="center"/>
          </w:tcPr>
          <w:p w14:paraId="425B681A" w14:textId="77777777" w:rsidR="00B8580A" w:rsidRPr="00BB547B" w:rsidRDefault="00B8580A" w:rsidP="00EA21C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06F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B59692" w14:textId="77777777" w:rsidR="00B8580A" w:rsidRPr="00BB547B" w:rsidRDefault="00B8580A" w:rsidP="00EA21C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06FD">
              <w:rPr>
                <w:rFonts w:ascii="Arial" w:hAnsi="Arial" w:cs="Arial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14:paraId="1C5E32D0" w14:textId="77777777" w:rsidR="00B8580A" w:rsidRPr="00BB547B" w:rsidRDefault="00B8580A" w:rsidP="00EA21C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D06FD">
              <w:rPr>
                <w:rFonts w:ascii="Arial" w:hAnsi="Arial" w:cs="Arial"/>
              </w:rPr>
              <w:t>Klaromed</w:t>
            </w:r>
            <w:proofErr w:type="spellEnd"/>
            <w:r w:rsidRPr="00FD06FD">
              <w:rPr>
                <w:rFonts w:ascii="Arial" w:hAnsi="Arial" w:cs="Arial"/>
              </w:rPr>
              <w:t xml:space="preserve">  Sp. z o.o.</w:t>
            </w:r>
          </w:p>
          <w:p w14:paraId="64D00BE2" w14:textId="48DD952A" w:rsidR="00B8580A" w:rsidRPr="00BB547B" w:rsidRDefault="00B8580A" w:rsidP="00EA21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Jana III Sobieskiego 123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64D165" w14:textId="77777777" w:rsidR="00B8580A" w:rsidRPr="00BB547B" w:rsidRDefault="00B8580A" w:rsidP="00EA21CB">
            <w:pPr>
              <w:spacing w:after="80"/>
              <w:jc w:val="both"/>
              <w:rPr>
                <w:rFonts w:ascii="Arial" w:hAnsi="Arial" w:cs="Arial"/>
              </w:rPr>
            </w:pPr>
            <w:r w:rsidRPr="00FD06FD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06FD">
              <w:rPr>
                <w:rFonts w:ascii="Arial" w:hAnsi="Arial" w:cs="Arial"/>
              </w:rPr>
              <w:t>Sulejówek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2C1BF92" w14:textId="77777777" w:rsidR="00B8580A" w:rsidRPr="00BB547B" w:rsidRDefault="00B8580A" w:rsidP="00EA21C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06FD">
              <w:rPr>
                <w:rFonts w:ascii="Arial" w:hAnsi="Arial" w:cs="Arial"/>
              </w:rPr>
              <w:t>459 961.20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40FDE" w14:textId="385C48C8" w:rsidR="00B8580A" w:rsidRPr="00BB547B" w:rsidRDefault="00B8580A" w:rsidP="00EA21C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 m-cy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A9A8C8" w14:textId="4F3C7034" w:rsidR="00B8580A" w:rsidRPr="00BB547B" w:rsidRDefault="00B8580A" w:rsidP="00EA21C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24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D0CC8F" w14:textId="1C356B98" w:rsidR="00B8580A" w:rsidRPr="00BB547B" w:rsidRDefault="00B8580A" w:rsidP="00B8580A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B8580A" w:rsidRPr="00BB547B" w14:paraId="60A787F3" w14:textId="26F52A31" w:rsidTr="00B8580A">
        <w:tc>
          <w:tcPr>
            <w:tcW w:w="851" w:type="dxa"/>
            <w:shd w:val="clear" w:color="auto" w:fill="auto"/>
            <w:vAlign w:val="center"/>
          </w:tcPr>
          <w:p w14:paraId="33EEADE3" w14:textId="77777777" w:rsidR="00B8580A" w:rsidRPr="00BB547B" w:rsidRDefault="00B8580A" w:rsidP="00EA21C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06FD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9199B5" w14:textId="77777777" w:rsidR="00B8580A" w:rsidRPr="00BB547B" w:rsidRDefault="00B8580A" w:rsidP="00EA21C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06FD">
              <w:rPr>
                <w:rFonts w:ascii="Arial" w:hAnsi="Arial" w:cs="Arial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7AC29017" w14:textId="5FE40F86" w:rsidR="00B8580A" w:rsidRPr="00BB547B" w:rsidRDefault="00B8580A" w:rsidP="00EA21CB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Topcon</w:t>
            </w:r>
            <w:proofErr w:type="spellEnd"/>
            <w:r>
              <w:rPr>
                <w:rFonts w:ascii="Arial" w:hAnsi="Arial" w:cs="Arial"/>
              </w:rPr>
              <w:t xml:space="preserve"> Polska </w:t>
            </w:r>
            <w:r w:rsidRPr="00FD06FD">
              <w:rPr>
                <w:rFonts w:ascii="Arial" w:hAnsi="Arial" w:cs="Arial"/>
              </w:rPr>
              <w:t>Sp. z o.o.</w:t>
            </w:r>
          </w:p>
          <w:p w14:paraId="151EAC4F" w14:textId="76097CFC" w:rsidR="00B8580A" w:rsidRPr="00BB547B" w:rsidRDefault="00B8580A" w:rsidP="00EA21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FD06FD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06FD">
              <w:rPr>
                <w:rFonts w:ascii="Arial" w:hAnsi="Arial" w:cs="Arial"/>
              </w:rPr>
              <w:t>23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C5002E" w14:textId="77777777" w:rsidR="00B8580A" w:rsidRPr="00BB547B" w:rsidRDefault="00B8580A" w:rsidP="00EA21CB">
            <w:pPr>
              <w:spacing w:after="80"/>
              <w:jc w:val="both"/>
              <w:rPr>
                <w:rFonts w:ascii="Arial" w:hAnsi="Arial" w:cs="Arial"/>
              </w:rPr>
            </w:pPr>
            <w:r w:rsidRPr="00FD06FD">
              <w:rPr>
                <w:rFonts w:ascii="Arial" w:hAnsi="Arial" w:cs="Arial"/>
              </w:rPr>
              <w:t>42-470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06FD">
              <w:rPr>
                <w:rFonts w:ascii="Arial" w:hAnsi="Arial" w:cs="Arial"/>
              </w:rPr>
              <w:t>Siewierz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4A4C85E" w14:textId="77777777" w:rsidR="00B8580A" w:rsidRPr="00BB547B" w:rsidRDefault="00B8580A" w:rsidP="00EA21C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06FD">
              <w:rPr>
                <w:rFonts w:ascii="Arial" w:hAnsi="Arial" w:cs="Arial"/>
              </w:rPr>
              <w:t>158 815.00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F50C2D" w14:textId="78147A55" w:rsidR="00B8580A" w:rsidRPr="00BB547B" w:rsidRDefault="00B8580A" w:rsidP="00EA21C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m-cy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31A79E" w14:textId="2EFCA268" w:rsidR="00B8580A" w:rsidRPr="00BB547B" w:rsidRDefault="00B8580A" w:rsidP="00EA21C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6067CE" w14:textId="4FCFDAD2" w:rsidR="00B8580A" w:rsidRPr="00BB547B" w:rsidRDefault="00B8580A" w:rsidP="00B8580A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bookmarkEnd w:id="0"/>
    </w:tbl>
    <w:p w14:paraId="167443BA" w14:textId="77777777" w:rsidR="00B8580A" w:rsidRDefault="00B8580A" w:rsidP="00B8580A">
      <w:pPr>
        <w:pStyle w:val="Tekstpodstawowy"/>
        <w:ind w:left="2832" w:firstLine="708"/>
        <w:jc w:val="center"/>
        <w:rPr>
          <w:i/>
          <w:sz w:val="22"/>
          <w:szCs w:val="22"/>
        </w:rPr>
      </w:pPr>
    </w:p>
    <w:p w14:paraId="68B40824" w14:textId="6E3C32C3" w:rsidR="00B8580A" w:rsidRDefault="00B8580A" w:rsidP="00B8580A">
      <w:pPr>
        <w:pStyle w:val="Tekstpodstawowy"/>
        <w:ind w:left="2832" w:firstLine="708"/>
        <w:jc w:val="center"/>
        <w:rPr>
          <w:i/>
          <w:sz w:val="22"/>
          <w:szCs w:val="22"/>
        </w:rPr>
      </w:pPr>
      <w:r w:rsidRPr="00981305">
        <w:rPr>
          <w:i/>
          <w:sz w:val="22"/>
          <w:szCs w:val="22"/>
        </w:rPr>
        <w:t>Zamawiający</w:t>
      </w:r>
    </w:p>
    <w:p w14:paraId="5DA92F9B" w14:textId="77777777" w:rsidR="00B8580A" w:rsidRDefault="00B8580A" w:rsidP="00B8580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E94480B" w14:textId="77777777" w:rsidR="00B8580A" w:rsidRDefault="00B8580A" w:rsidP="00B8580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99C95B4" w14:textId="77777777" w:rsidR="00B8580A" w:rsidRDefault="00B8580A" w:rsidP="00B8580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C8726EB" w14:textId="4EB9BBCC" w:rsidR="00C236D3" w:rsidRPr="00BB547B" w:rsidRDefault="00C236D3" w:rsidP="00B8580A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CF10D" w14:textId="77777777" w:rsidR="00044973" w:rsidRDefault="00044973">
      <w:r>
        <w:separator/>
      </w:r>
    </w:p>
  </w:endnote>
  <w:endnote w:type="continuationSeparator" w:id="0">
    <w:p w14:paraId="0C8C048F" w14:textId="77777777" w:rsidR="00044973" w:rsidRDefault="00044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39A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53D9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85C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FEBCCE">
        <v:line id="_x0000_s1025" style="position:absolute;left:0;text-align:left;z-index:251657728" from="-3.85pt,8.7pt" to="455.15pt,8.7pt"/>
      </w:pict>
    </w:r>
  </w:p>
  <w:p w14:paraId="6E36376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DBA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D3ECE9" w14:textId="77777777" w:rsidR="009F189D" w:rsidRDefault="009F189D">
    <w:pPr>
      <w:pStyle w:val="Stopka"/>
      <w:tabs>
        <w:tab w:val="clear" w:pos="4536"/>
      </w:tabs>
      <w:jc w:val="center"/>
    </w:pPr>
  </w:p>
  <w:p w14:paraId="123480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BC554" w14:textId="77777777" w:rsidR="00044973" w:rsidRDefault="00044973">
      <w:r>
        <w:separator/>
      </w:r>
    </w:p>
  </w:footnote>
  <w:footnote w:type="continuationSeparator" w:id="0">
    <w:p w14:paraId="2C9297AE" w14:textId="77777777" w:rsidR="00044973" w:rsidRDefault="00044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04C69" w14:textId="77777777" w:rsidR="00FD06FD" w:rsidRDefault="00FD0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307FB" w14:textId="77777777" w:rsidR="00FD06FD" w:rsidRDefault="00FD06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6D937" w14:textId="77777777" w:rsidR="00FD06FD" w:rsidRDefault="00FD06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973"/>
    <w:rsid w:val="00007727"/>
    <w:rsid w:val="00017720"/>
    <w:rsid w:val="00035488"/>
    <w:rsid w:val="00044973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8580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06F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A6DEA8"/>
  <w15:chartTrackingRefBased/>
  <w15:docId w15:val="{C8781183-B1C7-469D-B009-BD3560264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858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186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dcterms:created xsi:type="dcterms:W3CDTF">2022-06-20T10:19:00Z</dcterms:created>
  <dcterms:modified xsi:type="dcterms:W3CDTF">2022-06-20T10:29:00Z</dcterms:modified>
</cp:coreProperties>
</file>