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A00DF" w14:textId="0A5036F9" w:rsidR="00A02E94" w:rsidRPr="009C6210" w:rsidRDefault="00E23574" w:rsidP="00A02E94">
      <w:pPr>
        <w:spacing w:after="240"/>
        <w:jc w:val="right"/>
      </w:pPr>
      <w:bookmarkStart w:id="0" w:name="_Hlk53520193"/>
      <w:r w:rsidRPr="009C6210">
        <w:t>Poznań</w:t>
      </w:r>
      <w:r w:rsidR="00A02E94" w:rsidRPr="009C6210">
        <w:t xml:space="preserve"> dnia: </w:t>
      </w:r>
      <w:r w:rsidRPr="009C6210">
        <w:t>2022-06-</w:t>
      </w:r>
      <w:r w:rsidR="007A11EB">
        <w:t>20</w:t>
      </w:r>
    </w:p>
    <w:p w14:paraId="7A203842" w14:textId="77777777" w:rsidR="00A02E94" w:rsidRPr="009C6210" w:rsidRDefault="00A02E94" w:rsidP="00A02E94">
      <w:pPr>
        <w:spacing w:after="240"/>
      </w:pPr>
    </w:p>
    <w:p w14:paraId="411B4698" w14:textId="77777777" w:rsidR="00E23574" w:rsidRPr="009C6210" w:rsidRDefault="00E23574" w:rsidP="00A02E94">
      <w:pPr>
        <w:spacing w:after="40"/>
        <w:rPr>
          <w:b/>
          <w:bCs/>
        </w:rPr>
      </w:pPr>
      <w:r w:rsidRPr="009C6210">
        <w:rPr>
          <w:b/>
          <w:bCs/>
        </w:rPr>
        <w:t>Szpital Wojewódzki w Poznaniu</w:t>
      </w:r>
    </w:p>
    <w:p w14:paraId="4E70108E" w14:textId="77777777" w:rsidR="00A02E94" w:rsidRPr="009C6210" w:rsidRDefault="00E23574" w:rsidP="00A02E94">
      <w:pPr>
        <w:spacing w:after="40"/>
        <w:rPr>
          <w:b/>
          <w:bCs/>
        </w:rPr>
      </w:pPr>
      <w:r w:rsidRPr="009C6210">
        <w:rPr>
          <w:b/>
          <w:bCs/>
        </w:rPr>
        <w:t>Dział Zamówień Publicznych</w:t>
      </w:r>
    </w:p>
    <w:p w14:paraId="3C380189" w14:textId="77777777" w:rsidR="00A02E94" w:rsidRPr="009C6210" w:rsidRDefault="00E23574" w:rsidP="00A02E94">
      <w:r w:rsidRPr="009C6210">
        <w:t>Juraszów</w:t>
      </w:r>
      <w:r w:rsidR="00A02E94" w:rsidRPr="009C6210">
        <w:t xml:space="preserve"> </w:t>
      </w:r>
      <w:r w:rsidRPr="009C6210">
        <w:t>7/19</w:t>
      </w:r>
    </w:p>
    <w:p w14:paraId="4B9FB877" w14:textId="77777777" w:rsidR="00A02E94" w:rsidRPr="009C6210" w:rsidRDefault="00E23574" w:rsidP="00A02E94">
      <w:r w:rsidRPr="009C6210">
        <w:t>60-479</w:t>
      </w:r>
      <w:r w:rsidR="00A02E94" w:rsidRPr="009C6210">
        <w:t xml:space="preserve"> </w:t>
      </w:r>
      <w:r w:rsidRPr="009C6210">
        <w:t>Poznań</w:t>
      </w:r>
    </w:p>
    <w:p w14:paraId="79582404" w14:textId="77777777" w:rsidR="00A02E94" w:rsidRPr="009C6210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9C6210">
        <w:rPr>
          <w:b/>
        </w:rPr>
        <w:t>WYKONAWCY</w:t>
      </w:r>
    </w:p>
    <w:p w14:paraId="456AB3CD" w14:textId="77777777" w:rsidR="00A02E94" w:rsidRPr="009C6210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9C6210">
        <w:t>ubiegający się o zamówienie</w:t>
      </w:r>
    </w:p>
    <w:p w14:paraId="29808D2D" w14:textId="77777777" w:rsidR="00A02E94" w:rsidRPr="009C6210" w:rsidRDefault="00A02E94" w:rsidP="00A02E94">
      <w:pPr>
        <w:pStyle w:val="Nagwek1"/>
        <w:spacing w:before="600"/>
        <w:rPr>
          <w:sz w:val="28"/>
        </w:rPr>
      </w:pPr>
      <w:r w:rsidRPr="009C6210">
        <w:rPr>
          <w:sz w:val="28"/>
        </w:rPr>
        <w:t>ZAWIADOMIENIE</w:t>
      </w:r>
    </w:p>
    <w:p w14:paraId="43B4B8AF" w14:textId="497BAEE2" w:rsidR="00A02E94" w:rsidRPr="009C6210" w:rsidRDefault="00A02E94" w:rsidP="00A02E94">
      <w:pPr>
        <w:spacing w:after="480"/>
        <w:jc w:val="center"/>
        <w:rPr>
          <w:b/>
          <w:sz w:val="28"/>
        </w:rPr>
      </w:pPr>
      <w:r w:rsidRPr="009C6210">
        <w:rPr>
          <w:b/>
          <w:sz w:val="28"/>
        </w:rPr>
        <w:t>o wyborze najkorzystniejszej oferty</w:t>
      </w:r>
      <w:r w:rsidR="009C6210">
        <w:rPr>
          <w:b/>
          <w:sz w:val="28"/>
        </w:rPr>
        <w:t xml:space="preserve"> –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E23574" w:rsidRPr="009C6210" w14:paraId="60385F3B" w14:textId="77777777" w:rsidTr="004101BE">
        <w:trPr>
          <w:trHeight w:val="638"/>
        </w:trPr>
        <w:tc>
          <w:tcPr>
            <w:tcW w:w="959" w:type="dxa"/>
            <w:hideMark/>
          </w:tcPr>
          <w:p w14:paraId="071DFA67" w14:textId="77777777" w:rsidR="00E23574" w:rsidRPr="009C6210" w:rsidRDefault="00E23574" w:rsidP="004101BE">
            <w:pPr>
              <w:spacing w:after="60" w:line="276" w:lineRule="auto"/>
              <w:jc w:val="both"/>
            </w:pPr>
            <w:r w:rsidRPr="009C6210">
              <w:t>Dotyczy:</w:t>
            </w:r>
          </w:p>
        </w:tc>
        <w:tc>
          <w:tcPr>
            <w:tcW w:w="9261" w:type="dxa"/>
            <w:hideMark/>
          </w:tcPr>
          <w:p w14:paraId="241BF951" w14:textId="77777777" w:rsidR="00E23574" w:rsidRPr="009C6210" w:rsidRDefault="00E23574" w:rsidP="004101BE">
            <w:pPr>
              <w:spacing w:after="60" w:line="276" w:lineRule="auto"/>
              <w:jc w:val="both"/>
            </w:pPr>
            <w:r w:rsidRPr="009C6210">
              <w:t>postępowania o udzielenie zamówienia publicznego, prowadzonego w trybie Tryb podstawowy bez negocjacji - art. 275 pkt. 1 ustawy Pzp</w:t>
            </w:r>
            <w:r w:rsidRPr="009C6210">
              <w:rPr>
                <w:b/>
              </w:rPr>
              <w:t xml:space="preserve"> </w:t>
            </w:r>
            <w:r w:rsidRPr="009C6210">
              <w:rPr>
                <w:bCs/>
              </w:rPr>
              <w:t>na</w:t>
            </w:r>
            <w:r w:rsidRPr="009C6210">
              <w:rPr>
                <w:b/>
              </w:rPr>
              <w:t xml:space="preserve"> </w:t>
            </w:r>
            <w:r w:rsidRPr="009C6210">
              <w:rPr>
                <w:bCs/>
              </w:rPr>
              <w:t>”</w:t>
            </w:r>
            <w:r w:rsidRPr="009C6210">
              <w:rPr>
                <w:b/>
                <w:bCs/>
              </w:rPr>
              <w:t>Zakup i dostawa preparatów dezynfekcyjnych do prowadzenia procesów dekontaminacji powierzchni, sprzętów i urządzeń medycznych</w:t>
            </w:r>
            <w:r w:rsidRPr="009C6210">
              <w:rPr>
                <w:bCs/>
              </w:rPr>
              <w:t>”</w:t>
            </w:r>
            <w:r w:rsidRPr="009C6210">
              <w:rPr>
                <w:b/>
              </w:rPr>
              <w:t xml:space="preserve"> </w:t>
            </w:r>
            <w:r w:rsidRPr="009C6210">
              <w:rPr>
                <w:bCs/>
              </w:rPr>
              <w:t>– znak sprawy</w:t>
            </w:r>
            <w:r w:rsidRPr="009C6210">
              <w:rPr>
                <w:b/>
              </w:rPr>
              <w:t xml:space="preserve"> SZW/DZP/86/2021</w:t>
            </w:r>
            <w:r w:rsidRPr="009C6210">
              <w:rPr>
                <w:bCs/>
              </w:rPr>
              <w:t>.</w:t>
            </w:r>
          </w:p>
        </w:tc>
      </w:tr>
    </w:tbl>
    <w:p w14:paraId="6DAA4D39" w14:textId="77777777" w:rsidR="00A02E94" w:rsidRPr="009C6210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9C6210">
        <w:t xml:space="preserve">Zamawiający, działając na podstawie art. 253 ust. 1 ustawy z dnia 11 września 2019r. Prawo zamówień publicznych </w:t>
      </w:r>
      <w:r w:rsidR="00E23574" w:rsidRPr="009C6210">
        <w:t>(t.j. Dz.U. z 2021r. poz. 1129 z późn. zm.)</w:t>
      </w:r>
      <w:r w:rsidRPr="009C6210">
        <w:t>, zwanej dalej „ustawą Pzp”, informuje, że w toczącym 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E23574" w:rsidRPr="009C6210" w14:paraId="76F89729" w14:textId="77777777" w:rsidTr="009C621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8DD58" w14:textId="77777777" w:rsidR="00E23574" w:rsidRPr="004D300F" w:rsidRDefault="00E23574" w:rsidP="004101BE">
            <w:pPr>
              <w:spacing w:before="120" w:after="240"/>
              <w:jc w:val="both"/>
              <w:rPr>
                <w:u w:val="single"/>
              </w:rPr>
            </w:pPr>
            <w:r w:rsidRPr="004D300F">
              <w:rPr>
                <w:b/>
                <w:bCs/>
                <w:u w:val="single"/>
              </w:rPr>
              <w:t>Zadanie nr 7</w:t>
            </w:r>
            <w:r w:rsidRPr="004D300F">
              <w:rPr>
                <w:u w:val="single"/>
              </w:rPr>
              <w:t>: Preparaty do mycia i dezynfekcji powierzchni szpitalnych, sprzętów i wyrobów medycznych</w:t>
            </w:r>
          </w:p>
          <w:p w14:paraId="5DF04791" w14:textId="77777777" w:rsidR="00E23574" w:rsidRPr="009C6210" w:rsidRDefault="00E23574" w:rsidP="004101BE">
            <w:pPr>
              <w:spacing w:before="60" w:after="40"/>
              <w:jc w:val="both"/>
              <w:rPr>
                <w:b/>
              </w:rPr>
            </w:pPr>
            <w:r w:rsidRPr="009C6210">
              <w:rPr>
                <w:b/>
              </w:rPr>
              <w:t>Centrum Zaopatrzenia Medycznego "CEZAL" SA-Wrocław</w:t>
            </w:r>
          </w:p>
          <w:p w14:paraId="65F67445" w14:textId="5BB016EB" w:rsidR="00E23574" w:rsidRPr="009C6210" w:rsidRDefault="004D300F" w:rsidP="004101BE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E23574" w:rsidRPr="009C6210">
              <w:rPr>
                <w:bCs/>
              </w:rPr>
              <w:t>W</w:t>
            </w:r>
            <w:r>
              <w:rPr>
                <w:bCs/>
              </w:rPr>
              <w:t>idna</w:t>
            </w:r>
            <w:r w:rsidR="00E23574" w:rsidRPr="009C6210">
              <w:rPr>
                <w:bCs/>
              </w:rPr>
              <w:t xml:space="preserve"> 4 </w:t>
            </w:r>
          </w:p>
          <w:p w14:paraId="3AD758CD" w14:textId="0EB01F7D" w:rsidR="00E23574" w:rsidRPr="009C6210" w:rsidRDefault="00E23574" w:rsidP="004101BE">
            <w:pPr>
              <w:spacing w:after="120"/>
              <w:jc w:val="both"/>
              <w:rPr>
                <w:bCs/>
              </w:rPr>
            </w:pPr>
            <w:r w:rsidRPr="009C6210">
              <w:rPr>
                <w:bCs/>
              </w:rPr>
              <w:t>50-543 W</w:t>
            </w:r>
            <w:r w:rsidR="004D300F">
              <w:rPr>
                <w:bCs/>
              </w:rPr>
              <w:t>rocław</w:t>
            </w:r>
          </w:p>
          <w:p w14:paraId="7276933A" w14:textId="77777777" w:rsidR="00E23574" w:rsidRPr="009C6210" w:rsidRDefault="00E23574" w:rsidP="004101BE">
            <w:pPr>
              <w:jc w:val="both"/>
              <w:rPr>
                <w:bCs/>
              </w:rPr>
            </w:pPr>
            <w:r w:rsidRPr="009C6210">
              <w:t xml:space="preserve">za cenę brutto </w:t>
            </w:r>
            <w:r w:rsidRPr="009C6210">
              <w:rPr>
                <w:b/>
              </w:rPr>
              <w:t>210 788.39 zł</w:t>
            </w:r>
            <w:r w:rsidRPr="009C6210">
              <w:rPr>
                <w:bCs/>
              </w:rPr>
              <w:t>.</w:t>
            </w:r>
          </w:p>
          <w:p w14:paraId="49FB0158" w14:textId="77777777" w:rsidR="00E23574" w:rsidRPr="009C6210" w:rsidRDefault="00E23574" w:rsidP="004101BE">
            <w:pPr>
              <w:spacing w:before="120" w:line="276" w:lineRule="auto"/>
              <w:jc w:val="both"/>
              <w:rPr>
                <w:color w:val="000000"/>
              </w:rPr>
            </w:pPr>
            <w:r w:rsidRPr="009C6210">
              <w:rPr>
                <w:b/>
                <w:bCs/>
                <w:color w:val="000000"/>
              </w:rPr>
              <w:t>Uzasadnienie wyboru</w:t>
            </w:r>
            <w:r w:rsidRPr="009C6210">
              <w:rPr>
                <w:color w:val="000000"/>
              </w:rPr>
              <w:t>:</w:t>
            </w:r>
          </w:p>
          <w:p w14:paraId="28AB83A9" w14:textId="77777777" w:rsidR="004D300F" w:rsidRPr="00BD7E78" w:rsidRDefault="004D300F" w:rsidP="004D300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56E6B34C" w14:textId="77777777" w:rsidR="004D300F" w:rsidRPr="00BD7E78" w:rsidRDefault="004D300F" w:rsidP="004D300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3D6F6EC0" w14:textId="6B7960B2" w:rsidR="00E23574" w:rsidRPr="009C6210" w:rsidRDefault="004D300F" w:rsidP="004D300F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BD7E78">
              <w:t>Oferta spełnia wszystkie wymagania formalno - prawne i jest zgodna z zapisami SWZ.</w:t>
            </w:r>
          </w:p>
        </w:tc>
      </w:tr>
    </w:tbl>
    <w:p w14:paraId="39CBF0D0" w14:textId="77777777" w:rsidR="00A02E94" w:rsidRPr="009C6210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9C6210">
        <w:rPr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9C6210" w14:paraId="6E6C059B" w14:textId="77777777" w:rsidTr="009C621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FE22B36" w14:textId="77777777" w:rsidR="00A02E94" w:rsidRPr="009C6210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9C6210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2A093AF" w14:textId="77777777" w:rsidR="00A02E94" w:rsidRPr="009C6210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9C6210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54E449D" w14:textId="77777777" w:rsidR="00A02E94" w:rsidRPr="009C6210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9C6210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6AB230B" w14:textId="77777777" w:rsidR="00A02E94" w:rsidRPr="009C6210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9C6210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C6210" w:rsidRPr="009C6210" w14:paraId="346C1E42" w14:textId="77777777" w:rsidTr="00523C1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A1BFA" w14:textId="77777777" w:rsidR="009C6210" w:rsidRPr="009C6210" w:rsidRDefault="009C6210" w:rsidP="004101B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6210">
              <w:rPr>
                <w:sz w:val="20"/>
                <w:szCs w:val="20"/>
              </w:rPr>
              <w:t xml:space="preserve">7 - Preparaty do mycia i dezynfekcji powierzchni </w:t>
            </w:r>
            <w:r w:rsidRPr="009C6210">
              <w:rPr>
                <w:sz w:val="20"/>
                <w:szCs w:val="20"/>
              </w:rPr>
              <w:lastRenderedPageBreak/>
              <w:t>szpitalnych, sprzętów i wyrobów medycznych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00BCF" w14:textId="77777777" w:rsidR="009C6210" w:rsidRPr="009C6210" w:rsidRDefault="009C6210" w:rsidP="004101B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C6210">
              <w:rPr>
                <w:b/>
                <w:bCs/>
                <w:sz w:val="20"/>
                <w:szCs w:val="20"/>
              </w:rPr>
              <w:lastRenderedPageBreak/>
              <w:t>OSS sp. z o.o.</w:t>
            </w:r>
          </w:p>
          <w:p w14:paraId="4181AA57" w14:textId="2F449B37" w:rsidR="009C6210" w:rsidRPr="009C6210" w:rsidRDefault="009C6210" w:rsidP="004101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9C6210">
              <w:rPr>
                <w:sz w:val="20"/>
                <w:szCs w:val="20"/>
              </w:rPr>
              <w:t>Siennicka 25</w:t>
            </w:r>
          </w:p>
          <w:p w14:paraId="2670908B" w14:textId="77777777" w:rsidR="009C6210" w:rsidRPr="009C6210" w:rsidRDefault="009C6210" w:rsidP="004101BE">
            <w:pPr>
              <w:spacing w:after="40"/>
              <w:rPr>
                <w:color w:val="000000"/>
                <w:sz w:val="20"/>
                <w:szCs w:val="20"/>
              </w:rPr>
            </w:pPr>
            <w:r w:rsidRPr="009C6210">
              <w:rPr>
                <w:sz w:val="20"/>
                <w:szCs w:val="20"/>
              </w:rPr>
              <w:t>80-758 Gdańsk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7A66" w14:textId="77777777" w:rsidR="009C6210" w:rsidRDefault="009C6210" w:rsidP="004101BE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9BC35E3" w14:textId="504E818A" w:rsidR="009C6210" w:rsidRPr="009C6210" w:rsidRDefault="009C6210" w:rsidP="004101B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E23574" w:rsidRPr="009C6210" w14:paraId="0E9C5BF6" w14:textId="77777777" w:rsidTr="009C621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186D2" w14:textId="77777777" w:rsidR="00E23574" w:rsidRPr="009C6210" w:rsidRDefault="00E23574" w:rsidP="004101B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6210">
              <w:rPr>
                <w:sz w:val="20"/>
                <w:szCs w:val="20"/>
              </w:rPr>
              <w:t>7 - Preparaty do mycia i dezynfekcji powierzchni szpitalnych, sprzętów i wyrobów medycznych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DECA6" w14:textId="77777777" w:rsidR="00E23574" w:rsidRPr="009C6210" w:rsidRDefault="00E23574" w:rsidP="004101B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C6210">
              <w:rPr>
                <w:b/>
                <w:bCs/>
                <w:sz w:val="20"/>
                <w:szCs w:val="20"/>
              </w:rPr>
              <w:t>Centrum Zaopatrzenia Medycznego "CEZAL" SA-Wrocław</w:t>
            </w:r>
          </w:p>
          <w:p w14:paraId="1BDC654A" w14:textId="48A9C91A" w:rsidR="00E23574" w:rsidRPr="009C6210" w:rsidRDefault="009C6210" w:rsidP="004101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D300F">
              <w:rPr>
                <w:sz w:val="20"/>
                <w:szCs w:val="20"/>
              </w:rPr>
              <w:t>Widna</w:t>
            </w:r>
            <w:r w:rsidR="00E23574" w:rsidRPr="009C6210">
              <w:rPr>
                <w:sz w:val="20"/>
                <w:szCs w:val="20"/>
              </w:rPr>
              <w:t xml:space="preserve"> 4</w:t>
            </w:r>
          </w:p>
          <w:p w14:paraId="71267835" w14:textId="6BC32625" w:rsidR="00E23574" w:rsidRPr="009C6210" w:rsidRDefault="00E23574" w:rsidP="004101BE">
            <w:pPr>
              <w:spacing w:after="40"/>
              <w:rPr>
                <w:color w:val="000000"/>
                <w:sz w:val="20"/>
                <w:szCs w:val="20"/>
              </w:rPr>
            </w:pPr>
            <w:r w:rsidRPr="009C6210">
              <w:rPr>
                <w:sz w:val="20"/>
                <w:szCs w:val="20"/>
              </w:rPr>
              <w:t>50-543 W</w:t>
            </w:r>
            <w:r w:rsidR="004D300F">
              <w:rPr>
                <w:sz w:val="20"/>
                <w:szCs w:val="20"/>
              </w:rPr>
              <w:t>rocław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7832D" w14:textId="77777777" w:rsidR="009C6210" w:rsidRDefault="009C6210" w:rsidP="004101BE">
            <w:pPr>
              <w:spacing w:before="40" w:after="40"/>
              <w:rPr>
                <w:sz w:val="20"/>
                <w:szCs w:val="20"/>
              </w:rPr>
            </w:pPr>
          </w:p>
          <w:p w14:paraId="398F11DC" w14:textId="77777777" w:rsidR="009C6210" w:rsidRDefault="009C6210" w:rsidP="004101BE">
            <w:pPr>
              <w:spacing w:before="40" w:after="40"/>
              <w:rPr>
                <w:sz w:val="20"/>
                <w:szCs w:val="20"/>
              </w:rPr>
            </w:pPr>
          </w:p>
          <w:p w14:paraId="6BDE8F86" w14:textId="6DB9E6BF" w:rsidR="00E23574" w:rsidRPr="009C6210" w:rsidRDefault="00E23574" w:rsidP="004101B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6210">
              <w:rPr>
                <w:sz w:val="20"/>
                <w:szCs w:val="20"/>
              </w:rPr>
              <w:t xml:space="preserve">1 - Cena </w:t>
            </w:r>
            <w:r w:rsidR="003A2EC3">
              <w:rPr>
                <w:sz w:val="20"/>
                <w:szCs w:val="20"/>
              </w:rPr>
              <w:t>–</w:t>
            </w:r>
            <w:r w:rsidRPr="009C6210">
              <w:rPr>
                <w:sz w:val="20"/>
                <w:szCs w:val="20"/>
              </w:rPr>
              <w:t xml:space="preserve"> </w:t>
            </w:r>
            <w:r w:rsidR="003A2EC3">
              <w:rPr>
                <w:sz w:val="20"/>
                <w:szCs w:val="20"/>
              </w:rPr>
              <w:t>100,00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4F4B3" w14:textId="69D6F910" w:rsidR="00E23574" w:rsidRPr="009C6210" w:rsidRDefault="00E23574" w:rsidP="004101BE">
            <w:pPr>
              <w:jc w:val="center"/>
              <w:rPr>
                <w:color w:val="000000"/>
                <w:sz w:val="20"/>
                <w:szCs w:val="20"/>
              </w:rPr>
            </w:pPr>
            <w:r w:rsidRPr="009C6210">
              <w:rPr>
                <w:sz w:val="20"/>
                <w:szCs w:val="20"/>
              </w:rPr>
              <w:t xml:space="preserve">  </w:t>
            </w:r>
            <w:r w:rsidR="003A2EC3">
              <w:rPr>
                <w:sz w:val="20"/>
                <w:szCs w:val="20"/>
              </w:rPr>
              <w:t>100,00</w:t>
            </w:r>
          </w:p>
        </w:tc>
      </w:tr>
      <w:tr w:rsidR="00E23574" w:rsidRPr="009C6210" w14:paraId="2BC74A3D" w14:textId="77777777" w:rsidTr="009C621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932F" w14:textId="77777777" w:rsidR="00E23574" w:rsidRPr="009C6210" w:rsidRDefault="00E23574" w:rsidP="004101B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6210">
              <w:rPr>
                <w:sz w:val="20"/>
                <w:szCs w:val="20"/>
              </w:rPr>
              <w:t>7 - Preparaty do mycia i dezynfekcji powierzchni szpitalnych, sprzętów i wyrobów medycznych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B2900" w14:textId="77777777" w:rsidR="00E23574" w:rsidRPr="009C6210" w:rsidRDefault="00E23574" w:rsidP="004101B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C6210">
              <w:rPr>
                <w:b/>
                <w:bCs/>
                <w:sz w:val="20"/>
                <w:szCs w:val="20"/>
              </w:rPr>
              <w:t>Bialmed Sp. z o.o.</w:t>
            </w:r>
          </w:p>
          <w:p w14:paraId="35809DF2" w14:textId="46C3010A" w:rsidR="00E23574" w:rsidRPr="009C6210" w:rsidRDefault="009C6210" w:rsidP="004101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23574" w:rsidRPr="009C6210">
              <w:rPr>
                <w:sz w:val="20"/>
                <w:szCs w:val="20"/>
              </w:rPr>
              <w:t>Konopnickiej 11 a</w:t>
            </w:r>
          </w:p>
          <w:p w14:paraId="2238288E" w14:textId="77777777" w:rsidR="00E23574" w:rsidRPr="009C6210" w:rsidRDefault="00E23574" w:rsidP="004101BE">
            <w:pPr>
              <w:spacing w:after="40"/>
              <w:rPr>
                <w:color w:val="000000"/>
                <w:sz w:val="20"/>
                <w:szCs w:val="20"/>
              </w:rPr>
            </w:pPr>
            <w:r w:rsidRPr="009C6210">
              <w:rPr>
                <w:sz w:val="20"/>
                <w:szCs w:val="20"/>
              </w:rPr>
              <w:t>12-230 Biała  Piska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CF61C" w14:textId="77777777" w:rsidR="009C6210" w:rsidRDefault="009C6210" w:rsidP="004101BE">
            <w:pPr>
              <w:spacing w:before="40" w:after="40"/>
              <w:rPr>
                <w:sz w:val="20"/>
                <w:szCs w:val="20"/>
              </w:rPr>
            </w:pPr>
          </w:p>
          <w:p w14:paraId="34F4C19A" w14:textId="77777777" w:rsidR="009C6210" w:rsidRDefault="009C6210" w:rsidP="004101BE">
            <w:pPr>
              <w:spacing w:before="40" w:after="40"/>
              <w:rPr>
                <w:sz w:val="20"/>
                <w:szCs w:val="20"/>
              </w:rPr>
            </w:pPr>
          </w:p>
          <w:p w14:paraId="5F7888AE" w14:textId="184986B0" w:rsidR="00E23574" w:rsidRPr="009C6210" w:rsidRDefault="00E23574" w:rsidP="004101B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6210">
              <w:rPr>
                <w:sz w:val="20"/>
                <w:szCs w:val="20"/>
              </w:rPr>
              <w:t xml:space="preserve">1 - Cena </w:t>
            </w:r>
            <w:r w:rsidR="003A2EC3">
              <w:rPr>
                <w:sz w:val="20"/>
                <w:szCs w:val="20"/>
              </w:rPr>
              <w:t>–</w:t>
            </w:r>
            <w:r w:rsidRPr="009C6210">
              <w:rPr>
                <w:sz w:val="20"/>
                <w:szCs w:val="20"/>
              </w:rPr>
              <w:t xml:space="preserve"> </w:t>
            </w:r>
            <w:r w:rsidR="003A2EC3">
              <w:rPr>
                <w:sz w:val="20"/>
                <w:szCs w:val="20"/>
              </w:rPr>
              <w:t>52,97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064C9" w14:textId="2BF5ACF0" w:rsidR="00E23574" w:rsidRPr="009C6210" w:rsidRDefault="00E23574" w:rsidP="004101BE">
            <w:pPr>
              <w:jc w:val="center"/>
              <w:rPr>
                <w:color w:val="000000"/>
                <w:sz w:val="20"/>
                <w:szCs w:val="20"/>
              </w:rPr>
            </w:pPr>
            <w:r w:rsidRPr="009C6210">
              <w:rPr>
                <w:sz w:val="20"/>
                <w:szCs w:val="20"/>
              </w:rPr>
              <w:t xml:space="preserve">  </w:t>
            </w:r>
            <w:r w:rsidR="003A2EC3">
              <w:rPr>
                <w:sz w:val="20"/>
                <w:szCs w:val="20"/>
              </w:rPr>
              <w:t>52,97</w:t>
            </w:r>
          </w:p>
        </w:tc>
      </w:tr>
    </w:tbl>
    <w:p w14:paraId="1777CA1F" w14:textId="77777777" w:rsidR="00A02E94" w:rsidRPr="009C6210" w:rsidRDefault="00A02E94" w:rsidP="00A02E94">
      <w:pPr>
        <w:spacing w:before="120"/>
        <w:jc w:val="both"/>
        <w:rPr>
          <w:color w:val="000000"/>
        </w:rPr>
      </w:pPr>
    </w:p>
    <w:p w14:paraId="6991D76F" w14:textId="77777777" w:rsidR="00A02E94" w:rsidRPr="009C6210" w:rsidRDefault="00A02E94" w:rsidP="00A02E94">
      <w:pPr>
        <w:spacing w:after="120"/>
        <w:jc w:val="both"/>
        <w:rPr>
          <w:color w:val="000000"/>
        </w:rPr>
      </w:pPr>
      <w:r w:rsidRPr="009C6210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9C6210" w14:paraId="4B320453" w14:textId="77777777" w:rsidTr="00E23574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B02A4CE" w14:textId="77777777" w:rsidR="00A02E94" w:rsidRPr="009C6210" w:rsidRDefault="00A02E94" w:rsidP="005C35EA">
            <w:pPr>
              <w:spacing w:before="60" w:after="60"/>
              <w:jc w:val="center"/>
              <w:rPr>
                <w:b/>
              </w:rPr>
            </w:pPr>
            <w:r w:rsidRPr="009C6210">
              <w:rPr>
                <w:b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F792064" w14:textId="77777777" w:rsidR="00A02E94" w:rsidRPr="009C6210" w:rsidRDefault="00A02E94" w:rsidP="005C35EA">
            <w:pPr>
              <w:spacing w:before="60" w:after="60"/>
              <w:jc w:val="center"/>
              <w:rPr>
                <w:b/>
              </w:rPr>
            </w:pPr>
            <w:r w:rsidRPr="009C6210">
              <w:rPr>
                <w:b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4DC86F3" w14:textId="77777777" w:rsidR="00A02E94" w:rsidRPr="009C6210" w:rsidRDefault="00A02E94" w:rsidP="005C35EA">
            <w:pPr>
              <w:spacing w:before="60" w:after="60"/>
              <w:jc w:val="center"/>
              <w:rPr>
                <w:b/>
              </w:rPr>
            </w:pPr>
            <w:r w:rsidRPr="009C6210">
              <w:rPr>
                <w:b/>
              </w:rPr>
              <w:t>Uzasadnienie odrzucenia oferty</w:t>
            </w:r>
          </w:p>
        </w:tc>
      </w:tr>
      <w:tr w:rsidR="00E23574" w:rsidRPr="009C6210" w14:paraId="4E373F96" w14:textId="77777777" w:rsidTr="00E23574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8DCBB4B" w14:textId="73A96899" w:rsidR="00E23574" w:rsidRPr="009C6210" w:rsidRDefault="006B63B4" w:rsidP="004101BE">
            <w:pPr>
              <w:spacing w:before="40"/>
              <w:jc w:val="center"/>
            </w:pPr>
            <w:r>
              <w:t>5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90F11E5" w14:textId="77777777" w:rsidR="009C6210" w:rsidRPr="009C6210" w:rsidRDefault="009C6210" w:rsidP="009C6210">
            <w:pPr>
              <w:spacing w:before="40" w:after="40"/>
              <w:jc w:val="center"/>
              <w:rPr>
                <w:b/>
                <w:bCs/>
              </w:rPr>
            </w:pPr>
            <w:r w:rsidRPr="009C6210">
              <w:rPr>
                <w:b/>
                <w:bCs/>
              </w:rPr>
              <w:t>OSS sp. z o.o.</w:t>
            </w:r>
          </w:p>
          <w:p w14:paraId="322E50C3" w14:textId="77777777" w:rsidR="009C6210" w:rsidRPr="009C6210" w:rsidRDefault="009C6210" w:rsidP="009C6210">
            <w:pPr>
              <w:jc w:val="center"/>
            </w:pPr>
            <w:r w:rsidRPr="009C6210">
              <w:t>ul. Siennicka 25</w:t>
            </w:r>
          </w:p>
          <w:p w14:paraId="108A1A44" w14:textId="35DD2920" w:rsidR="00E23574" w:rsidRPr="009C6210" w:rsidRDefault="009C6210" w:rsidP="009C6210">
            <w:pPr>
              <w:spacing w:after="60"/>
              <w:jc w:val="center"/>
            </w:pPr>
            <w:r w:rsidRPr="009C6210">
              <w:t>80-758 Gdańsk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5CF0D6" w14:textId="77777777" w:rsidR="00C55105" w:rsidRPr="005869F3" w:rsidRDefault="00C55105" w:rsidP="00C55105">
            <w:pPr>
              <w:spacing w:before="40" w:after="40"/>
              <w:jc w:val="both"/>
            </w:pPr>
            <w:r w:rsidRPr="005869F3">
              <w:t xml:space="preserve">Art. 226 ust. 1 pkt 5 - Zamawiający odrzuca ofertę, jeżeli </w:t>
            </w:r>
            <w:r w:rsidRPr="005869F3">
              <w:br/>
              <w:t>jej treść jest niezgodna z warunkami zamówienia.</w:t>
            </w:r>
          </w:p>
          <w:p w14:paraId="736A4072" w14:textId="18D5AD9D" w:rsidR="00243648" w:rsidRPr="005869F3" w:rsidRDefault="00C55105" w:rsidP="006D228D">
            <w:pPr>
              <w:jc w:val="both"/>
              <w:rPr>
                <w:sz w:val="22"/>
                <w:szCs w:val="22"/>
              </w:rPr>
            </w:pPr>
            <w:r w:rsidRPr="005869F3">
              <w:rPr>
                <w:u w:val="single"/>
              </w:rPr>
              <w:t>Uzasadnienie</w:t>
            </w:r>
            <w:r w:rsidRPr="005869F3">
              <w:t>:</w:t>
            </w:r>
            <w:r w:rsidR="005869F3">
              <w:t xml:space="preserve"> </w:t>
            </w:r>
            <w:r w:rsidRPr="005869F3">
              <w:t xml:space="preserve">Zamawiający w </w:t>
            </w:r>
            <w:r w:rsidR="005869F3">
              <w:t>formularzu cenowym stanowiącym załącznik nr 3</w:t>
            </w:r>
            <w:r w:rsidRPr="005869F3">
              <w:t xml:space="preserve"> do SWZ  opisał przedmiot zamówienia jaki oczekuje. </w:t>
            </w:r>
            <w:r w:rsidR="00243648">
              <w:t xml:space="preserve">W zadaniu </w:t>
            </w:r>
            <w:r w:rsidR="00243648" w:rsidRPr="002A7A6E">
              <w:t>nr 7, poz. 3 - Zamawiający wymagał: Preparat chlorowy w tabletkach na bazie NaDCC, bez zawartości kwasów organicznych o obojętnym pH roztworu (pH 7.0)</w:t>
            </w:r>
            <w:r w:rsidR="00243648">
              <w:t xml:space="preserve"> (…), </w:t>
            </w:r>
            <w:r w:rsidR="00243648" w:rsidRPr="00577DB9">
              <w:rPr>
                <w:b/>
                <w:bCs/>
                <w:i/>
                <w:iCs/>
              </w:rPr>
              <w:t>Czas aktywności roztworu roboczego 24 godziny (poparty badaniami)</w:t>
            </w:r>
            <w:r w:rsidR="00243648" w:rsidRPr="00577DB9">
              <w:rPr>
                <w:i/>
                <w:iCs/>
              </w:rPr>
              <w:t>.</w:t>
            </w:r>
            <w:r w:rsidR="00243648">
              <w:rPr>
                <w:i/>
                <w:iCs/>
              </w:rPr>
              <w:t xml:space="preserve"> </w:t>
            </w:r>
            <w:r w:rsidRPr="005869F3">
              <w:t>Jak wynika z przedstawion</w:t>
            </w:r>
            <w:r w:rsidR="00C5168C">
              <w:t>ych</w:t>
            </w:r>
            <w:r w:rsidRPr="005869F3">
              <w:t xml:space="preserve"> przez Wykonawcę</w:t>
            </w:r>
            <w:r w:rsidR="00C5168C">
              <w:t xml:space="preserve"> dokumentów </w:t>
            </w:r>
            <w:r w:rsidRPr="005869F3">
              <w:t>zaoferowany</w:t>
            </w:r>
            <w:r w:rsidR="005869F3">
              <w:t xml:space="preserve"> przez niego</w:t>
            </w:r>
            <w:r w:rsidR="00F75B13" w:rsidRPr="005869F3">
              <w:t xml:space="preserve"> preparat</w:t>
            </w:r>
            <w:r w:rsidR="00243648">
              <w:t xml:space="preserve"> (</w:t>
            </w:r>
            <w:r w:rsidR="00243648" w:rsidRPr="002A7A6E">
              <w:t>tabletki chlorowe Chloramix DT</w:t>
            </w:r>
            <w:r w:rsidR="00243648">
              <w:t>)</w:t>
            </w:r>
            <w:r w:rsidR="00F75B13" w:rsidRPr="005869F3">
              <w:t xml:space="preserve">, </w:t>
            </w:r>
            <w:r w:rsidRPr="005869F3">
              <w:t xml:space="preserve">nie posiada </w:t>
            </w:r>
            <w:r w:rsidR="00F75B13" w:rsidRPr="005869F3">
              <w:t>badań potwierdzających czasu aktywności roztworu</w:t>
            </w:r>
            <w:r w:rsidR="00243648">
              <w:t xml:space="preserve"> roboczego</w:t>
            </w:r>
            <w:r w:rsidR="00F75B13" w:rsidRPr="005869F3">
              <w:t xml:space="preserve"> </w:t>
            </w:r>
            <w:r w:rsidR="005869F3" w:rsidRPr="005869F3">
              <w:t>wynoszącego 24 godzin.</w:t>
            </w:r>
            <w:r w:rsidR="005869F3">
              <w:rPr>
                <w:sz w:val="22"/>
                <w:szCs w:val="22"/>
              </w:rPr>
              <w:t xml:space="preserve"> </w:t>
            </w:r>
          </w:p>
        </w:tc>
      </w:tr>
    </w:tbl>
    <w:p w14:paraId="388F462B" w14:textId="77777777" w:rsidR="00A02E94" w:rsidRPr="009C6210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14:paraId="6B83AFF1" w14:textId="77777777" w:rsidR="00A02E94" w:rsidRPr="009C6210" w:rsidRDefault="00A02E94" w:rsidP="00A02E94">
      <w:pPr>
        <w:spacing w:after="40" w:line="276" w:lineRule="auto"/>
        <w:jc w:val="both"/>
      </w:pPr>
      <w:r w:rsidRPr="009C6210">
        <w:t>Informacja o terminie zawarcia umowy:</w:t>
      </w:r>
    </w:p>
    <w:p w14:paraId="3601A5F7" w14:textId="427C1C72" w:rsidR="00A02E94" w:rsidRPr="009C6210" w:rsidRDefault="00A02E94" w:rsidP="00A02E94">
      <w:pPr>
        <w:spacing w:after="120" w:line="276" w:lineRule="auto"/>
        <w:jc w:val="both"/>
      </w:pPr>
      <w:r w:rsidRPr="009C6210">
        <w:t xml:space="preserve">Umowa w sprawie zamówienia publicznego, zgodnie z art. 308 ust. 2 ustawy Pzp, zostanie zawarta, z uwzględnieniem art. 577 ustawy Pzp, w terminie </w:t>
      </w:r>
      <w:r w:rsidR="00E23574" w:rsidRPr="009C6210">
        <w:t xml:space="preserve">nie krótszym niż </w:t>
      </w:r>
      <w:r w:rsidR="006B63B4">
        <w:t>5</w:t>
      </w:r>
      <w:r w:rsidR="00E23574" w:rsidRPr="009C6210">
        <w:t xml:space="preserve"> dni od dnia przesłania niniejszego zawiadomienia o wyborze najkorzystniejszej oferty.</w:t>
      </w:r>
    </w:p>
    <w:p w14:paraId="7848C07B" w14:textId="77777777" w:rsidR="00A02E94" w:rsidRPr="009C6210" w:rsidRDefault="00A02E94" w:rsidP="00A02E94">
      <w:pPr>
        <w:spacing w:line="276" w:lineRule="auto"/>
        <w:jc w:val="both"/>
      </w:pPr>
      <w:r w:rsidRPr="009C6210">
        <w:t>Umowa w sprawie zamówienia publicznego może być zawarta przed upływem terminu, o którym mowa powyżej, jeżeli zachodzą okoliczności wymienione w art. 308 ust. 3 ustawy Pzp.</w:t>
      </w:r>
    </w:p>
    <w:p w14:paraId="1A0D2107" w14:textId="77777777" w:rsidR="00A02E94" w:rsidRPr="009C6210" w:rsidRDefault="00A02E94" w:rsidP="00A02E94">
      <w:pPr>
        <w:spacing w:line="360" w:lineRule="auto"/>
        <w:jc w:val="both"/>
        <w:rPr>
          <w:bCs/>
        </w:rPr>
      </w:pPr>
    </w:p>
    <w:p w14:paraId="04B8C437" w14:textId="77777777" w:rsidR="00A02E94" w:rsidRPr="009C6210" w:rsidRDefault="00A02E94" w:rsidP="00715390">
      <w:pPr>
        <w:spacing w:after="480" w:line="360" w:lineRule="auto"/>
        <w:ind w:left="3119" w:firstLine="425"/>
        <w:jc w:val="center"/>
        <w:rPr>
          <w:i/>
        </w:rPr>
      </w:pPr>
      <w:r w:rsidRPr="009C6210">
        <w:rPr>
          <w:i/>
        </w:rPr>
        <w:t>Zamawiający</w:t>
      </w:r>
    </w:p>
    <w:bookmarkEnd w:id="0"/>
    <w:p w14:paraId="68905C4D" w14:textId="77777777" w:rsidR="008642B3" w:rsidRPr="009C6210" w:rsidRDefault="008642B3" w:rsidP="00A02E94"/>
    <w:sectPr w:rsidR="008642B3" w:rsidRPr="009C621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6EFA6" w14:textId="77777777" w:rsidR="0031219A" w:rsidRDefault="0031219A">
      <w:r>
        <w:separator/>
      </w:r>
    </w:p>
  </w:endnote>
  <w:endnote w:type="continuationSeparator" w:id="0">
    <w:p w14:paraId="6DDA39EB" w14:textId="77777777" w:rsidR="0031219A" w:rsidRDefault="00312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B24F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FD1A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2E9EDD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35667F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18AC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2CDEB" w14:textId="77777777" w:rsidR="0031219A" w:rsidRDefault="0031219A">
      <w:r>
        <w:separator/>
      </w:r>
    </w:p>
  </w:footnote>
  <w:footnote w:type="continuationSeparator" w:id="0">
    <w:p w14:paraId="5B2854DC" w14:textId="77777777" w:rsidR="0031219A" w:rsidRDefault="00312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4319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B2FC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3A1E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19A"/>
    <w:rsid w:val="00022322"/>
    <w:rsid w:val="00042497"/>
    <w:rsid w:val="000C1E6F"/>
    <w:rsid w:val="000E4E56"/>
    <w:rsid w:val="001A1468"/>
    <w:rsid w:val="001B7815"/>
    <w:rsid w:val="00211A34"/>
    <w:rsid w:val="002302EF"/>
    <w:rsid w:val="00243648"/>
    <w:rsid w:val="002B1E4F"/>
    <w:rsid w:val="002B6761"/>
    <w:rsid w:val="0031219A"/>
    <w:rsid w:val="003445A0"/>
    <w:rsid w:val="003A0AFC"/>
    <w:rsid w:val="003A2EC3"/>
    <w:rsid w:val="003B5C1C"/>
    <w:rsid w:val="003D611C"/>
    <w:rsid w:val="00431C0B"/>
    <w:rsid w:val="00437CAD"/>
    <w:rsid w:val="004657DA"/>
    <w:rsid w:val="004B2665"/>
    <w:rsid w:val="004C3459"/>
    <w:rsid w:val="004D300F"/>
    <w:rsid w:val="004E324A"/>
    <w:rsid w:val="004E7234"/>
    <w:rsid w:val="0054734E"/>
    <w:rsid w:val="005869F3"/>
    <w:rsid w:val="00596EA3"/>
    <w:rsid w:val="00596FD7"/>
    <w:rsid w:val="005C35EA"/>
    <w:rsid w:val="005E5BFF"/>
    <w:rsid w:val="005F2CB0"/>
    <w:rsid w:val="00607F9B"/>
    <w:rsid w:val="00644DCB"/>
    <w:rsid w:val="00657C1E"/>
    <w:rsid w:val="006B63B4"/>
    <w:rsid w:val="006D228D"/>
    <w:rsid w:val="006E3089"/>
    <w:rsid w:val="00712C39"/>
    <w:rsid w:val="00715390"/>
    <w:rsid w:val="00756CDA"/>
    <w:rsid w:val="007A11EB"/>
    <w:rsid w:val="007E2ACC"/>
    <w:rsid w:val="007E68C5"/>
    <w:rsid w:val="00832144"/>
    <w:rsid w:val="008567C7"/>
    <w:rsid w:val="008642B3"/>
    <w:rsid w:val="008A6C10"/>
    <w:rsid w:val="008C18C9"/>
    <w:rsid w:val="008E5102"/>
    <w:rsid w:val="00915B9E"/>
    <w:rsid w:val="00952256"/>
    <w:rsid w:val="0097748A"/>
    <w:rsid w:val="009C6210"/>
    <w:rsid w:val="009F0E5C"/>
    <w:rsid w:val="00A029B8"/>
    <w:rsid w:val="00A02E94"/>
    <w:rsid w:val="00A91321"/>
    <w:rsid w:val="00AA02AC"/>
    <w:rsid w:val="00B32D12"/>
    <w:rsid w:val="00B464D3"/>
    <w:rsid w:val="00B8185B"/>
    <w:rsid w:val="00BB6E7A"/>
    <w:rsid w:val="00BC6F7F"/>
    <w:rsid w:val="00BD2174"/>
    <w:rsid w:val="00C423DD"/>
    <w:rsid w:val="00C5168C"/>
    <w:rsid w:val="00C55105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23574"/>
    <w:rsid w:val="00E30B2D"/>
    <w:rsid w:val="00E62859"/>
    <w:rsid w:val="00E85D70"/>
    <w:rsid w:val="00F3260F"/>
    <w:rsid w:val="00F33C66"/>
    <w:rsid w:val="00F75B13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8AA4FD"/>
  <w15:chartTrackingRefBased/>
  <w15:docId w15:val="{2583209C-904C-4AD7-9DAA-A943598B5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48</TotalTime>
  <Pages>2</Pages>
  <Words>479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14</cp:revision>
  <cp:lastPrinted>1899-12-31T23:00:00Z</cp:lastPrinted>
  <dcterms:created xsi:type="dcterms:W3CDTF">2022-06-13T07:07:00Z</dcterms:created>
  <dcterms:modified xsi:type="dcterms:W3CDTF">2022-06-20T07:31:00Z</dcterms:modified>
</cp:coreProperties>
</file>