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B474B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B65A190" wp14:editId="00A759C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60440" cy="585470"/>
                <wp:effectExtent l="0" t="0" r="0" b="5080"/>
                <wp:wrapNone/>
                <wp:docPr id="7" name="Grup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0440" cy="585470"/>
                          <a:chOff x="0" y="0"/>
                          <a:chExt cx="6801688" cy="585470"/>
                        </a:xfrm>
                      </wpg:grpSpPr>
                      <pic:pic xmlns:pic="http://schemas.openxmlformats.org/drawingml/2006/picture">
                        <pic:nvPicPr>
                          <pic:cNvPr id="2" name="Obraz 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6741" y="0"/>
                            <a:ext cx="2526665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8897" y="9525"/>
                            <a:ext cx="1730375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az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Obraz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38928" y="0"/>
                            <a:ext cx="1762760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938620" id="Grupa 7" o:spid="_x0000_s1026" style="position:absolute;margin-left:0;margin-top:-.05pt;width:477.2pt;height:46.1pt;z-index:251659264" coordsize="68016,585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s1027" type="#_x0000_t75" style="position:absolute;left:26167;width:2526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">
                  <v:imagedata r:id="rId12" o:title=""/>
                </v:shape>
                <v:shape id="Obraz 3" o:spid="_x0000_s1028" type="#_x0000_t75" style="position:absolute;left:10588;top:95;width:1730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">
                  <v:imagedata r:id="rId13" o:title=""/>
                </v:shape>
                <v:shape id="Obraz 4" o:spid="_x0000_s1029" type="#_x0000_t75" style="position:absolute;width:1093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">
                  <v:imagedata r:id="rId14" o:title=""/>
                </v:shape>
                <v:shape id="Obraz 5" o:spid="_x0000_s1030" type="#_x0000_t75" style="position:absolute;left:50389;width:1762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">
                  <v:imagedata r:id="rId15" o:title=""/>
                </v:shape>
              </v:group>
            </w:pict>
          </mc:Fallback>
        </mc:AlternateContent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</w:t>
      </w:r>
      <w:r w:rsidR="00DE6F98">
        <w:rPr>
          <w:rFonts w:ascii="Arial" w:hAnsi="Arial" w:cs="Arial"/>
          <w:b/>
          <w:bCs/>
          <w:sz w:val="24"/>
          <w:szCs w:val="24"/>
        </w:rPr>
        <w:t>101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237C2D" w:rsidRDefault="00237C2D" w:rsidP="00B639E0">
      <w:pPr>
        <w:pStyle w:val="Nagwek4"/>
        <w:rPr>
          <w:rFonts w:ascii="Arial" w:hAnsi="Arial" w:cs="Arial"/>
          <w:bCs/>
          <w:i w:val="0"/>
          <w:szCs w:val="24"/>
        </w:rPr>
      </w:pP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FB3C5C" w:rsidRDefault="00B639E0" w:rsidP="00FB3C5C">
      <w:pPr>
        <w:ind w:left="567"/>
        <w:jc w:val="both"/>
      </w:pPr>
    </w:p>
    <w:p w:rsidR="00B04206" w:rsidRPr="00FB3C5C" w:rsidRDefault="002D6B17" w:rsidP="00FB3C5C">
      <w:pPr>
        <w:pStyle w:val="Nagwek2"/>
        <w:spacing w:after="60"/>
        <w:ind w:left="0"/>
        <w:jc w:val="both"/>
        <w:rPr>
          <w:b w:val="0"/>
          <w:sz w:val="24"/>
        </w:rPr>
      </w:pPr>
      <w:r w:rsidRPr="00FB3C5C">
        <w:rPr>
          <w:b w:val="0"/>
          <w:sz w:val="24"/>
        </w:rPr>
        <w:t xml:space="preserve">W odpowiedzi na ogłoszenie </w:t>
      </w:r>
      <w:r w:rsidR="00B04206" w:rsidRPr="00FB3C5C">
        <w:rPr>
          <w:b w:val="0"/>
          <w:sz w:val="24"/>
        </w:rPr>
        <w:t>do postępowania prowadzonego w trybie</w:t>
      </w:r>
      <w:r w:rsidR="00FB3C5C" w:rsidRPr="00FB3C5C">
        <w:rPr>
          <w:b w:val="0"/>
          <w:sz w:val="24"/>
        </w:rPr>
        <w:t>:</w:t>
      </w:r>
      <w:r w:rsidR="00930F5C" w:rsidRPr="00FB3C5C">
        <w:rPr>
          <w:b w:val="0"/>
          <w:sz w:val="24"/>
        </w:rPr>
        <w:t xml:space="preserve"> </w:t>
      </w:r>
      <w:r w:rsidR="00AF3101" w:rsidRPr="00FB3C5C">
        <w:rPr>
          <w:b w:val="0"/>
          <w:sz w:val="24"/>
        </w:rPr>
        <w:t>tryb podstawowy</w:t>
      </w:r>
      <w:r w:rsidR="00040674" w:rsidRPr="00FB3C5C">
        <w:rPr>
          <w:b w:val="0"/>
          <w:sz w:val="24"/>
        </w:rPr>
        <w:t xml:space="preserve"> </w:t>
      </w:r>
      <w:r w:rsidR="00B639E0" w:rsidRPr="00FB3C5C">
        <w:rPr>
          <w:b w:val="0"/>
          <w:sz w:val="24"/>
        </w:rPr>
        <w:t>pn.</w:t>
      </w:r>
      <w:r w:rsidR="00B04206" w:rsidRPr="00FB3C5C">
        <w:rPr>
          <w:b w:val="0"/>
          <w:sz w:val="24"/>
        </w:rPr>
        <w:t>:</w:t>
      </w:r>
      <w:r w:rsidR="00E60230" w:rsidRPr="00FB3C5C">
        <w:rPr>
          <w:b w:val="0"/>
          <w:sz w:val="24"/>
        </w:rPr>
        <w:t xml:space="preserve"> </w:t>
      </w:r>
      <w:r w:rsidR="00B04206" w:rsidRPr="00FB3C5C">
        <w:rPr>
          <w:b w:val="0"/>
          <w:sz w:val="24"/>
        </w:rPr>
        <w:t>„</w:t>
      </w:r>
      <w:r w:rsidR="00BC5F8D" w:rsidRPr="00BC5F8D">
        <w:rPr>
          <w:sz w:val="24"/>
        </w:rPr>
        <w:t>Zorganizowanie wystawy multimedialnej pn. "Pałac Królewski w Łobzowie" wraz z dostawą sprzętu multimedialnego</w:t>
      </w:r>
      <w:r w:rsidR="00B04206" w:rsidRPr="00FB3C5C">
        <w:rPr>
          <w:sz w:val="24"/>
        </w:rPr>
        <w:t>”</w:t>
      </w:r>
      <w:r w:rsidR="00930F5C" w:rsidRPr="00FB3C5C">
        <w:rPr>
          <w:b w:val="0"/>
          <w:sz w:val="24"/>
        </w:rPr>
        <w:t xml:space="preserve"> </w:t>
      </w:r>
      <w:r w:rsidRPr="00FB3C5C">
        <w:rPr>
          <w:b w:val="0"/>
          <w:sz w:val="24"/>
        </w:rPr>
        <w:t>oferujemy realizację przedmiotu zamówienia z</w:t>
      </w:r>
      <w:r w:rsidR="00B04206" w:rsidRPr="00FB3C5C">
        <w:rPr>
          <w:b w:val="0"/>
          <w:sz w:val="24"/>
        </w:rPr>
        <w:t>godnie</w:t>
      </w:r>
      <w:r w:rsidR="00F31E89" w:rsidRPr="00FB3C5C">
        <w:rPr>
          <w:b w:val="0"/>
          <w:sz w:val="24"/>
        </w:rPr>
        <w:t xml:space="preserve"> z wymogami określonymi w S</w:t>
      </w:r>
      <w:r w:rsidR="00C70E06" w:rsidRPr="00FB3C5C">
        <w:rPr>
          <w:b w:val="0"/>
          <w:sz w:val="24"/>
        </w:rPr>
        <w:t xml:space="preserve">WZ </w:t>
      </w:r>
      <w:r w:rsidRPr="00FB3C5C">
        <w:rPr>
          <w:b w:val="0"/>
          <w:sz w:val="24"/>
        </w:rPr>
        <w:t>za cenę</w:t>
      </w:r>
      <w:r w:rsidR="00C70E06" w:rsidRPr="00FB3C5C">
        <w:rPr>
          <w:b w:val="0"/>
          <w:sz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6"/>
        <w:gridCol w:w="1098"/>
        <w:gridCol w:w="2386"/>
        <w:gridCol w:w="2970"/>
      </w:tblGrid>
      <w:tr w:rsidR="0097620F" w:rsidRPr="00C949E6" w:rsidTr="0097620F">
        <w:trPr>
          <w:trHeight w:val="1064"/>
        </w:trPr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20F" w:rsidRPr="00D21D41" w:rsidRDefault="0097620F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7620F" w:rsidRPr="00C949E6" w:rsidRDefault="0097620F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C949E6">
              <w:rPr>
                <w:b/>
                <w:bCs/>
                <w:sz w:val="20"/>
                <w:szCs w:val="20"/>
              </w:rPr>
              <w:t>Cena  netto</w:t>
            </w:r>
          </w:p>
          <w:p w:rsidR="0097620F" w:rsidRPr="00C949E6" w:rsidRDefault="0097620F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20F" w:rsidRPr="00C949E6" w:rsidRDefault="0097620F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7620F" w:rsidRPr="00C949E6" w:rsidRDefault="0097620F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C949E6">
              <w:rPr>
                <w:b/>
                <w:bCs/>
                <w:sz w:val="20"/>
                <w:szCs w:val="20"/>
              </w:rPr>
              <w:t>stawka</w:t>
            </w:r>
          </w:p>
          <w:p w:rsidR="0097620F" w:rsidRPr="00C949E6" w:rsidRDefault="0097620F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C949E6">
              <w:rPr>
                <w:b/>
                <w:bCs/>
                <w:sz w:val="20"/>
                <w:szCs w:val="20"/>
              </w:rPr>
              <w:t>podatku VAT</w:t>
            </w:r>
          </w:p>
          <w:p w:rsidR="0097620F" w:rsidRPr="00C949E6" w:rsidRDefault="0097620F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20F" w:rsidRPr="00C949E6" w:rsidRDefault="0097620F" w:rsidP="00403E73">
            <w:pPr>
              <w:rPr>
                <w:b/>
                <w:bCs/>
                <w:sz w:val="20"/>
                <w:szCs w:val="20"/>
              </w:rPr>
            </w:pPr>
          </w:p>
          <w:p w:rsidR="0097620F" w:rsidRPr="00C949E6" w:rsidRDefault="0097620F" w:rsidP="0097620F">
            <w:pPr>
              <w:jc w:val="center"/>
              <w:rPr>
                <w:b/>
                <w:bCs/>
                <w:sz w:val="20"/>
                <w:szCs w:val="20"/>
              </w:rPr>
            </w:pPr>
            <w:r w:rsidRPr="00C949E6">
              <w:rPr>
                <w:b/>
                <w:bCs/>
                <w:sz w:val="20"/>
                <w:szCs w:val="20"/>
              </w:rPr>
              <w:t xml:space="preserve">Podatek VAT </w:t>
            </w:r>
          </w:p>
          <w:p w:rsidR="0097620F" w:rsidRPr="00C949E6" w:rsidRDefault="0097620F" w:rsidP="0097620F">
            <w:pPr>
              <w:jc w:val="center"/>
              <w:rPr>
                <w:b/>
                <w:bCs/>
                <w:sz w:val="20"/>
                <w:szCs w:val="20"/>
              </w:rPr>
            </w:pPr>
            <w:r w:rsidRPr="00C949E6">
              <w:rPr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20F" w:rsidRPr="00C949E6" w:rsidRDefault="0097620F" w:rsidP="0097620F">
            <w:pPr>
              <w:jc w:val="center"/>
              <w:rPr>
                <w:b/>
                <w:bCs/>
                <w:sz w:val="20"/>
                <w:szCs w:val="20"/>
              </w:rPr>
            </w:pPr>
            <w:r w:rsidRPr="00C949E6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97620F" w:rsidRPr="00C949E6" w:rsidRDefault="0097620F" w:rsidP="00403E7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97620F" w:rsidRPr="00D21D41" w:rsidTr="0097620F">
        <w:trPr>
          <w:trHeight w:val="680"/>
        </w:trPr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20F" w:rsidRPr="00C949E6" w:rsidRDefault="0097620F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7620F" w:rsidRPr="00C949E6" w:rsidRDefault="0097620F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7620F" w:rsidRPr="00C949E6" w:rsidRDefault="0097620F" w:rsidP="004D04CA">
            <w:pPr>
              <w:jc w:val="center"/>
              <w:rPr>
                <w:b/>
                <w:bCs/>
                <w:sz w:val="20"/>
                <w:szCs w:val="20"/>
              </w:rPr>
            </w:pPr>
            <w:r w:rsidRPr="00C949E6">
              <w:rPr>
                <w:b/>
                <w:sz w:val="20"/>
                <w:szCs w:val="20"/>
              </w:rPr>
              <w:t>……………..……….</w:t>
            </w:r>
            <w:r w:rsidRPr="00C949E6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20F" w:rsidRPr="00C949E6" w:rsidRDefault="0097620F" w:rsidP="00403E73">
            <w:pPr>
              <w:jc w:val="right"/>
              <w:rPr>
                <w:sz w:val="20"/>
                <w:szCs w:val="20"/>
              </w:rPr>
            </w:pPr>
          </w:p>
          <w:p w:rsidR="0097620F" w:rsidRPr="00C949E6" w:rsidRDefault="0097620F" w:rsidP="00403E73">
            <w:pPr>
              <w:jc w:val="right"/>
              <w:rPr>
                <w:sz w:val="20"/>
                <w:szCs w:val="20"/>
              </w:rPr>
            </w:pPr>
          </w:p>
          <w:p w:rsidR="0097620F" w:rsidRPr="00C949E6" w:rsidRDefault="0097620F" w:rsidP="00403E73">
            <w:pPr>
              <w:jc w:val="right"/>
              <w:rPr>
                <w:sz w:val="20"/>
                <w:szCs w:val="20"/>
              </w:rPr>
            </w:pPr>
          </w:p>
          <w:p w:rsidR="0097620F" w:rsidRPr="00C949E6" w:rsidRDefault="0097620F" w:rsidP="0095512C">
            <w:pPr>
              <w:rPr>
                <w:b/>
                <w:bCs/>
                <w:sz w:val="20"/>
                <w:szCs w:val="20"/>
              </w:rPr>
            </w:pPr>
            <w:r w:rsidRPr="00C949E6">
              <w:rPr>
                <w:b/>
                <w:bCs/>
                <w:sz w:val="20"/>
                <w:szCs w:val="20"/>
              </w:rPr>
              <w:t xml:space="preserve"> 23%</w:t>
            </w:r>
          </w:p>
          <w:p w:rsidR="0097620F" w:rsidRPr="00C949E6" w:rsidRDefault="0097620F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7620F" w:rsidRPr="00C949E6" w:rsidRDefault="0097620F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20F" w:rsidRPr="00C949E6" w:rsidRDefault="0097620F" w:rsidP="00403E73">
            <w:pPr>
              <w:rPr>
                <w:sz w:val="20"/>
                <w:szCs w:val="20"/>
              </w:rPr>
            </w:pPr>
          </w:p>
          <w:p w:rsidR="0097620F" w:rsidRPr="00C949E6" w:rsidRDefault="0097620F" w:rsidP="006C7E50">
            <w:pPr>
              <w:rPr>
                <w:i/>
                <w:iCs/>
                <w:sz w:val="20"/>
                <w:szCs w:val="20"/>
              </w:rPr>
            </w:pPr>
          </w:p>
          <w:p w:rsidR="0097620F" w:rsidRPr="00C949E6" w:rsidRDefault="0097620F" w:rsidP="006C7E50">
            <w:pPr>
              <w:rPr>
                <w:b/>
                <w:iCs/>
                <w:sz w:val="20"/>
                <w:szCs w:val="20"/>
              </w:rPr>
            </w:pPr>
            <w:r w:rsidRPr="00C949E6">
              <w:rPr>
                <w:b/>
                <w:iCs/>
                <w:sz w:val="20"/>
                <w:szCs w:val="20"/>
              </w:rPr>
              <w:t>……………………..</w:t>
            </w:r>
            <w:r w:rsidR="00514C6B" w:rsidRPr="00C949E6">
              <w:rPr>
                <w:b/>
                <w:iCs/>
                <w:sz w:val="20"/>
                <w:szCs w:val="20"/>
              </w:rPr>
              <w:t xml:space="preserve"> </w:t>
            </w:r>
            <w:r w:rsidRPr="00C949E6">
              <w:rPr>
                <w:b/>
                <w:iCs/>
                <w:sz w:val="20"/>
                <w:szCs w:val="20"/>
              </w:rPr>
              <w:t>zł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20F" w:rsidRPr="00C949E6" w:rsidRDefault="0097620F" w:rsidP="0097620F">
            <w:pPr>
              <w:rPr>
                <w:b/>
                <w:sz w:val="20"/>
                <w:szCs w:val="20"/>
              </w:rPr>
            </w:pPr>
            <w:r w:rsidRPr="00C949E6">
              <w:rPr>
                <w:b/>
                <w:sz w:val="20"/>
                <w:szCs w:val="20"/>
              </w:rPr>
              <w:t xml:space="preserve">  </w:t>
            </w:r>
          </w:p>
          <w:p w:rsidR="0097620F" w:rsidRPr="00C949E6" w:rsidRDefault="0097620F" w:rsidP="0097620F">
            <w:pPr>
              <w:rPr>
                <w:b/>
                <w:sz w:val="20"/>
                <w:szCs w:val="20"/>
              </w:rPr>
            </w:pPr>
          </w:p>
          <w:p w:rsidR="0097620F" w:rsidRPr="00C949E6" w:rsidRDefault="0097620F" w:rsidP="0097620F">
            <w:pPr>
              <w:rPr>
                <w:b/>
                <w:sz w:val="20"/>
                <w:szCs w:val="20"/>
              </w:rPr>
            </w:pPr>
            <w:r w:rsidRPr="00C949E6">
              <w:rPr>
                <w:b/>
                <w:sz w:val="20"/>
                <w:szCs w:val="20"/>
              </w:rPr>
              <w:t xml:space="preserve">     ………………………… zł</w:t>
            </w:r>
          </w:p>
          <w:p w:rsidR="0097620F" w:rsidRPr="00C949E6" w:rsidRDefault="0097620F" w:rsidP="0097620F">
            <w:pPr>
              <w:rPr>
                <w:b/>
                <w:i/>
                <w:iCs/>
                <w:sz w:val="20"/>
                <w:szCs w:val="20"/>
              </w:rPr>
            </w:pPr>
          </w:p>
          <w:p w:rsidR="0097620F" w:rsidRPr="00C949E6" w:rsidRDefault="0097620F" w:rsidP="0097620F">
            <w:pPr>
              <w:rPr>
                <w:b/>
                <w:i/>
                <w:iCs/>
                <w:sz w:val="20"/>
                <w:szCs w:val="20"/>
              </w:rPr>
            </w:pPr>
          </w:p>
          <w:p w:rsidR="0097620F" w:rsidRPr="006C7E50" w:rsidRDefault="0097620F" w:rsidP="0097620F">
            <w:pPr>
              <w:rPr>
                <w:b/>
                <w:i/>
                <w:iCs/>
                <w:sz w:val="20"/>
                <w:szCs w:val="20"/>
              </w:rPr>
            </w:pPr>
            <w:r w:rsidRPr="00C949E6">
              <w:rPr>
                <w:b/>
                <w:i/>
                <w:iCs/>
                <w:sz w:val="20"/>
                <w:szCs w:val="20"/>
              </w:rPr>
              <w:t>słownie:……………………………………………………</w:t>
            </w:r>
          </w:p>
          <w:p w:rsidR="0097620F" w:rsidRPr="00D21D41" w:rsidRDefault="0097620F" w:rsidP="00403E73">
            <w:pPr>
              <w:rPr>
                <w:sz w:val="20"/>
                <w:szCs w:val="20"/>
              </w:rPr>
            </w:pPr>
          </w:p>
        </w:tc>
      </w:tr>
    </w:tbl>
    <w:p w:rsidR="000C0C0B" w:rsidRDefault="000C0C0B" w:rsidP="000C0C0B"/>
    <w:p w:rsidR="00D646C4" w:rsidRDefault="00D646C4" w:rsidP="000C0C0B"/>
    <w:p w:rsidR="00D646C4" w:rsidRDefault="00D646C4" w:rsidP="000C0C0B"/>
    <w:p w:rsidR="001B5F1E" w:rsidRDefault="001B5F1E" w:rsidP="000C0C0B"/>
    <w:p w:rsidR="00B474B0" w:rsidRPr="00B474B0" w:rsidRDefault="00B474B0" w:rsidP="00B474B0">
      <w:pPr>
        <w:pStyle w:val="Nagwek"/>
        <w:pBdr>
          <w:top w:val="single" w:sz="4" w:space="1" w:color="000000"/>
        </w:pBdr>
        <w:jc w:val="center"/>
        <w:rPr>
          <w:sz w:val="22"/>
          <w:szCs w:val="22"/>
        </w:rPr>
      </w:pPr>
      <w:r w:rsidRPr="00B474B0">
        <w:rPr>
          <w:sz w:val="22"/>
          <w:szCs w:val="22"/>
        </w:rPr>
        <w:t>Projekt „Realizacja prac restauratorskich zabytkowego Pałacu Królewskiego w Łobzowie wraz z adaptacją do nowych funkcji poddasza wraz z przygotowaniem wystawy multimedialnej”</w:t>
      </w:r>
    </w:p>
    <w:p w:rsidR="00B474B0" w:rsidRPr="00B474B0" w:rsidRDefault="00B474B0" w:rsidP="00B474B0">
      <w:pPr>
        <w:pStyle w:val="Nagwek"/>
        <w:jc w:val="center"/>
        <w:rPr>
          <w:sz w:val="22"/>
          <w:szCs w:val="22"/>
        </w:rPr>
      </w:pPr>
      <w:r w:rsidRPr="00B474B0">
        <w:rPr>
          <w:sz w:val="22"/>
          <w:szCs w:val="22"/>
        </w:rPr>
        <w:t>nr umowy RPMP.06.01.01-12-0090/16-00-XVII/203/FE/18</w:t>
      </w:r>
    </w:p>
    <w:p w:rsidR="001B5F1E" w:rsidRDefault="001B5F1E" w:rsidP="000C0C0B"/>
    <w:p w:rsidR="001B5F1E" w:rsidRDefault="001B5F1E" w:rsidP="000C0C0B"/>
    <w:p w:rsidR="009D1BB5" w:rsidRDefault="009D1BB5" w:rsidP="000C0C0B">
      <w:pPr>
        <w:rPr>
          <w:b/>
          <w:u w:val="single"/>
        </w:rPr>
      </w:pPr>
    </w:p>
    <w:p w:rsidR="008C20BD" w:rsidRDefault="008C20BD" w:rsidP="000C0C0B">
      <w:pPr>
        <w:rPr>
          <w:b/>
          <w:u w:val="single"/>
        </w:rPr>
      </w:pPr>
    </w:p>
    <w:p w:rsidR="008C20BD" w:rsidRPr="00C949E6" w:rsidRDefault="008C20BD" w:rsidP="008C20BD">
      <w:pPr>
        <w:ind w:left="720"/>
        <w:jc w:val="center"/>
        <w:rPr>
          <w:b/>
          <w:sz w:val="22"/>
          <w:szCs w:val="22"/>
        </w:rPr>
      </w:pPr>
      <w:r w:rsidRPr="00C949E6">
        <w:rPr>
          <w:b/>
          <w:sz w:val="22"/>
          <w:szCs w:val="22"/>
        </w:rPr>
        <w:t>INFORMACJA O OFEROWANYM SPRZĘCIE</w:t>
      </w:r>
    </w:p>
    <w:p w:rsidR="008C20BD" w:rsidRPr="00C949E6" w:rsidRDefault="008C20BD" w:rsidP="008C20BD">
      <w:pPr>
        <w:ind w:left="720"/>
        <w:jc w:val="both"/>
        <w:rPr>
          <w:sz w:val="22"/>
          <w:szCs w:val="22"/>
        </w:rPr>
      </w:pPr>
    </w:p>
    <w:p w:rsidR="001912C9" w:rsidRPr="00C949E6" w:rsidRDefault="008C20BD" w:rsidP="008C20BD">
      <w:pPr>
        <w:autoSpaceDE w:val="0"/>
        <w:autoSpaceDN w:val="0"/>
        <w:adjustRightInd w:val="0"/>
        <w:ind w:left="360"/>
        <w:rPr>
          <w:b/>
        </w:rPr>
      </w:pPr>
      <w:r w:rsidRPr="00C949E6">
        <w:rPr>
          <w:b/>
          <w:sz w:val="22"/>
          <w:szCs w:val="22"/>
        </w:rPr>
        <w:t xml:space="preserve"> </w:t>
      </w:r>
      <w:r w:rsidR="001912C9" w:rsidRPr="00C949E6">
        <w:rPr>
          <w:b/>
        </w:rPr>
        <w:t>2 szt.  monitory pojemnościowe z nakładką interaktywną</w:t>
      </w:r>
    </w:p>
    <w:p w:rsidR="001912C9" w:rsidRPr="00C949E6" w:rsidRDefault="001912C9" w:rsidP="001912C9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949E6">
        <w:rPr>
          <w:sz w:val="22"/>
          <w:szCs w:val="22"/>
        </w:rPr>
        <w:t xml:space="preserve">     </w:t>
      </w:r>
    </w:p>
    <w:p w:rsidR="001912C9" w:rsidRPr="00C949E6" w:rsidRDefault="001912C9" w:rsidP="001912C9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949E6">
        <w:rPr>
          <w:sz w:val="22"/>
          <w:szCs w:val="22"/>
        </w:rPr>
        <w:t xml:space="preserve">       </w:t>
      </w:r>
      <w:r w:rsidR="00D07BC3" w:rsidRPr="00C949E6">
        <w:rPr>
          <w:sz w:val="22"/>
          <w:szCs w:val="22"/>
        </w:rPr>
        <w:t>typ/ m</w:t>
      </w:r>
      <w:r w:rsidRPr="00C949E6">
        <w:rPr>
          <w:sz w:val="22"/>
          <w:szCs w:val="22"/>
        </w:rPr>
        <w:t>odel: …………………………………………………………..….</w:t>
      </w:r>
    </w:p>
    <w:p w:rsidR="001912C9" w:rsidRPr="00C949E6" w:rsidRDefault="001912C9" w:rsidP="001912C9">
      <w:pPr>
        <w:ind w:left="720"/>
        <w:rPr>
          <w:sz w:val="22"/>
          <w:szCs w:val="22"/>
        </w:rPr>
      </w:pPr>
    </w:p>
    <w:p w:rsidR="001912C9" w:rsidRPr="00C949E6" w:rsidRDefault="001912C9" w:rsidP="001912C9">
      <w:pPr>
        <w:ind w:left="720"/>
        <w:rPr>
          <w:sz w:val="22"/>
          <w:szCs w:val="22"/>
        </w:rPr>
      </w:pPr>
      <w:r w:rsidRPr="00C949E6">
        <w:rPr>
          <w:sz w:val="22"/>
          <w:szCs w:val="22"/>
        </w:rPr>
        <w:t>Producent:………………………………………………………..</w:t>
      </w:r>
    </w:p>
    <w:p w:rsidR="008C20BD" w:rsidRPr="00C949E6" w:rsidRDefault="001912C9" w:rsidP="008C20BD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949E6">
        <w:br/>
      </w: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949E6">
        <w:rPr>
          <w:b/>
          <w:sz w:val="22"/>
          <w:szCs w:val="22"/>
        </w:rPr>
        <w:t>1 szt.   interaktywny flipchart</w:t>
      </w: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</w:p>
    <w:p w:rsidR="001912C9" w:rsidRPr="00C949E6" w:rsidRDefault="001912C9" w:rsidP="001912C9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949E6">
        <w:rPr>
          <w:b/>
          <w:sz w:val="22"/>
          <w:szCs w:val="22"/>
        </w:rPr>
        <w:t xml:space="preserve">       </w:t>
      </w:r>
      <w:r w:rsidR="00D07BC3" w:rsidRPr="00C949E6">
        <w:rPr>
          <w:sz w:val="22"/>
          <w:szCs w:val="22"/>
        </w:rPr>
        <w:t xml:space="preserve">typ/ model: </w:t>
      </w:r>
      <w:r w:rsidRPr="00C949E6">
        <w:rPr>
          <w:sz w:val="22"/>
          <w:szCs w:val="22"/>
        </w:rPr>
        <w:t>…………………………………………………………..….</w:t>
      </w:r>
    </w:p>
    <w:p w:rsidR="001912C9" w:rsidRPr="00C949E6" w:rsidRDefault="001912C9" w:rsidP="001912C9">
      <w:pPr>
        <w:ind w:left="720"/>
        <w:rPr>
          <w:sz w:val="22"/>
          <w:szCs w:val="22"/>
        </w:rPr>
      </w:pPr>
    </w:p>
    <w:p w:rsidR="001912C9" w:rsidRPr="00C949E6" w:rsidRDefault="001912C9" w:rsidP="001912C9">
      <w:pPr>
        <w:ind w:left="720"/>
        <w:rPr>
          <w:sz w:val="22"/>
          <w:szCs w:val="22"/>
        </w:rPr>
      </w:pPr>
      <w:r w:rsidRPr="00C949E6">
        <w:rPr>
          <w:sz w:val="22"/>
          <w:szCs w:val="22"/>
        </w:rPr>
        <w:t>Producent:………………………………………………………..</w:t>
      </w: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b/>
        </w:rPr>
      </w:pPr>
      <w:r w:rsidRPr="00C949E6">
        <w:rPr>
          <w:b/>
          <w:color w:val="000000"/>
        </w:rPr>
        <w:t xml:space="preserve">2 szt. </w:t>
      </w:r>
      <w:r w:rsidRPr="00C949E6">
        <w:rPr>
          <w:b/>
        </w:rPr>
        <w:t xml:space="preserve"> Monitory prezentacyjne nad prowadzącym oraz przy wejściu</w:t>
      </w:r>
    </w:p>
    <w:p w:rsidR="001912C9" w:rsidRPr="00C949E6" w:rsidRDefault="001912C9" w:rsidP="008C20BD">
      <w:pPr>
        <w:autoSpaceDE w:val="0"/>
        <w:autoSpaceDN w:val="0"/>
        <w:adjustRightInd w:val="0"/>
        <w:ind w:left="360"/>
      </w:pPr>
    </w:p>
    <w:p w:rsidR="001912C9" w:rsidRPr="00C949E6" w:rsidRDefault="001912C9" w:rsidP="001912C9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949E6">
        <w:rPr>
          <w:b/>
          <w:sz w:val="22"/>
          <w:szCs w:val="22"/>
        </w:rPr>
        <w:t xml:space="preserve">       </w:t>
      </w:r>
      <w:r w:rsidR="00D07BC3" w:rsidRPr="00C949E6">
        <w:rPr>
          <w:sz w:val="22"/>
          <w:szCs w:val="22"/>
        </w:rPr>
        <w:t xml:space="preserve">typ/ model: </w:t>
      </w:r>
      <w:r w:rsidRPr="00C949E6">
        <w:rPr>
          <w:sz w:val="22"/>
          <w:szCs w:val="22"/>
        </w:rPr>
        <w:t>…………………………………………………………..….</w:t>
      </w:r>
    </w:p>
    <w:p w:rsidR="001912C9" w:rsidRPr="00C949E6" w:rsidRDefault="001912C9" w:rsidP="001912C9">
      <w:pPr>
        <w:ind w:left="720"/>
        <w:rPr>
          <w:sz w:val="22"/>
          <w:szCs w:val="22"/>
        </w:rPr>
      </w:pPr>
    </w:p>
    <w:p w:rsidR="001912C9" w:rsidRPr="00C949E6" w:rsidRDefault="001912C9" w:rsidP="001912C9">
      <w:pPr>
        <w:ind w:left="720"/>
        <w:rPr>
          <w:sz w:val="22"/>
          <w:szCs w:val="22"/>
        </w:rPr>
      </w:pPr>
      <w:r w:rsidRPr="00C949E6">
        <w:rPr>
          <w:sz w:val="22"/>
          <w:szCs w:val="22"/>
        </w:rPr>
        <w:t>Producent:………………………………………………………..</w:t>
      </w:r>
    </w:p>
    <w:p w:rsidR="001912C9" w:rsidRPr="00C949E6" w:rsidRDefault="001912C9" w:rsidP="008C20BD">
      <w:pPr>
        <w:autoSpaceDE w:val="0"/>
        <w:autoSpaceDN w:val="0"/>
        <w:adjustRightInd w:val="0"/>
        <w:ind w:left="360"/>
      </w:pPr>
    </w:p>
    <w:p w:rsidR="001912C9" w:rsidRPr="00C949E6" w:rsidRDefault="001912C9" w:rsidP="008C20BD">
      <w:pPr>
        <w:autoSpaceDE w:val="0"/>
        <w:autoSpaceDN w:val="0"/>
        <w:adjustRightInd w:val="0"/>
        <w:ind w:left="360"/>
      </w:pP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b/>
        </w:rPr>
      </w:pPr>
      <w:r w:rsidRPr="00C949E6">
        <w:rPr>
          <w:b/>
        </w:rPr>
        <w:t xml:space="preserve">2 szt.  </w:t>
      </w:r>
      <w:proofErr w:type="spellStart"/>
      <w:r w:rsidRPr="00C949E6">
        <w:rPr>
          <w:b/>
        </w:rPr>
        <w:t>Ultrabooki</w:t>
      </w:r>
      <w:proofErr w:type="spellEnd"/>
      <w:r w:rsidRPr="00C949E6">
        <w:rPr>
          <w:b/>
        </w:rPr>
        <w:t xml:space="preserve"> w stylu 2w1, czyli laptopy z możliwością użycia w formie tabletu</w:t>
      </w:r>
    </w:p>
    <w:p w:rsidR="001912C9" w:rsidRPr="00C949E6" w:rsidRDefault="001912C9" w:rsidP="008C20BD">
      <w:pPr>
        <w:autoSpaceDE w:val="0"/>
        <w:autoSpaceDN w:val="0"/>
        <w:adjustRightInd w:val="0"/>
        <w:ind w:left="360"/>
      </w:pPr>
    </w:p>
    <w:p w:rsidR="001912C9" w:rsidRPr="00C949E6" w:rsidRDefault="001912C9" w:rsidP="001912C9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949E6">
        <w:rPr>
          <w:b/>
          <w:sz w:val="22"/>
          <w:szCs w:val="22"/>
        </w:rPr>
        <w:t xml:space="preserve">       </w:t>
      </w:r>
      <w:r w:rsidR="00D07BC3" w:rsidRPr="00C949E6">
        <w:rPr>
          <w:sz w:val="22"/>
          <w:szCs w:val="22"/>
        </w:rPr>
        <w:t>typ/ model:</w:t>
      </w:r>
      <w:r w:rsidRPr="00C949E6">
        <w:rPr>
          <w:sz w:val="22"/>
          <w:szCs w:val="22"/>
        </w:rPr>
        <w:t>: …………………………………………………………..….</w:t>
      </w:r>
    </w:p>
    <w:p w:rsidR="001912C9" w:rsidRPr="00C949E6" w:rsidRDefault="001912C9" w:rsidP="001912C9">
      <w:pPr>
        <w:ind w:left="720"/>
        <w:rPr>
          <w:sz w:val="22"/>
          <w:szCs w:val="22"/>
        </w:rPr>
      </w:pPr>
    </w:p>
    <w:p w:rsidR="001912C9" w:rsidRPr="00C949E6" w:rsidRDefault="001912C9" w:rsidP="001912C9">
      <w:pPr>
        <w:ind w:left="720"/>
        <w:rPr>
          <w:sz w:val="22"/>
          <w:szCs w:val="22"/>
        </w:rPr>
      </w:pPr>
      <w:r w:rsidRPr="00C949E6">
        <w:rPr>
          <w:sz w:val="22"/>
          <w:szCs w:val="22"/>
        </w:rPr>
        <w:t>Producent:………………………………………………………..</w:t>
      </w: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949E6">
        <w:br/>
      </w: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b/>
          <w:lang w:val="de-DE"/>
        </w:rPr>
      </w:pPr>
      <w:r w:rsidRPr="00C949E6">
        <w:rPr>
          <w:b/>
          <w:lang w:val="de-DE"/>
        </w:rPr>
        <w:t xml:space="preserve">1 </w:t>
      </w:r>
      <w:proofErr w:type="spellStart"/>
      <w:r w:rsidRPr="00C949E6">
        <w:rPr>
          <w:b/>
          <w:lang w:val="de-DE"/>
        </w:rPr>
        <w:t>szt</w:t>
      </w:r>
      <w:proofErr w:type="spellEnd"/>
      <w:r w:rsidRPr="00C949E6">
        <w:rPr>
          <w:b/>
          <w:lang w:val="de-DE"/>
        </w:rPr>
        <w:t>.  Kamera HD</w:t>
      </w: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lang w:val="de-DE"/>
        </w:rPr>
      </w:pPr>
    </w:p>
    <w:p w:rsidR="001912C9" w:rsidRPr="00C949E6" w:rsidRDefault="001912C9" w:rsidP="001912C9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949E6">
        <w:rPr>
          <w:b/>
          <w:sz w:val="22"/>
          <w:szCs w:val="22"/>
        </w:rPr>
        <w:t xml:space="preserve">       </w:t>
      </w:r>
      <w:r w:rsidR="00D07BC3" w:rsidRPr="00C949E6">
        <w:rPr>
          <w:sz w:val="22"/>
          <w:szCs w:val="22"/>
        </w:rPr>
        <w:t xml:space="preserve">typ/ model: </w:t>
      </w:r>
      <w:r w:rsidRPr="00C949E6">
        <w:rPr>
          <w:sz w:val="22"/>
          <w:szCs w:val="22"/>
        </w:rPr>
        <w:t>…………………………………………………………..….</w:t>
      </w:r>
    </w:p>
    <w:p w:rsidR="001912C9" w:rsidRPr="00C949E6" w:rsidRDefault="001912C9" w:rsidP="001912C9">
      <w:pPr>
        <w:ind w:left="720"/>
        <w:rPr>
          <w:sz w:val="22"/>
          <w:szCs w:val="22"/>
        </w:rPr>
      </w:pPr>
    </w:p>
    <w:p w:rsidR="001912C9" w:rsidRPr="00C949E6" w:rsidRDefault="001912C9" w:rsidP="001912C9">
      <w:pPr>
        <w:ind w:left="720"/>
        <w:rPr>
          <w:sz w:val="22"/>
          <w:szCs w:val="22"/>
        </w:rPr>
      </w:pPr>
      <w:r w:rsidRPr="00C949E6">
        <w:rPr>
          <w:sz w:val="22"/>
          <w:szCs w:val="22"/>
        </w:rPr>
        <w:t>Producent:………………………………………………………..</w:t>
      </w:r>
    </w:p>
    <w:p w:rsidR="001912C9" w:rsidRPr="00C949E6" w:rsidRDefault="001912C9" w:rsidP="008C20BD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949E6">
        <w:rPr>
          <w:lang w:val="de-DE"/>
        </w:rPr>
        <w:br/>
      </w:r>
    </w:p>
    <w:p w:rsidR="001912C9" w:rsidRPr="00C949E6" w:rsidRDefault="001912C9" w:rsidP="001912C9">
      <w:pPr>
        <w:rPr>
          <w:b/>
        </w:rPr>
      </w:pPr>
      <w:r w:rsidRPr="00C949E6">
        <w:rPr>
          <w:b/>
        </w:rPr>
        <w:t xml:space="preserve">       Interaktywne siedzisko</w:t>
      </w:r>
    </w:p>
    <w:p w:rsidR="001912C9" w:rsidRPr="00C949E6" w:rsidRDefault="001912C9" w:rsidP="001912C9">
      <w:pPr>
        <w:rPr>
          <w:b/>
        </w:rPr>
      </w:pPr>
    </w:p>
    <w:p w:rsidR="001912C9" w:rsidRPr="00C949E6" w:rsidRDefault="00D07BC3" w:rsidP="001912C9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C949E6">
        <w:rPr>
          <w:sz w:val="22"/>
          <w:szCs w:val="22"/>
        </w:rPr>
        <w:t xml:space="preserve">typ/ model: </w:t>
      </w:r>
      <w:r w:rsidR="001912C9" w:rsidRPr="00C949E6">
        <w:rPr>
          <w:sz w:val="22"/>
          <w:szCs w:val="22"/>
        </w:rPr>
        <w:t>…………………………………………………………..….</w:t>
      </w:r>
    </w:p>
    <w:p w:rsidR="001912C9" w:rsidRPr="00C949E6" w:rsidRDefault="001912C9" w:rsidP="001912C9">
      <w:pPr>
        <w:ind w:left="720"/>
        <w:rPr>
          <w:sz w:val="22"/>
          <w:szCs w:val="22"/>
        </w:rPr>
      </w:pPr>
    </w:p>
    <w:p w:rsidR="001912C9" w:rsidRPr="00C949E6" w:rsidRDefault="001912C9" w:rsidP="001912C9">
      <w:pPr>
        <w:ind w:left="720"/>
        <w:rPr>
          <w:sz w:val="22"/>
          <w:szCs w:val="22"/>
        </w:rPr>
      </w:pPr>
      <w:r w:rsidRPr="00C949E6">
        <w:rPr>
          <w:sz w:val="22"/>
          <w:szCs w:val="22"/>
        </w:rPr>
        <w:t>Producent:………………………………………………………..</w:t>
      </w:r>
    </w:p>
    <w:p w:rsidR="008C20BD" w:rsidRPr="00C949E6" w:rsidRDefault="008C20BD" w:rsidP="000C0C0B">
      <w:pPr>
        <w:rPr>
          <w:rFonts w:cs="Times New Roman"/>
        </w:rPr>
      </w:pPr>
    </w:p>
    <w:p w:rsidR="006033A6" w:rsidRPr="00C949E6" w:rsidRDefault="00C848CE" w:rsidP="000C0C0B">
      <w:pPr>
        <w:rPr>
          <w:b/>
        </w:rPr>
      </w:pPr>
      <w:r w:rsidRPr="00C949E6">
        <w:rPr>
          <w:b/>
        </w:rPr>
        <w:t>Udzielamy zamawiającemu gwarancji na  w/w urządzenia na okres</w:t>
      </w:r>
      <w:r w:rsidRPr="00C949E6">
        <w:rPr>
          <w:b/>
          <w:color w:val="FF0000"/>
        </w:rPr>
        <w:t>:………. lat</w:t>
      </w:r>
      <w:r w:rsidRPr="00C949E6">
        <w:rPr>
          <w:b/>
        </w:rPr>
        <w:t>.</w:t>
      </w:r>
    </w:p>
    <w:p w:rsidR="000C0C0B" w:rsidRPr="00C949E6" w:rsidRDefault="000C0C0B" w:rsidP="000C0C0B">
      <w:pPr>
        <w:rPr>
          <w:u w:val="single"/>
        </w:rPr>
      </w:pPr>
    </w:p>
    <w:p w:rsidR="000C0C0B" w:rsidRPr="00C949E6" w:rsidRDefault="000C0C0B" w:rsidP="000067BC">
      <w:pPr>
        <w:numPr>
          <w:ilvl w:val="0"/>
          <w:numId w:val="9"/>
        </w:numPr>
        <w:spacing w:line="480" w:lineRule="auto"/>
        <w:jc w:val="both"/>
      </w:pPr>
      <w:r w:rsidRPr="00C949E6">
        <w:t xml:space="preserve">Przedmiot zamówienia zostanie wykonany  </w:t>
      </w:r>
      <w:r w:rsidR="00F31E89" w:rsidRPr="00C949E6">
        <w:rPr>
          <w:b/>
        </w:rPr>
        <w:t>w terminie zgodnym z S</w:t>
      </w:r>
      <w:r w:rsidRPr="00C949E6">
        <w:rPr>
          <w:b/>
        </w:rPr>
        <w:t>WZ</w:t>
      </w:r>
      <w:r w:rsidRPr="00C949E6">
        <w:t xml:space="preserve">. </w:t>
      </w:r>
    </w:p>
    <w:p w:rsidR="0094157A" w:rsidRPr="0094157A" w:rsidRDefault="000C0C0B" w:rsidP="005817B5">
      <w:pPr>
        <w:numPr>
          <w:ilvl w:val="0"/>
          <w:numId w:val="9"/>
        </w:numPr>
        <w:spacing w:line="480" w:lineRule="auto"/>
        <w:jc w:val="both"/>
        <w:rPr>
          <w:b/>
          <w:i/>
          <w:sz w:val="20"/>
          <w:szCs w:val="20"/>
        </w:rPr>
      </w:pPr>
      <w:r w:rsidRPr="00C949E6">
        <w:rPr>
          <w:b/>
        </w:rPr>
        <w:t xml:space="preserve">Udzielamy Zamawiającemu gwarancji </w:t>
      </w:r>
      <w:r w:rsidR="00BE07DE" w:rsidRPr="00C949E6">
        <w:rPr>
          <w:b/>
        </w:rPr>
        <w:t>na prace montażowe i instalacyjne</w:t>
      </w:r>
      <w:r w:rsidR="00BE07DE">
        <w:rPr>
          <w:b/>
        </w:rPr>
        <w:t xml:space="preserve"> </w:t>
      </w:r>
      <w:r w:rsidR="00F31E89" w:rsidRPr="00BE6E63">
        <w:rPr>
          <w:b/>
        </w:rPr>
        <w:t xml:space="preserve">na </w:t>
      </w:r>
      <w:r w:rsidR="00C046C1">
        <w:rPr>
          <w:b/>
        </w:rPr>
        <w:t>okres ………………..</w:t>
      </w:r>
      <w:r w:rsidR="00003845">
        <w:rPr>
          <w:b/>
        </w:rPr>
        <w:t>lat</w:t>
      </w:r>
    </w:p>
    <w:p w:rsidR="00991CDA" w:rsidRPr="00C046C1" w:rsidRDefault="00C046C1" w:rsidP="0094157A">
      <w:pPr>
        <w:spacing w:line="480" w:lineRule="auto"/>
        <w:ind w:left="720"/>
        <w:jc w:val="both"/>
        <w:rPr>
          <w:b/>
          <w:i/>
          <w:sz w:val="20"/>
          <w:szCs w:val="20"/>
        </w:rPr>
      </w:pPr>
      <w:r w:rsidRPr="00C046C1">
        <w:rPr>
          <w:b/>
          <w:color w:val="FF0000"/>
          <w:sz w:val="20"/>
          <w:szCs w:val="20"/>
        </w:rPr>
        <w:t>(kryterium oceny ofert)</w:t>
      </w:r>
    </w:p>
    <w:p w:rsidR="0094157A" w:rsidRDefault="00165573" w:rsidP="0094157A">
      <w:pPr>
        <w:spacing w:line="480" w:lineRule="auto"/>
        <w:ind w:left="720"/>
        <w:jc w:val="both"/>
        <w:rPr>
          <w:b/>
        </w:rPr>
      </w:pPr>
      <w:r>
        <w:rPr>
          <w:b/>
        </w:rPr>
        <w:lastRenderedPageBreak/>
        <w:t>Informacja do kryterium</w:t>
      </w:r>
      <w:r w:rsidR="00C046C1" w:rsidRPr="00C046C1">
        <w:rPr>
          <w:b/>
        </w:rPr>
        <w:t xml:space="preserve"> „Doświadczenie </w:t>
      </w:r>
      <w:r w:rsidR="00C046C1">
        <w:rPr>
          <w:b/>
        </w:rPr>
        <w:t>koordynatora”</w:t>
      </w:r>
    </w:p>
    <w:p w:rsidR="0094157A" w:rsidRPr="00C046C1" w:rsidRDefault="0094157A" w:rsidP="0094157A">
      <w:pPr>
        <w:spacing w:line="480" w:lineRule="auto"/>
        <w:ind w:left="720"/>
        <w:jc w:val="both"/>
        <w:rPr>
          <w:b/>
          <w:i/>
          <w:sz w:val="20"/>
          <w:szCs w:val="20"/>
        </w:rPr>
      </w:pPr>
      <w:r w:rsidRPr="0094157A">
        <w:rPr>
          <w:b/>
          <w:color w:val="FF0000"/>
          <w:sz w:val="20"/>
          <w:szCs w:val="20"/>
        </w:rPr>
        <w:t xml:space="preserve"> </w:t>
      </w:r>
      <w:r w:rsidRPr="00C046C1">
        <w:rPr>
          <w:b/>
          <w:color w:val="FF0000"/>
          <w:sz w:val="20"/>
          <w:szCs w:val="20"/>
        </w:rPr>
        <w:t>(kryterium oceny ofert)</w:t>
      </w:r>
    </w:p>
    <w:p w:rsidR="00C046C1" w:rsidRPr="0094157A" w:rsidRDefault="007A0F48" w:rsidP="0094157A">
      <w:pPr>
        <w:spacing w:line="480" w:lineRule="auto"/>
        <w:ind w:left="720"/>
        <w:jc w:val="both"/>
        <w:rPr>
          <w:sz w:val="18"/>
          <w:szCs w:val="18"/>
        </w:rPr>
      </w:pPr>
      <w:r w:rsidRPr="0094157A">
        <w:rPr>
          <w:b/>
          <w:sz w:val="18"/>
          <w:szCs w:val="18"/>
        </w:rPr>
        <w:t xml:space="preserve"> </w:t>
      </w:r>
      <w:r w:rsidRPr="0094157A">
        <w:rPr>
          <w:sz w:val="18"/>
          <w:szCs w:val="18"/>
        </w:rPr>
        <w:t>(</w:t>
      </w:r>
      <w:r w:rsidR="0094157A" w:rsidRPr="0094157A">
        <w:rPr>
          <w:sz w:val="18"/>
          <w:szCs w:val="18"/>
        </w:rPr>
        <w:t xml:space="preserve">zgodnie z </w:t>
      </w:r>
      <w:r w:rsidR="0051356B" w:rsidRPr="0094157A">
        <w:rPr>
          <w:sz w:val="18"/>
          <w:szCs w:val="18"/>
        </w:rPr>
        <w:t>warun</w:t>
      </w:r>
      <w:r w:rsidR="0094157A" w:rsidRPr="0094157A">
        <w:rPr>
          <w:sz w:val="18"/>
          <w:szCs w:val="18"/>
        </w:rPr>
        <w:t>kiem</w:t>
      </w:r>
      <w:r w:rsidR="0051356B" w:rsidRPr="0094157A">
        <w:rPr>
          <w:sz w:val="18"/>
          <w:szCs w:val="18"/>
        </w:rPr>
        <w:t xml:space="preserve"> w </w:t>
      </w:r>
      <w:r w:rsidRPr="0094157A">
        <w:rPr>
          <w:sz w:val="18"/>
          <w:szCs w:val="18"/>
        </w:rPr>
        <w:t xml:space="preserve"> pkt </w:t>
      </w:r>
      <w:r w:rsidR="005F6B6A" w:rsidRPr="0094157A">
        <w:rPr>
          <w:sz w:val="18"/>
          <w:szCs w:val="18"/>
        </w:rPr>
        <w:t>8.</w:t>
      </w:r>
      <w:r w:rsidRPr="0094157A">
        <w:rPr>
          <w:sz w:val="18"/>
          <w:szCs w:val="18"/>
        </w:rPr>
        <w:t>2.</w:t>
      </w:r>
      <w:r w:rsidR="005F6B6A" w:rsidRPr="0094157A">
        <w:rPr>
          <w:sz w:val="18"/>
          <w:szCs w:val="18"/>
        </w:rPr>
        <w:t xml:space="preserve"> </w:t>
      </w:r>
      <w:proofErr w:type="spellStart"/>
      <w:r w:rsidR="005F6B6A" w:rsidRPr="0094157A">
        <w:rPr>
          <w:sz w:val="18"/>
          <w:szCs w:val="18"/>
        </w:rPr>
        <w:t>tab</w:t>
      </w:r>
      <w:proofErr w:type="spellEnd"/>
      <w:r w:rsidR="005F6B6A" w:rsidRPr="0094157A">
        <w:rPr>
          <w:sz w:val="18"/>
          <w:szCs w:val="18"/>
        </w:rPr>
        <w:t xml:space="preserve"> pkt </w:t>
      </w:r>
      <w:r w:rsidRPr="0094157A">
        <w:rPr>
          <w:sz w:val="18"/>
          <w:szCs w:val="18"/>
        </w:rPr>
        <w:t>3</w:t>
      </w:r>
      <w:r w:rsidR="005F6B6A" w:rsidRPr="0094157A">
        <w:rPr>
          <w:sz w:val="18"/>
          <w:szCs w:val="18"/>
        </w:rPr>
        <w:t>.2</w:t>
      </w:r>
      <w:r w:rsidR="0051356B" w:rsidRPr="0094157A">
        <w:rPr>
          <w:sz w:val="18"/>
          <w:szCs w:val="18"/>
        </w:rPr>
        <w:t xml:space="preserve"> SWZ</w:t>
      </w:r>
      <w:r w:rsidRPr="0094157A">
        <w:rPr>
          <w:sz w:val="18"/>
          <w:szCs w:val="18"/>
        </w:rPr>
        <w:t>)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60"/>
        <w:gridCol w:w="3864"/>
        <w:gridCol w:w="2916"/>
      </w:tblGrid>
      <w:tr w:rsidR="00165573" w:rsidTr="007A0F48">
        <w:tc>
          <w:tcPr>
            <w:tcW w:w="1560" w:type="dxa"/>
            <w:vAlign w:val="center"/>
          </w:tcPr>
          <w:p w:rsidR="00165573" w:rsidRPr="00B5467E" w:rsidRDefault="00165573" w:rsidP="00165573">
            <w:pPr>
              <w:jc w:val="center"/>
              <w:rPr>
                <w:rFonts w:ascii="Calibri" w:eastAsia="Calibri" w:hAnsi="Calibri" w:cs="Calibri"/>
                <w:lang w:eastAsia="en-US"/>
              </w:rPr>
            </w:pPr>
            <w:r w:rsidRPr="00B5467E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Nazwisko </w:t>
            </w:r>
            <w:r w:rsidRPr="00B5467E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br/>
              <w:t>i imię</w:t>
            </w:r>
          </w:p>
        </w:tc>
        <w:tc>
          <w:tcPr>
            <w:tcW w:w="3864" w:type="dxa"/>
            <w:vAlign w:val="center"/>
          </w:tcPr>
          <w:p w:rsidR="00165573" w:rsidRPr="00B5467E" w:rsidRDefault="00165573" w:rsidP="00165573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B5467E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Opis posiadanego doświadczenia</w:t>
            </w:r>
          </w:p>
          <w:p w:rsidR="001615B4" w:rsidRPr="00B5467E" w:rsidRDefault="001615B4" w:rsidP="001615B4">
            <w:pPr>
              <w:autoSpaceDE w:val="0"/>
              <w:autoSpaceDN w:val="0"/>
              <w:adjustRightInd w:val="0"/>
              <w:spacing w:after="160" w:line="259" w:lineRule="auto"/>
            </w:pPr>
            <w:r w:rsidRPr="00B5467E">
              <w:t>opis wydarzeń tj. wystaw, targów, konferencji ze wskazaniem daty i miejsca oraz roli</w:t>
            </w:r>
          </w:p>
          <w:p w:rsidR="001615B4" w:rsidRPr="00B5467E" w:rsidRDefault="001615B4" w:rsidP="00165573">
            <w:pPr>
              <w:jc w:val="center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2916" w:type="dxa"/>
            <w:vAlign w:val="center"/>
          </w:tcPr>
          <w:p w:rsidR="00165573" w:rsidRPr="00B01CBC" w:rsidRDefault="00165573" w:rsidP="00165573">
            <w:pPr>
              <w:jc w:val="center"/>
              <w:rPr>
                <w:rFonts w:ascii="Calibri" w:eastAsia="Calibri" w:hAnsi="Calibri" w:cs="Calibri"/>
                <w:vertAlign w:val="superscript"/>
                <w:lang w:eastAsia="en-US"/>
              </w:rPr>
            </w:pPr>
            <w:r w:rsidRPr="00B01CB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Podstawa do dysponowania</w:t>
            </w:r>
          </w:p>
        </w:tc>
      </w:tr>
      <w:tr w:rsidR="00165573" w:rsidTr="007A0F48">
        <w:tc>
          <w:tcPr>
            <w:tcW w:w="1560" w:type="dxa"/>
          </w:tcPr>
          <w:p w:rsidR="00165573" w:rsidRDefault="00165573" w:rsidP="00C046C1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3864" w:type="dxa"/>
          </w:tcPr>
          <w:p w:rsidR="00165573" w:rsidRDefault="00165573" w:rsidP="00C046C1">
            <w:pPr>
              <w:spacing w:line="480" w:lineRule="auto"/>
              <w:jc w:val="both"/>
              <w:rPr>
                <w:b/>
              </w:rPr>
            </w:pPr>
          </w:p>
        </w:tc>
        <w:tc>
          <w:tcPr>
            <w:tcW w:w="2916" w:type="dxa"/>
          </w:tcPr>
          <w:p w:rsidR="00165573" w:rsidRPr="00EE023F" w:rsidRDefault="00165573" w:rsidP="00165573">
            <w:pPr>
              <w:widowControl w:val="0"/>
              <w:rPr>
                <w:sz w:val="18"/>
                <w:szCs w:val="18"/>
              </w:rPr>
            </w:pPr>
            <w:r w:rsidRPr="00EE023F">
              <w:rPr>
                <w:sz w:val="18"/>
                <w:szCs w:val="18"/>
              </w:rPr>
              <w:t xml:space="preserve">Dysponuję wskazaną osobą na podstawie </w:t>
            </w:r>
          </w:p>
          <w:p w:rsidR="00165573" w:rsidRPr="00EE023F" w:rsidRDefault="00165573" w:rsidP="00165573">
            <w:pPr>
              <w:widowControl w:val="0"/>
              <w:rPr>
                <w:sz w:val="18"/>
                <w:szCs w:val="18"/>
              </w:rPr>
            </w:pPr>
          </w:p>
          <w:p w:rsidR="00165573" w:rsidRPr="00EE023F" w:rsidRDefault="00165573" w:rsidP="00165573">
            <w:pPr>
              <w:widowControl w:val="0"/>
              <w:rPr>
                <w:sz w:val="18"/>
                <w:szCs w:val="18"/>
              </w:rPr>
            </w:pPr>
            <w:r w:rsidRPr="00EE023F">
              <w:rPr>
                <w:sz w:val="18"/>
                <w:szCs w:val="18"/>
              </w:rPr>
              <w:t>……………………………………</w:t>
            </w:r>
            <w:r>
              <w:rPr>
                <w:sz w:val="18"/>
                <w:szCs w:val="18"/>
              </w:rPr>
              <w:t>…</w:t>
            </w:r>
          </w:p>
          <w:p w:rsidR="00165573" w:rsidRPr="00EE023F" w:rsidRDefault="00165573" w:rsidP="00165573">
            <w:pPr>
              <w:widowControl w:val="0"/>
              <w:rPr>
                <w:sz w:val="18"/>
                <w:szCs w:val="18"/>
              </w:rPr>
            </w:pPr>
          </w:p>
          <w:p w:rsidR="00165573" w:rsidRPr="00EE023F" w:rsidRDefault="00165573" w:rsidP="00165573">
            <w:pPr>
              <w:widowControl w:val="0"/>
              <w:rPr>
                <w:sz w:val="18"/>
                <w:szCs w:val="18"/>
              </w:rPr>
            </w:pPr>
            <w:r w:rsidRPr="00EE023F">
              <w:rPr>
                <w:sz w:val="18"/>
                <w:szCs w:val="18"/>
              </w:rPr>
              <w:t>………………………………………</w:t>
            </w:r>
          </w:p>
          <w:p w:rsidR="00165573" w:rsidRPr="00EE023F" w:rsidRDefault="00165573" w:rsidP="00165573">
            <w:pPr>
              <w:widowControl w:val="0"/>
              <w:rPr>
                <w:sz w:val="18"/>
                <w:szCs w:val="18"/>
              </w:rPr>
            </w:pPr>
          </w:p>
          <w:p w:rsidR="00165573" w:rsidRPr="00EE023F" w:rsidRDefault="00165573" w:rsidP="00165573">
            <w:pPr>
              <w:widowControl w:val="0"/>
              <w:rPr>
                <w:sz w:val="18"/>
                <w:szCs w:val="18"/>
              </w:rPr>
            </w:pPr>
          </w:p>
          <w:p w:rsidR="00165573" w:rsidRPr="00EE023F" w:rsidRDefault="00165573" w:rsidP="00165573">
            <w:pPr>
              <w:widowControl w:val="0"/>
              <w:rPr>
                <w:sz w:val="16"/>
                <w:szCs w:val="16"/>
              </w:rPr>
            </w:pPr>
            <w:r w:rsidRPr="00EE023F">
              <w:rPr>
                <w:sz w:val="16"/>
                <w:szCs w:val="16"/>
              </w:rPr>
              <w:t>(</w:t>
            </w:r>
            <w:r w:rsidRPr="00EE023F">
              <w:rPr>
                <w:i/>
                <w:sz w:val="16"/>
                <w:szCs w:val="16"/>
              </w:rPr>
              <w:t>należy uzupełnić, np. umowa o pracę, zlecenie</w:t>
            </w:r>
            <w:r>
              <w:rPr>
                <w:i/>
                <w:sz w:val="16"/>
                <w:szCs w:val="16"/>
              </w:rPr>
              <w:t>, zobowiązanie innego podmiotu</w:t>
            </w:r>
            <w:r w:rsidRPr="00EE023F">
              <w:rPr>
                <w:sz w:val="16"/>
                <w:szCs w:val="16"/>
              </w:rPr>
              <w:t>)</w:t>
            </w:r>
          </w:p>
          <w:p w:rsidR="00165573" w:rsidRDefault="00165573" w:rsidP="00C046C1">
            <w:pPr>
              <w:spacing w:line="480" w:lineRule="auto"/>
              <w:jc w:val="both"/>
              <w:rPr>
                <w:b/>
              </w:rPr>
            </w:pPr>
          </w:p>
        </w:tc>
      </w:tr>
    </w:tbl>
    <w:p w:rsidR="00C046C1" w:rsidRPr="00C046C1" w:rsidRDefault="00C046C1" w:rsidP="00165573">
      <w:pPr>
        <w:spacing w:line="480" w:lineRule="auto"/>
        <w:ind w:left="720"/>
        <w:jc w:val="both"/>
        <w:rPr>
          <w:b/>
        </w:rPr>
      </w:pP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A564A2" w:rsidRDefault="00A564A2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8A009D" w:rsidRPr="00A564A2" w:rsidRDefault="008A009D" w:rsidP="008A009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lang w:eastAsia="zh-CN"/>
        </w:rPr>
      </w:pPr>
      <w:r w:rsidRPr="00A564A2">
        <w:rPr>
          <w:rFonts w:ascii="Arial" w:hAnsi="Arial" w:cs="Arial"/>
          <w:color w:val="000000"/>
          <w:lang w:eastAsia="zh-CN"/>
        </w:rPr>
        <w:t>Oświadczam, że wypełniłem obowiązki informacyjne przewidziane w art. 13 lub art. 14 RODO</w:t>
      </w:r>
      <w:r w:rsidRPr="00A564A2">
        <w:rPr>
          <w:rFonts w:ascii="Arial" w:hAnsi="Arial" w:cs="Arial"/>
          <w:lang w:eastAsia="zh-CN"/>
        </w:rPr>
        <w:t>*</w:t>
      </w:r>
      <w:r w:rsidRPr="00A564A2">
        <w:rPr>
          <w:rFonts w:ascii="Arial" w:hAnsi="Arial" w:cs="Arial"/>
          <w:color w:val="000000"/>
          <w:lang w:eastAsia="zh-CN"/>
        </w:rPr>
        <w:t xml:space="preserve"> wobec osób fizycznych, </w:t>
      </w:r>
      <w:r w:rsidRPr="00A564A2">
        <w:rPr>
          <w:rFonts w:ascii="Arial" w:hAnsi="Arial" w:cs="Arial"/>
          <w:lang w:eastAsia="zh-CN"/>
        </w:rPr>
        <w:t>od których dane osobowe bezpośrednio lub pośrednio pozyskałem</w:t>
      </w:r>
      <w:r w:rsidRPr="00A564A2">
        <w:rPr>
          <w:rFonts w:ascii="Arial" w:hAnsi="Arial" w:cs="Arial"/>
          <w:color w:val="000000"/>
          <w:lang w:eastAsia="zh-CN"/>
        </w:rPr>
        <w:t xml:space="preserve"> w celu ubiegania się o udzielenie zamówienia publicznego w niniejszym postępowaniu</w:t>
      </w:r>
      <w:r w:rsidRPr="00A564A2">
        <w:rPr>
          <w:rFonts w:ascii="Arial" w:hAnsi="Arial" w:cs="Arial"/>
          <w:lang w:eastAsia="zh-CN"/>
        </w:rPr>
        <w:t xml:space="preserve">.* * </w:t>
      </w:r>
    </w:p>
    <w:p w:rsidR="008A009D" w:rsidRPr="00A564A2" w:rsidRDefault="008A009D" w:rsidP="008A009D">
      <w:pPr>
        <w:suppressAutoHyphens/>
        <w:jc w:val="both"/>
        <w:rPr>
          <w:sz w:val="18"/>
          <w:szCs w:val="18"/>
          <w:lang w:eastAsia="zh-CN"/>
        </w:rPr>
      </w:pPr>
      <w:r w:rsidRPr="00A564A2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009D" w:rsidRPr="00A564A2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A564A2">
        <w:rPr>
          <w:rFonts w:eastAsia="Calibri"/>
          <w:sz w:val="18"/>
          <w:szCs w:val="18"/>
          <w:lang w:eastAsia="zh-CN"/>
        </w:rPr>
        <w:t>**</w:t>
      </w:r>
      <w:r w:rsidRPr="00A564A2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A564A2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009D" w:rsidRPr="00DD3F17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8A009D" w:rsidRPr="00D26EB0" w:rsidRDefault="008A009D" w:rsidP="008A009D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(podkreślić właściwe)</w:t>
      </w:r>
    </w:p>
    <w:p w:rsidR="008A009D" w:rsidRPr="00D26EB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4B2ACB">
        <w:rPr>
          <w:lang w:eastAsia="zh-CN"/>
        </w:rPr>
        <w:t xml:space="preserve">powierzyć realizację następujących części zamówienia podwykonawcom </w:t>
      </w:r>
    </w:p>
    <w:p w:rsidR="008A009D" w:rsidRPr="00A20D2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D21D41" w:rsidRPr="00D21D41" w:rsidRDefault="00D21D41" w:rsidP="00FD27CF">
      <w:pPr>
        <w:ind w:left="720"/>
        <w:jc w:val="both"/>
      </w:pPr>
      <w:bookmarkStart w:id="0" w:name="_GoBack"/>
      <w:bookmarkEnd w:id="0"/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16"/>
      <w:footerReference w:type="default" r:id="rId17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695" w:rsidRDefault="00F21695">
      <w:r>
        <w:separator/>
      </w:r>
    </w:p>
  </w:endnote>
  <w:endnote w:type="continuationSeparator" w:id="0">
    <w:p w:rsidR="00F21695" w:rsidRDefault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695" w:rsidRDefault="00F21695">
      <w:r>
        <w:separator/>
      </w:r>
    </w:p>
  </w:footnote>
  <w:footnote w:type="continuationSeparator" w:id="0">
    <w:p w:rsidR="00F21695" w:rsidRDefault="00F21695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BF207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4C9190A"/>
    <w:multiLevelType w:val="hybridMultilevel"/>
    <w:tmpl w:val="E162EC8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03845"/>
    <w:rsid w:val="000067BC"/>
    <w:rsid w:val="000178A3"/>
    <w:rsid w:val="0002404E"/>
    <w:rsid w:val="0003050D"/>
    <w:rsid w:val="00032D98"/>
    <w:rsid w:val="00040674"/>
    <w:rsid w:val="00043FE2"/>
    <w:rsid w:val="00053584"/>
    <w:rsid w:val="0006678B"/>
    <w:rsid w:val="0007483C"/>
    <w:rsid w:val="000C0C0B"/>
    <w:rsid w:val="000D401E"/>
    <w:rsid w:val="000E343A"/>
    <w:rsid w:val="000E6694"/>
    <w:rsid w:val="000F42F4"/>
    <w:rsid w:val="000F7132"/>
    <w:rsid w:val="001040E4"/>
    <w:rsid w:val="00142716"/>
    <w:rsid w:val="00143B7B"/>
    <w:rsid w:val="001615B4"/>
    <w:rsid w:val="00165573"/>
    <w:rsid w:val="001912C9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1F3110"/>
    <w:rsid w:val="0020004E"/>
    <w:rsid w:val="0023402F"/>
    <w:rsid w:val="00236E80"/>
    <w:rsid w:val="00237C2D"/>
    <w:rsid w:val="00257D3C"/>
    <w:rsid w:val="002855DD"/>
    <w:rsid w:val="002A547A"/>
    <w:rsid w:val="002C5543"/>
    <w:rsid w:val="002D4A6C"/>
    <w:rsid w:val="002D6B17"/>
    <w:rsid w:val="002E15ED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9180E"/>
    <w:rsid w:val="004D04CA"/>
    <w:rsid w:val="00504246"/>
    <w:rsid w:val="0051356B"/>
    <w:rsid w:val="00514C6B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F6B6A"/>
    <w:rsid w:val="006033A6"/>
    <w:rsid w:val="006063C6"/>
    <w:rsid w:val="00612E76"/>
    <w:rsid w:val="006170BE"/>
    <w:rsid w:val="006249FA"/>
    <w:rsid w:val="00633AB2"/>
    <w:rsid w:val="00634A80"/>
    <w:rsid w:val="00641579"/>
    <w:rsid w:val="006806D9"/>
    <w:rsid w:val="00687135"/>
    <w:rsid w:val="006B221B"/>
    <w:rsid w:val="006C7E50"/>
    <w:rsid w:val="006E4F32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77F86"/>
    <w:rsid w:val="00786D0D"/>
    <w:rsid w:val="0079153E"/>
    <w:rsid w:val="00791AF5"/>
    <w:rsid w:val="00792229"/>
    <w:rsid w:val="00795C44"/>
    <w:rsid w:val="007A0F48"/>
    <w:rsid w:val="007F1354"/>
    <w:rsid w:val="00803F02"/>
    <w:rsid w:val="00815C90"/>
    <w:rsid w:val="0083201A"/>
    <w:rsid w:val="00845998"/>
    <w:rsid w:val="00847ABF"/>
    <w:rsid w:val="008878EE"/>
    <w:rsid w:val="00891FCB"/>
    <w:rsid w:val="00892482"/>
    <w:rsid w:val="0089429C"/>
    <w:rsid w:val="008A009D"/>
    <w:rsid w:val="008A569F"/>
    <w:rsid w:val="008B37C6"/>
    <w:rsid w:val="008C20BD"/>
    <w:rsid w:val="008C36D8"/>
    <w:rsid w:val="008D6126"/>
    <w:rsid w:val="008E533F"/>
    <w:rsid w:val="008F273D"/>
    <w:rsid w:val="00900441"/>
    <w:rsid w:val="00902B46"/>
    <w:rsid w:val="00910B76"/>
    <w:rsid w:val="0092106E"/>
    <w:rsid w:val="00921D50"/>
    <w:rsid w:val="009268D8"/>
    <w:rsid w:val="00930F5C"/>
    <w:rsid w:val="0094157A"/>
    <w:rsid w:val="0095512C"/>
    <w:rsid w:val="0097620F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11563"/>
    <w:rsid w:val="00A23458"/>
    <w:rsid w:val="00A31FF3"/>
    <w:rsid w:val="00A564A2"/>
    <w:rsid w:val="00A61AA5"/>
    <w:rsid w:val="00A70CC9"/>
    <w:rsid w:val="00A752A9"/>
    <w:rsid w:val="00AB0488"/>
    <w:rsid w:val="00AD3BB1"/>
    <w:rsid w:val="00AD5E04"/>
    <w:rsid w:val="00AE61AA"/>
    <w:rsid w:val="00AF3101"/>
    <w:rsid w:val="00B04206"/>
    <w:rsid w:val="00B11E95"/>
    <w:rsid w:val="00B12D3B"/>
    <w:rsid w:val="00B474B0"/>
    <w:rsid w:val="00B5467E"/>
    <w:rsid w:val="00B639E0"/>
    <w:rsid w:val="00B96F78"/>
    <w:rsid w:val="00B9752F"/>
    <w:rsid w:val="00BC1E84"/>
    <w:rsid w:val="00BC5F8D"/>
    <w:rsid w:val="00BE07DE"/>
    <w:rsid w:val="00BE2535"/>
    <w:rsid w:val="00BE6E63"/>
    <w:rsid w:val="00BE751B"/>
    <w:rsid w:val="00C046C1"/>
    <w:rsid w:val="00C24187"/>
    <w:rsid w:val="00C70E06"/>
    <w:rsid w:val="00C72486"/>
    <w:rsid w:val="00C80E7E"/>
    <w:rsid w:val="00C848CE"/>
    <w:rsid w:val="00C949E6"/>
    <w:rsid w:val="00CA6A4D"/>
    <w:rsid w:val="00CB7259"/>
    <w:rsid w:val="00CB7BDD"/>
    <w:rsid w:val="00D07BC3"/>
    <w:rsid w:val="00D21D41"/>
    <w:rsid w:val="00D24480"/>
    <w:rsid w:val="00D31A71"/>
    <w:rsid w:val="00D32490"/>
    <w:rsid w:val="00D646C4"/>
    <w:rsid w:val="00DC034D"/>
    <w:rsid w:val="00DE6F98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D21FB"/>
    <w:rsid w:val="00EE375C"/>
    <w:rsid w:val="00EF47EE"/>
    <w:rsid w:val="00F15130"/>
    <w:rsid w:val="00F2010E"/>
    <w:rsid w:val="00F21695"/>
    <w:rsid w:val="00F230C5"/>
    <w:rsid w:val="00F25932"/>
    <w:rsid w:val="00F2790F"/>
    <w:rsid w:val="00F31E89"/>
    <w:rsid w:val="00F351BE"/>
    <w:rsid w:val="00F4405B"/>
    <w:rsid w:val="00F646BF"/>
    <w:rsid w:val="00F82962"/>
    <w:rsid w:val="00FB3C5C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12C9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47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28CC-2581-4697-B69A-EBCB8999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618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31</cp:revision>
  <cp:lastPrinted>2014-06-05T15:00:00Z</cp:lastPrinted>
  <dcterms:created xsi:type="dcterms:W3CDTF">2022-03-14T13:07:00Z</dcterms:created>
  <dcterms:modified xsi:type="dcterms:W3CDTF">2022-06-20T11:23:00Z</dcterms:modified>
</cp:coreProperties>
</file>