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2E5" w:rsidRDefault="000972E5" w:rsidP="000972E5">
      <w:pPr>
        <w:pStyle w:val="Nagwek4"/>
        <w:jc w:val="left"/>
        <w:rPr>
          <w:rFonts w:ascii="Times New Roman" w:hAnsi="Times New Roman"/>
          <w:spacing w:val="30"/>
          <w:sz w:val="28"/>
        </w:rPr>
      </w:pPr>
      <w:r>
        <w:rPr>
          <w:rFonts w:ascii="Times New Roman" w:hAnsi="Times New Roman"/>
          <w:spacing w:val="30"/>
          <w:sz w:val="28"/>
        </w:rPr>
        <w:t>Załącznik nr 7  do SWZ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084A25">
        <w:t xml:space="preserve">Wykaz osób, które będą uczestniczyć w wykonywaniu zamówienia, </w:t>
      </w:r>
      <w:r w:rsidR="00084A25" w:rsidRPr="00084A25">
        <w:t xml:space="preserve">w celu potwierdzenia warunku określonego  w pkt. 7.2 tab. pkt.3 </w:t>
      </w:r>
      <w:proofErr w:type="spellStart"/>
      <w:r w:rsidR="00084A25" w:rsidRPr="00084A25">
        <w:t>ppkt</w:t>
      </w:r>
      <w:proofErr w:type="spellEnd"/>
      <w:r w:rsidR="00084A25" w:rsidRPr="00084A25">
        <w:t>. 2 SWZ</w:t>
      </w:r>
      <w:bookmarkStart w:id="0" w:name="_GoBack"/>
      <w:bookmarkEnd w:id="0"/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3402"/>
        <w:gridCol w:w="3402"/>
        <w:gridCol w:w="2835"/>
      </w:tblGrid>
      <w:tr w:rsidR="00DB2BE5" w:rsidTr="00DB2BE5">
        <w:trPr>
          <w:cantSplit/>
          <w:trHeight w:val="600"/>
        </w:trPr>
        <w:tc>
          <w:tcPr>
            <w:tcW w:w="1985" w:type="dxa"/>
            <w:vAlign w:val="center"/>
          </w:tcPr>
          <w:p w:rsidR="00DB2BE5" w:rsidRDefault="00DB2BE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DB2BE5" w:rsidRDefault="00DB2BE5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3402" w:type="dxa"/>
            <w:vAlign w:val="center"/>
          </w:tcPr>
          <w:p w:rsidR="00DB2BE5" w:rsidRDefault="00DB2BE5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3402" w:type="dxa"/>
          </w:tcPr>
          <w:p w:rsidR="00DB2BE5" w:rsidRDefault="00DB2BE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835" w:type="dxa"/>
            <w:vAlign w:val="center"/>
          </w:tcPr>
          <w:p w:rsidR="00DB2BE5" w:rsidRDefault="00DB2BE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  <w:r>
              <w:rPr>
                <w:rStyle w:val="Odwoanieprzypisudolnego"/>
                <w:sz w:val="24"/>
              </w:rPr>
              <w:footnoteReference w:id="1"/>
            </w:r>
          </w:p>
        </w:tc>
      </w:tr>
      <w:tr w:rsidR="00DB2BE5" w:rsidTr="00FE4A17">
        <w:trPr>
          <w:cantSplit/>
          <w:trHeight w:hRule="exact" w:val="1024"/>
        </w:trPr>
        <w:tc>
          <w:tcPr>
            <w:tcW w:w="1985" w:type="dxa"/>
          </w:tcPr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  <w:p w:rsidR="00DB2BE5" w:rsidRDefault="00DB2BE5">
            <w:pPr>
              <w:spacing w:before="120" w:line="360" w:lineRule="auto"/>
              <w:rPr>
                <w:sz w:val="24"/>
              </w:rPr>
            </w:pPr>
          </w:p>
        </w:tc>
      </w:tr>
      <w:tr w:rsidR="00FE4A17" w:rsidTr="00FE4A17">
        <w:trPr>
          <w:cantSplit/>
          <w:trHeight w:hRule="exact" w:val="1024"/>
        </w:trPr>
        <w:tc>
          <w:tcPr>
            <w:tcW w:w="1985" w:type="dxa"/>
          </w:tcPr>
          <w:p w:rsidR="00FE4A17" w:rsidRDefault="00FE4A1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FE4A17" w:rsidRDefault="00FE4A1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FE4A17" w:rsidRDefault="00FE4A1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FE4A17" w:rsidRDefault="00FE4A1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FE4A17" w:rsidRDefault="00FE4A1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Sect="000972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9DB" w:rsidRDefault="00DF39DB">
      <w:r>
        <w:separator/>
      </w:r>
    </w:p>
  </w:endnote>
  <w:endnote w:type="continuationSeparator" w:id="0">
    <w:p w:rsidR="00DF39DB" w:rsidRDefault="00DF3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9DB" w:rsidRDefault="00DF39DB">
      <w:r>
        <w:separator/>
      </w:r>
    </w:p>
  </w:footnote>
  <w:footnote w:type="continuationSeparator" w:id="0">
    <w:p w:rsidR="00DF39DB" w:rsidRDefault="00DF39DB">
      <w:r>
        <w:continuationSeparator/>
      </w:r>
    </w:p>
  </w:footnote>
  <w:footnote w:id="1">
    <w:p w:rsidR="00DB2BE5" w:rsidRPr="000972E5" w:rsidRDefault="00DB2BE5" w:rsidP="001E0D30">
      <w:pPr>
        <w:pStyle w:val="Tekstprzypisudolnego"/>
        <w:rPr>
          <w:b/>
          <w:sz w:val="16"/>
          <w:szCs w:val="16"/>
        </w:rPr>
      </w:pPr>
      <w:r w:rsidRPr="000972E5">
        <w:rPr>
          <w:rStyle w:val="Odwoanieprzypisudolnego"/>
          <w:sz w:val="16"/>
          <w:szCs w:val="16"/>
        </w:rPr>
        <w:footnoteRef/>
      </w:r>
      <w:r w:rsidRPr="000972E5">
        <w:rPr>
          <w:sz w:val="16"/>
          <w:szCs w:val="16"/>
        </w:rPr>
        <w:t xml:space="preserve"> </w:t>
      </w:r>
      <w:r w:rsidRPr="000972E5">
        <w:rPr>
          <w:b/>
          <w:sz w:val="16"/>
          <w:szCs w:val="16"/>
        </w:rPr>
        <w:t xml:space="preserve">wskazanie formy dysponowania osobą np. umowa o pracę, gdy osoba jest pracownikiem wykonawcy </w:t>
      </w:r>
    </w:p>
    <w:p w:rsidR="00DB2BE5" w:rsidRPr="000972E5" w:rsidRDefault="00DB2BE5" w:rsidP="001E0D30">
      <w:pPr>
        <w:autoSpaceDE w:val="0"/>
        <w:autoSpaceDN w:val="0"/>
        <w:adjustRightInd w:val="0"/>
        <w:rPr>
          <w:b/>
          <w:sz w:val="16"/>
          <w:szCs w:val="16"/>
        </w:rPr>
      </w:pPr>
      <w:r w:rsidRPr="000972E5">
        <w:rPr>
          <w:b/>
          <w:sz w:val="16"/>
          <w:szCs w:val="16"/>
        </w:rPr>
        <w:t>W przypadku gdy wykonawca polega na osobach zdolnych do wykonania zamówienia innych podmiotów, zobowiązany jest udowodnić zamawiającemu, iż będzie nimi dysponował , tj. musi przedstawić pisemne zobowiązanie tych podmiotów do oddania mu do dyspozycji tych osób na okres korzystania z nich przy wykonywaniu przedmiotu niniejszego zamówienia.</w:t>
      </w:r>
    </w:p>
    <w:p w:rsidR="00DB2BE5" w:rsidRPr="000972E5" w:rsidRDefault="00DB2BE5" w:rsidP="001E0D30">
      <w:pPr>
        <w:autoSpaceDE w:val="0"/>
        <w:autoSpaceDN w:val="0"/>
        <w:adjustRightInd w:val="0"/>
        <w:rPr>
          <w:b/>
          <w:sz w:val="16"/>
          <w:szCs w:val="16"/>
        </w:rPr>
      </w:pPr>
      <w:r w:rsidRPr="000972E5">
        <w:rPr>
          <w:b/>
          <w:sz w:val="16"/>
          <w:szCs w:val="16"/>
        </w:rPr>
        <w:t>W przypadku osób fizycznych lub prowadzących samodzielną działalność gospodarczą należy do oferty dołączyć pisemne zobowiązanie tych osób do podjęcia się pełnienia określonej funkcji w okresie wykonywania przedmiotu niniejszego zamówienia.</w:t>
      </w:r>
    </w:p>
    <w:p w:rsidR="00DB2BE5" w:rsidRDefault="00DB2BE5" w:rsidP="001E0D30">
      <w:pPr>
        <w:pStyle w:val="Tekstprzypisudolnego"/>
      </w:pPr>
    </w:p>
    <w:p w:rsidR="00DB2BE5" w:rsidRDefault="00DB2BE5" w:rsidP="00921B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6B" w:rsidRDefault="00204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6B" w:rsidRDefault="00204F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9DB"/>
    <w:rsid w:val="00084A25"/>
    <w:rsid w:val="000972E5"/>
    <w:rsid w:val="00140CA0"/>
    <w:rsid w:val="00167DCC"/>
    <w:rsid w:val="001E0D30"/>
    <w:rsid w:val="00204F6B"/>
    <w:rsid w:val="004E070D"/>
    <w:rsid w:val="0060654D"/>
    <w:rsid w:val="007064BA"/>
    <w:rsid w:val="007A5681"/>
    <w:rsid w:val="00821C80"/>
    <w:rsid w:val="00921B8F"/>
    <w:rsid w:val="00936CFB"/>
    <w:rsid w:val="009C437A"/>
    <w:rsid w:val="00AA594F"/>
    <w:rsid w:val="00B11EA3"/>
    <w:rsid w:val="00B41A5F"/>
    <w:rsid w:val="00B551AF"/>
    <w:rsid w:val="00DB2BE5"/>
    <w:rsid w:val="00DF39DB"/>
    <w:rsid w:val="00E50B7D"/>
    <w:rsid w:val="00E616B6"/>
    <w:rsid w:val="00E819CF"/>
    <w:rsid w:val="00FE4A17"/>
    <w:rsid w:val="00FF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96184"/>
  <w15:chartTrackingRefBased/>
  <w15:docId w15:val="{E442A44F-690B-4A40-8097-2E968238B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57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8</cp:revision>
  <cp:lastPrinted>2000-12-12T17:01:00Z</cp:lastPrinted>
  <dcterms:created xsi:type="dcterms:W3CDTF">2022-04-08T07:23:00Z</dcterms:created>
  <dcterms:modified xsi:type="dcterms:W3CDTF">2022-06-20T06:41:00Z</dcterms:modified>
</cp:coreProperties>
</file>