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B31A8" w14:textId="685174AE" w:rsidR="00D665F5" w:rsidRPr="00711AE6" w:rsidRDefault="004E58E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11AE6">
        <w:rPr>
          <w:sz w:val="22"/>
          <w:szCs w:val="22"/>
        </w:rPr>
        <w:t>Poznań</w:t>
      </w:r>
      <w:r w:rsidR="00D665F5" w:rsidRPr="00711AE6">
        <w:rPr>
          <w:sz w:val="22"/>
          <w:szCs w:val="22"/>
        </w:rPr>
        <w:t xml:space="preserve"> dnia: </w:t>
      </w:r>
      <w:r w:rsidRPr="00711AE6">
        <w:rPr>
          <w:sz w:val="22"/>
          <w:szCs w:val="22"/>
        </w:rPr>
        <w:t>2022-06-</w:t>
      </w:r>
      <w:r w:rsidR="00AA1C73">
        <w:rPr>
          <w:sz w:val="22"/>
          <w:szCs w:val="22"/>
        </w:rPr>
        <w:t>22</w:t>
      </w:r>
    </w:p>
    <w:p w14:paraId="7BCCBFB6" w14:textId="77777777" w:rsidR="00D665F5" w:rsidRPr="00711AE6" w:rsidRDefault="00D665F5" w:rsidP="00D665F5">
      <w:pPr>
        <w:spacing w:after="240"/>
        <w:jc w:val="right"/>
        <w:rPr>
          <w:sz w:val="22"/>
          <w:szCs w:val="22"/>
        </w:rPr>
      </w:pPr>
    </w:p>
    <w:p w14:paraId="78E3A678" w14:textId="77777777" w:rsidR="004E58E5" w:rsidRPr="00711AE6" w:rsidRDefault="004E58E5" w:rsidP="00577BC6">
      <w:pPr>
        <w:spacing w:after="40"/>
        <w:rPr>
          <w:b/>
          <w:bCs/>
          <w:sz w:val="22"/>
          <w:szCs w:val="22"/>
        </w:rPr>
      </w:pPr>
      <w:r w:rsidRPr="00711AE6">
        <w:rPr>
          <w:b/>
          <w:bCs/>
          <w:sz w:val="22"/>
          <w:szCs w:val="22"/>
        </w:rPr>
        <w:t>Szpital Wojewódzki w Poznaniu</w:t>
      </w:r>
    </w:p>
    <w:p w14:paraId="50764573" w14:textId="77777777" w:rsidR="00D665F5" w:rsidRPr="00711AE6" w:rsidRDefault="004E58E5" w:rsidP="00577BC6">
      <w:pPr>
        <w:spacing w:after="40"/>
        <w:rPr>
          <w:b/>
          <w:bCs/>
          <w:sz w:val="22"/>
          <w:szCs w:val="22"/>
        </w:rPr>
      </w:pPr>
      <w:r w:rsidRPr="00711AE6">
        <w:rPr>
          <w:b/>
          <w:bCs/>
          <w:sz w:val="22"/>
          <w:szCs w:val="22"/>
        </w:rPr>
        <w:t>Dział Zamówień Publicznych</w:t>
      </w:r>
    </w:p>
    <w:p w14:paraId="6453305B" w14:textId="77777777" w:rsidR="00D665F5" w:rsidRPr="00711AE6" w:rsidRDefault="004E58E5" w:rsidP="00D665F5">
      <w:pPr>
        <w:rPr>
          <w:sz w:val="22"/>
          <w:szCs w:val="22"/>
        </w:rPr>
      </w:pPr>
      <w:r w:rsidRPr="00711AE6">
        <w:rPr>
          <w:sz w:val="22"/>
          <w:szCs w:val="22"/>
        </w:rPr>
        <w:t>Juraszów</w:t>
      </w:r>
      <w:r w:rsidR="00D665F5" w:rsidRPr="00711AE6">
        <w:rPr>
          <w:sz w:val="22"/>
          <w:szCs w:val="22"/>
        </w:rPr>
        <w:t xml:space="preserve"> </w:t>
      </w:r>
      <w:r w:rsidRPr="00711AE6">
        <w:rPr>
          <w:sz w:val="22"/>
          <w:szCs w:val="22"/>
        </w:rPr>
        <w:t>7/19</w:t>
      </w:r>
    </w:p>
    <w:p w14:paraId="6672FC42" w14:textId="77777777" w:rsidR="00D665F5" w:rsidRPr="00711AE6" w:rsidRDefault="004E58E5" w:rsidP="00D665F5">
      <w:pPr>
        <w:rPr>
          <w:sz w:val="22"/>
          <w:szCs w:val="22"/>
        </w:rPr>
      </w:pPr>
      <w:r w:rsidRPr="00711AE6">
        <w:rPr>
          <w:sz w:val="22"/>
          <w:szCs w:val="22"/>
        </w:rPr>
        <w:t>60-479</w:t>
      </w:r>
      <w:r w:rsidR="00D665F5" w:rsidRPr="00711AE6">
        <w:rPr>
          <w:sz w:val="22"/>
          <w:szCs w:val="22"/>
        </w:rPr>
        <w:t xml:space="preserve"> </w:t>
      </w:r>
      <w:r w:rsidRPr="00711AE6">
        <w:rPr>
          <w:sz w:val="22"/>
          <w:szCs w:val="22"/>
        </w:rPr>
        <w:t>Poznań</w:t>
      </w:r>
    </w:p>
    <w:p w14:paraId="4D2DC5A9" w14:textId="77777777" w:rsidR="00D665F5" w:rsidRPr="00711AE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04B71D" w14:textId="77777777" w:rsidR="00D665F5" w:rsidRPr="00711AE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FF1C1C0" w14:textId="77777777" w:rsidR="00A80738" w:rsidRPr="00711AE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11AE6">
        <w:rPr>
          <w:sz w:val="22"/>
          <w:szCs w:val="22"/>
        </w:rPr>
        <w:t>Znak sprawy:</w:t>
      </w:r>
      <w:r w:rsidRPr="00711AE6">
        <w:rPr>
          <w:b/>
          <w:sz w:val="22"/>
          <w:szCs w:val="22"/>
        </w:rPr>
        <w:t xml:space="preserve"> </w:t>
      </w:r>
      <w:r w:rsidR="004E58E5" w:rsidRPr="00711AE6">
        <w:rPr>
          <w:b/>
          <w:sz w:val="22"/>
          <w:szCs w:val="22"/>
        </w:rPr>
        <w:t>SZW/DZP/18/2022</w:t>
      </w:r>
      <w:r w:rsidR="00A80738" w:rsidRPr="00711AE6">
        <w:rPr>
          <w:sz w:val="22"/>
          <w:szCs w:val="22"/>
        </w:rPr>
        <w:tab/>
        <w:t xml:space="preserve"> </w:t>
      </w:r>
    </w:p>
    <w:p w14:paraId="78A2EA71" w14:textId="77777777" w:rsidR="00A80738" w:rsidRPr="00711AE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D71F76" w14:textId="77777777" w:rsidR="00A80738" w:rsidRPr="00711AE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DEE868" w14:textId="4D186C3D" w:rsidR="00A80738" w:rsidRPr="00711A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11AE6">
        <w:rPr>
          <w:b/>
          <w:spacing w:val="20"/>
          <w:sz w:val="22"/>
          <w:szCs w:val="22"/>
        </w:rPr>
        <w:t>INFORMACJA Z OTWARCIA OFERT</w:t>
      </w:r>
      <w:r w:rsidR="007451DA">
        <w:rPr>
          <w:b/>
          <w:spacing w:val="20"/>
          <w:sz w:val="22"/>
          <w:szCs w:val="22"/>
        </w:rPr>
        <w:t xml:space="preserve"> - </w:t>
      </w:r>
      <w:r w:rsidR="007451DA" w:rsidRPr="007451DA">
        <w:rPr>
          <w:b/>
          <w:color w:val="FF0000"/>
          <w:spacing w:val="20"/>
          <w:sz w:val="22"/>
          <w:szCs w:val="22"/>
        </w:rPr>
        <w:t>Sprostowanie</w:t>
      </w:r>
    </w:p>
    <w:p w14:paraId="67869F0B" w14:textId="77777777" w:rsidR="00A80738" w:rsidRPr="00711A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2904ADB" w14:textId="77777777" w:rsidR="00C659E2" w:rsidRPr="00711AE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11AE6">
        <w:rPr>
          <w:bCs/>
          <w:sz w:val="22"/>
          <w:szCs w:val="22"/>
        </w:rPr>
        <w:t xml:space="preserve">Dotyczy </w:t>
      </w:r>
      <w:r w:rsidRPr="00711AE6">
        <w:rPr>
          <w:sz w:val="22"/>
          <w:szCs w:val="22"/>
        </w:rPr>
        <w:t xml:space="preserve">postępowania o udzielenie zamówienia publicznego prowadzonego w trybie </w:t>
      </w:r>
      <w:r w:rsidR="004E58E5" w:rsidRPr="00711AE6">
        <w:rPr>
          <w:sz w:val="22"/>
          <w:szCs w:val="22"/>
        </w:rPr>
        <w:t>przetarg nieograniczony</w:t>
      </w:r>
      <w:r w:rsidRPr="00711AE6">
        <w:rPr>
          <w:sz w:val="22"/>
          <w:szCs w:val="22"/>
        </w:rPr>
        <w:t xml:space="preserve"> na:</w:t>
      </w:r>
    </w:p>
    <w:p w14:paraId="64946F93" w14:textId="77777777" w:rsidR="00A80738" w:rsidRPr="00711AE6" w:rsidRDefault="004E58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1AE6">
        <w:rPr>
          <w:b/>
          <w:sz w:val="22"/>
          <w:szCs w:val="22"/>
        </w:rPr>
        <w:t>Dostawa wyrobów medycznych jednorazowego użytku dla Bloku Operacyjnego</w:t>
      </w:r>
    </w:p>
    <w:p w14:paraId="2D894733" w14:textId="3E596867" w:rsidR="00D665F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11AE6">
        <w:rPr>
          <w:sz w:val="22"/>
          <w:szCs w:val="22"/>
        </w:rPr>
        <w:t>Zamawiający, działając na podstawie art. 22</w:t>
      </w:r>
      <w:r w:rsidR="00FC7F5E" w:rsidRPr="00711AE6">
        <w:rPr>
          <w:sz w:val="22"/>
          <w:szCs w:val="22"/>
        </w:rPr>
        <w:t>2</w:t>
      </w:r>
      <w:r w:rsidRPr="00711AE6">
        <w:rPr>
          <w:sz w:val="22"/>
          <w:szCs w:val="22"/>
        </w:rPr>
        <w:t xml:space="preserve"> ust. 5 </w:t>
      </w:r>
      <w:r w:rsidRPr="00711AE6">
        <w:rPr>
          <w:bCs/>
          <w:sz w:val="22"/>
          <w:szCs w:val="22"/>
        </w:rPr>
        <w:t>ustawy z dnia 11 września 2019 r. Prawo zamówień publicznych</w:t>
      </w:r>
      <w:r w:rsidRPr="00711AE6">
        <w:rPr>
          <w:sz w:val="22"/>
          <w:szCs w:val="22"/>
        </w:rPr>
        <w:t xml:space="preserve"> </w:t>
      </w:r>
      <w:r w:rsidR="004E58E5" w:rsidRPr="00711AE6">
        <w:rPr>
          <w:sz w:val="22"/>
          <w:szCs w:val="22"/>
        </w:rPr>
        <w:t>(t.j. Dz.U. z 2021r. poz. 1129 z późn. zm.)</w:t>
      </w:r>
      <w:r w:rsidR="00490DC0" w:rsidRPr="00711AE6">
        <w:rPr>
          <w:sz w:val="22"/>
          <w:szCs w:val="22"/>
        </w:rPr>
        <w:t xml:space="preserve"> </w:t>
      </w:r>
      <w:r w:rsidRPr="00711AE6">
        <w:rPr>
          <w:sz w:val="22"/>
          <w:szCs w:val="22"/>
        </w:rPr>
        <w:t>udostępnia</w:t>
      </w:r>
      <w:r w:rsidR="00F95C33" w:rsidRPr="00711AE6">
        <w:rPr>
          <w:sz w:val="22"/>
          <w:szCs w:val="22"/>
        </w:rPr>
        <w:t xml:space="preserve"> </w:t>
      </w:r>
      <w:r w:rsidR="004C7E9B" w:rsidRPr="00711AE6">
        <w:rPr>
          <w:sz w:val="22"/>
          <w:szCs w:val="22"/>
        </w:rPr>
        <w:t>informacj</w:t>
      </w:r>
      <w:r w:rsidR="00577BC6" w:rsidRPr="00711AE6">
        <w:rPr>
          <w:sz w:val="22"/>
          <w:szCs w:val="22"/>
        </w:rPr>
        <w:t>ę</w:t>
      </w:r>
      <w:r w:rsidR="00035488" w:rsidRPr="00711AE6">
        <w:rPr>
          <w:sz w:val="22"/>
          <w:szCs w:val="22"/>
        </w:rPr>
        <w:t xml:space="preserve"> z otwarcia ofert</w:t>
      </w:r>
      <w:r w:rsidR="00577BC6" w:rsidRPr="00711AE6">
        <w:rPr>
          <w:sz w:val="22"/>
          <w:szCs w:val="22"/>
        </w:rPr>
        <w:t>.</w:t>
      </w:r>
    </w:p>
    <w:p w14:paraId="0707002D" w14:textId="329E8023" w:rsidR="00711AE6" w:rsidRDefault="00711AE6" w:rsidP="00577BC6">
      <w:pPr>
        <w:spacing w:before="120" w:line="276" w:lineRule="auto"/>
        <w:jc w:val="both"/>
        <w:rPr>
          <w:sz w:val="22"/>
          <w:szCs w:val="22"/>
        </w:rPr>
      </w:pPr>
    </w:p>
    <w:p w14:paraId="4F257942" w14:textId="77777777" w:rsidR="00711AE6" w:rsidRPr="00711AE6" w:rsidRDefault="00711AE6" w:rsidP="00711AE6">
      <w:r w:rsidRPr="00711AE6">
        <w:t>Zamawiający, działając w trybie art. 222 ust. 4 ustawy Prawo Zamówień Publicznych, informuje że kwota jaką zamierza przeznaczyć na sfinansowanie zamówienia wynosi:</w:t>
      </w:r>
    </w:p>
    <w:p w14:paraId="6B6B48FF" w14:textId="2CE71F84" w:rsidR="00711AE6" w:rsidRPr="00711AE6" w:rsidRDefault="00711AE6" w:rsidP="00711AE6">
      <w:r w:rsidRPr="00711AE6">
        <w:t xml:space="preserve">Zadanie 1 </w:t>
      </w:r>
      <w:r>
        <w:t xml:space="preserve">– </w:t>
      </w:r>
      <w:r w:rsidRPr="00711AE6">
        <w:t>35</w:t>
      </w:r>
      <w:r>
        <w:t xml:space="preserve"> </w:t>
      </w:r>
      <w:r w:rsidRPr="00711AE6">
        <w:t>743,60 zł brutto</w:t>
      </w:r>
    </w:p>
    <w:p w14:paraId="57D38B02" w14:textId="72E3C022" w:rsidR="00711AE6" w:rsidRPr="00711AE6" w:rsidRDefault="00711AE6" w:rsidP="00711AE6">
      <w:r w:rsidRPr="00711AE6">
        <w:t xml:space="preserve">Zadanie 2 </w:t>
      </w:r>
      <w:r>
        <w:t xml:space="preserve">– </w:t>
      </w:r>
      <w:r w:rsidRPr="00711AE6">
        <w:t>56</w:t>
      </w:r>
      <w:r>
        <w:t xml:space="preserve"> </w:t>
      </w:r>
      <w:r w:rsidRPr="00711AE6">
        <w:t>039,00 zł brutto</w:t>
      </w:r>
    </w:p>
    <w:p w14:paraId="3E74AD1C" w14:textId="77ECC1AF" w:rsidR="00711AE6" w:rsidRPr="00711AE6" w:rsidRDefault="00711AE6" w:rsidP="00711AE6">
      <w:r w:rsidRPr="00711AE6">
        <w:t xml:space="preserve">Zadanie 3 </w:t>
      </w:r>
      <w:r>
        <w:t xml:space="preserve">– </w:t>
      </w:r>
      <w:r w:rsidRPr="00711AE6">
        <w:t>112</w:t>
      </w:r>
      <w:r>
        <w:t xml:space="preserve"> </w:t>
      </w:r>
      <w:r w:rsidRPr="00711AE6">
        <w:t>272,00 zł brutto</w:t>
      </w:r>
    </w:p>
    <w:p w14:paraId="37E59B11" w14:textId="5404A194" w:rsidR="00711AE6" w:rsidRPr="00711AE6" w:rsidRDefault="00711AE6" w:rsidP="00711AE6">
      <w:r w:rsidRPr="00711AE6">
        <w:t xml:space="preserve">Zadanie 4 </w:t>
      </w:r>
      <w:r>
        <w:t xml:space="preserve">– </w:t>
      </w:r>
      <w:r w:rsidRPr="00711AE6">
        <w:t>53</w:t>
      </w:r>
      <w:r>
        <w:t xml:space="preserve"> </w:t>
      </w:r>
      <w:r w:rsidRPr="00711AE6">
        <w:t>738,00 zł brutto</w:t>
      </w:r>
    </w:p>
    <w:p w14:paraId="41013458" w14:textId="7F949285" w:rsidR="00711AE6" w:rsidRPr="00711AE6" w:rsidRDefault="00711AE6" w:rsidP="00711AE6">
      <w:r w:rsidRPr="00711AE6">
        <w:t xml:space="preserve">Zadanie 5 </w:t>
      </w:r>
      <w:r>
        <w:t xml:space="preserve">– </w:t>
      </w:r>
      <w:r w:rsidRPr="00711AE6">
        <w:t>38</w:t>
      </w:r>
      <w:r>
        <w:t xml:space="preserve"> </w:t>
      </w:r>
      <w:r w:rsidRPr="00711AE6">
        <w:t>874,00 zł brutto</w:t>
      </w:r>
    </w:p>
    <w:p w14:paraId="0C97557E" w14:textId="2A6FC5EF" w:rsidR="00711AE6" w:rsidRPr="00711AE6" w:rsidRDefault="00711AE6" w:rsidP="00711AE6">
      <w:r w:rsidRPr="00711AE6">
        <w:t xml:space="preserve">Zadanie 6 </w:t>
      </w:r>
      <w:r>
        <w:t xml:space="preserve">– </w:t>
      </w:r>
      <w:r w:rsidRPr="00711AE6">
        <w:t>41</w:t>
      </w:r>
      <w:r>
        <w:t xml:space="preserve"> </w:t>
      </w:r>
      <w:r w:rsidRPr="00711AE6">
        <w:t>472,00 zł brutto</w:t>
      </w:r>
    </w:p>
    <w:p w14:paraId="2DAD8202" w14:textId="2DBADCEC" w:rsidR="00711AE6" w:rsidRPr="00711AE6" w:rsidRDefault="00711AE6" w:rsidP="00711AE6">
      <w:r w:rsidRPr="00711AE6">
        <w:t xml:space="preserve">Zadanie 7 </w:t>
      </w:r>
      <w:r>
        <w:t xml:space="preserve">– </w:t>
      </w:r>
      <w:r w:rsidRPr="00711AE6">
        <w:t>3</w:t>
      </w:r>
      <w:r>
        <w:t xml:space="preserve"> </w:t>
      </w:r>
      <w:r w:rsidRPr="00711AE6">
        <w:t>566,00 zł brutto</w:t>
      </w:r>
    </w:p>
    <w:p w14:paraId="5638728E" w14:textId="1EC44123" w:rsidR="00711AE6" w:rsidRPr="00711AE6" w:rsidRDefault="00711AE6" w:rsidP="00711AE6">
      <w:r w:rsidRPr="00711AE6">
        <w:t xml:space="preserve">Zadanie 8 </w:t>
      </w:r>
      <w:r>
        <w:t xml:space="preserve">– </w:t>
      </w:r>
      <w:r w:rsidRPr="00711AE6">
        <w:t>1</w:t>
      </w:r>
      <w:r>
        <w:t xml:space="preserve"> </w:t>
      </w:r>
      <w:r w:rsidRPr="00711AE6">
        <w:t>675,00 zł brutto</w:t>
      </w:r>
    </w:p>
    <w:p w14:paraId="74BF1C70" w14:textId="46560C87" w:rsidR="00711AE6" w:rsidRPr="00711AE6" w:rsidRDefault="00711AE6" w:rsidP="00711AE6">
      <w:r w:rsidRPr="00711AE6">
        <w:t xml:space="preserve">Zadanie 9 </w:t>
      </w:r>
      <w:r>
        <w:t xml:space="preserve">– </w:t>
      </w:r>
      <w:r w:rsidRPr="00711AE6">
        <w:t>492</w:t>
      </w:r>
      <w:r>
        <w:t xml:space="preserve"> </w:t>
      </w:r>
      <w:r w:rsidRPr="00711AE6">
        <w:t>440,00 zł brutto</w:t>
      </w:r>
    </w:p>
    <w:p w14:paraId="0566EC38" w14:textId="16CAD548" w:rsidR="00711AE6" w:rsidRPr="00711AE6" w:rsidRDefault="00711AE6" w:rsidP="00711AE6">
      <w:r w:rsidRPr="00711AE6">
        <w:t xml:space="preserve">Zadanie 10 </w:t>
      </w:r>
      <w:r>
        <w:t xml:space="preserve">– </w:t>
      </w:r>
      <w:r w:rsidRPr="00711AE6">
        <w:t>146</w:t>
      </w:r>
      <w:r>
        <w:t xml:space="preserve"> </w:t>
      </w:r>
      <w:r w:rsidRPr="00711AE6">
        <w:t>820,00 zł brutto</w:t>
      </w:r>
    </w:p>
    <w:p w14:paraId="605C5BB1" w14:textId="731A8ED3" w:rsidR="00711AE6" w:rsidRPr="00711AE6" w:rsidRDefault="00711AE6" w:rsidP="00711AE6">
      <w:r w:rsidRPr="00711AE6">
        <w:t xml:space="preserve">Zadanie 11 </w:t>
      </w:r>
      <w:r>
        <w:t xml:space="preserve">– </w:t>
      </w:r>
      <w:r w:rsidRPr="00711AE6">
        <w:t>260</w:t>
      </w:r>
      <w:r>
        <w:t xml:space="preserve"> </w:t>
      </w:r>
      <w:r w:rsidRPr="00711AE6">
        <w:t>172,00 zł brutto</w:t>
      </w:r>
    </w:p>
    <w:p w14:paraId="12856DE0" w14:textId="5659CDA9" w:rsidR="00711AE6" w:rsidRPr="00711AE6" w:rsidRDefault="00711AE6" w:rsidP="00711AE6">
      <w:r w:rsidRPr="00711AE6">
        <w:t xml:space="preserve">Zadanie 12 </w:t>
      </w:r>
      <w:r w:rsidR="003B32A5">
        <w:t>–</w:t>
      </w:r>
      <w:r>
        <w:t xml:space="preserve"> </w:t>
      </w:r>
      <w:r w:rsidRPr="00711AE6">
        <w:t>438</w:t>
      </w:r>
      <w:r w:rsidR="003B32A5">
        <w:t xml:space="preserve"> </w:t>
      </w:r>
      <w:r w:rsidRPr="00711AE6">
        <w:t>720,00 zł brutto</w:t>
      </w:r>
    </w:p>
    <w:p w14:paraId="39C2952F" w14:textId="71985136" w:rsidR="00711AE6" w:rsidRPr="00711AE6" w:rsidRDefault="00711AE6" w:rsidP="00711AE6">
      <w:r w:rsidRPr="00711AE6">
        <w:t xml:space="preserve">Zadanie 13 </w:t>
      </w:r>
      <w:r w:rsidR="003B32A5">
        <w:t>–</w:t>
      </w:r>
      <w:r>
        <w:t xml:space="preserve"> </w:t>
      </w:r>
      <w:r w:rsidRPr="00711AE6">
        <w:t>9</w:t>
      </w:r>
      <w:r w:rsidR="003B32A5">
        <w:t xml:space="preserve"> </w:t>
      </w:r>
      <w:r w:rsidRPr="00711AE6">
        <w:t>910,00 zł brutto</w:t>
      </w:r>
    </w:p>
    <w:p w14:paraId="12CA4B05" w14:textId="31B62AD2" w:rsidR="00711AE6" w:rsidRPr="00711AE6" w:rsidRDefault="00711AE6" w:rsidP="00711AE6">
      <w:r w:rsidRPr="00711AE6">
        <w:t xml:space="preserve">Zadanie 14 </w:t>
      </w:r>
      <w:r w:rsidR="003B32A5">
        <w:t>–</w:t>
      </w:r>
      <w:r>
        <w:t xml:space="preserve"> </w:t>
      </w:r>
      <w:r w:rsidRPr="00711AE6">
        <w:t>347</w:t>
      </w:r>
      <w:r w:rsidR="003B32A5">
        <w:t xml:space="preserve"> </w:t>
      </w:r>
      <w:r w:rsidRPr="00711AE6">
        <w:t>984,00 zł brutto</w:t>
      </w:r>
    </w:p>
    <w:p w14:paraId="7C1006A0" w14:textId="45A97A31" w:rsidR="00711AE6" w:rsidRPr="00711AE6" w:rsidRDefault="00711AE6" w:rsidP="00711AE6">
      <w:r w:rsidRPr="00711AE6">
        <w:t xml:space="preserve">Zadanie 15 </w:t>
      </w:r>
      <w:r w:rsidR="003B32A5">
        <w:t>–</w:t>
      </w:r>
      <w:r>
        <w:t xml:space="preserve"> </w:t>
      </w:r>
      <w:r w:rsidRPr="00711AE6">
        <w:t>22</w:t>
      </w:r>
      <w:r w:rsidR="003B32A5">
        <w:t xml:space="preserve"> </w:t>
      </w:r>
      <w:r w:rsidRPr="00711AE6">
        <w:t>910,00 zł brutto</w:t>
      </w:r>
    </w:p>
    <w:p w14:paraId="280F19A6" w14:textId="47074BB6" w:rsidR="00711AE6" w:rsidRPr="00711AE6" w:rsidRDefault="00711AE6" w:rsidP="00711AE6">
      <w:r w:rsidRPr="00711AE6">
        <w:t xml:space="preserve">Zadanie 16 </w:t>
      </w:r>
      <w:r w:rsidR="003B32A5">
        <w:t>–</w:t>
      </w:r>
      <w:r>
        <w:t xml:space="preserve"> </w:t>
      </w:r>
      <w:r w:rsidRPr="00711AE6">
        <w:t>45</w:t>
      </w:r>
      <w:r w:rsidR="003B32A5">
        <w:t xml:space="preserve"> </w:t>
      </w:r>
      <w:r w:rsidRPr="00711AE6">
        <w:t>530,00 zł brutto</w:t>
      </w:r>
    </w:p>
    <w:p w14:paraId="4F14CE3F" w14:textId="02BADA95" w:rsidR="00711AE6" w:rsidRPr="00711AE6" w:rsidRDefault="00711AE6" w:rsidP="00711AE6">
      <w:r w:rsidRPr="00711AE6">
        <w:t xml:space="preserve">Zadanie 17 </w:t>
      </w:r>
      <w:r w:rsidR="003B32A5">
        <w:t>–</w:t>
      </w:r>
      <w:r>
        <w:t xml:space="preserve"> </w:t>
      </w:r>
      <w:r w:rsidRPr="00711AE6">
        <w:t>8</w:t>
      </w:r>
      <w:r w:rsidR="003B32A5">
        <w:t xml:space="preserve"> </w:t>
      </w:r>
      <w:r w:rsidRPr="00711AE6">
        <w:t>090,20 zł brutto</w:t>
      </w:r>
    </w:p>
    <w:p w14:paraId="66C33014" w14:textId="4827B2F7" w:rsidR="00711AE6" w:rsidRDefault="00711AE6" w:rsidP="00711AE6">
      <w:r w:rsidRPr="00711AE6">
        <w:t xml:space="preserve">Zadanie 18 </w:t>
      </w:r>
      <w:r w:rsidR="003B32A5">
        <w:t>–</w:t>
      </w:r>
      <w:r>
        <w:t xml:space="preserve"> </w:t>
      </w:r>
      <w:r w:rsidRPr="00711AE6">
        <w:t>66</w:t>
      </w:r>
      <w:r w:rsidR="003B32A5">
        <w:t xml:space="preserve"> </w:t>
      </w:r>
      <w:r w:rsidRPr="00711AE6">
        <w:t>640,00 zł brutto</w:t>
      </w:r>
    </w:p>
    <w:p w14:paraId="36097FC7" w14:textId="77777777" w:rsidR="005F58D5" w:rsidRPr="00711AE6" w:rsidRDefault="005F58D5" w:rsidP="00711AE6"/>
    <w:p w14:paraId="067D3F7B" w14:textId="77777777" w:rsidR="00A80738" w:rsidRPr="00711AE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11AE6">
        <w:rPr>
          <w:sz w:val="22"/>
          <w:szCs w:val="22"/>
        </w:rPr>
        <w:t>Podczas otwarcia ofert, mającego miejsce</w:t>
      </w:r>
      <w:r w:rsidR="00FF4AB1" w:rsidRPr="00711AE6">
        <w:rPr>
          <w:sz w:val="22"/>
          <w:szCs w:val="22"/>
        </w:rPr>
        <w:t xml:space="preserve"> w dniu </w:t>
      </w:r>
      <w:r w:rsidR="004E58E5" w:rsidRPr="00711AE6">
        <w:rPr>
          <w:sz w:val="22"/>
          <w:szCs w:val="22"/>
        </w:rPr>
        <w:t>06/06/2022</w:t>
      </w:r>
      <w:r w:rsidR="00FF4AB1" w:rsidRPr="00711AE6">
        <w:rPr>
          <w:sz w:val="22"/>
          <w:szCs w:val="22"/>
        </w:rPr>
        <w:t xml:space="preserve"> o godz. </w:t>
      </w:r>
      <w:r w:rsidR="004E58E5" w:rsidRPr="00711AE6">
        <w:rPr>
          <w:sz w:val="22"/>
          <w:szCs w:val="22"/>
        </w:rPr>
        <w:t>10:00</w:t>
      </w:r>
      <w:r w:rsidRPr="00711AE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11AE6" w14:paraId="48636961" w14:textId="77777777" w:rsidTr="00C82837">
        <w:tc>
          <w:tcPr>
            <w:tcW w:w="993" w:type="dxa"/>
            <w:shd w:val="clear" w:color="auto" w:fill="auto"/>
            <w:vAlign w:val="center"/>
          </w:tcPr>
          <w:p w14:paraId="0DF8FDE5" w14:textId="77777777" w:rsidR="006B27ED" w:rsidRPr="00711AE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0F41D" w14:textId="77777777" w:rsidR="006B27ED" w:rsidRPr="00711AE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Nr</w:t>
            </w:r>
            <w:r w:rsidR="00C82837" w:rsidRPr="00711AE6">
              <w:rPr>
                <w:sz w:val="22"/>
                <w:szCs w:val="22"/>
              </w:rPr>
              <w:t xml:space="preserve"> </w:t>
            </w:r>
            <w:r w:rsidRPr="00711AE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511BFAD" w14:textId="77777777" w:rsidR="006B27ED" w:rsidRPr="00711AE6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2F9BC" w14:textId="77777777" w:rsidR="006B27ED" w:rsidRPr="00711AE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Cena oferty</w:t>
            </w:r>
          </w:p>
        </w:tc>
      </w:tr>
      <w:tr w:rsidR="004E58E5" w:rsidRPr="00711AE6" w14:paraId="2C15FD81" w14:textId="77777777" w:rsidTr="00D56BB6">
        <w:tc>
          <w:tcPr>
            <w:tcW w:w="993" w:type="dxa"/>
            <w:shd w:val="clear" w:color="auto" w:fill="auto"/>
            <w:vAlign w:val="center"/>
          </w:tcPr>
          <w:p w14:paraId="28CE7E0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60A4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C84BB3B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Covimed Sp. z o.o.</w:t>
            </w:r>
          </w:p>
          <w:p w14:paraId="5B0F88D2" w14:textId="75C24215" w:rsidR="004E58E5" w:rsidRPr="00711AE6" w:rsidRDefault="00EC4647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711AE6">
              <w:rPr>
                <w:sz w:val="22"/>
                <w:szCs w:val="22"/>
              </w:rPr>
              <w:t>l.</w:t>
            </w:r>
            <w:r w:rsidR="004E58E5" w:rsidRPr="00711AE6">
              <w:rPr>
                <w:sz w:val="22"/>
                <w:szCs w:val="22"/>
              </w:rPr>
              <w:t xml:space="preserve">Przelot 10 </w:t>
            </w:r>
          </w:p>
          <w:p w14:paraId="7E00B794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04-622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B2441" w14:textId="77777777" w:rsidR="004E58E5" w:rsidRPr="007451DA" w:rsidRDefault="004E58E5" w:rsidP="00D56BB6">
            <w:pPr>
              <w:spacing w:before="80" w:after="80"/>
              <w:jc w:val="center"/>
              <w:rPr>
                <w:dstrike/>
                <w:sz w:val="22"/>
                <w:szCs w:val="22"/>
              </w:rPr>
            </w:pPr>
            <w:r w:rsidRPr="007451DA">
              <w:rPr>
                <w:dstrike/>
                <w:sz w:val="22"/>
                <w:szCs w:val="22"/>
              </w:rPr>
              <w:t>67 564.00 zł</w:t>
            </w:r>
          </w:p>
          <w:p w14:paraId="7C8F9A0E" w14:textId="25D616DD" w:rsidR="007451DA" w:rsidRPr="00711AE6" w:rsidRDefault="007451DA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1390F">
              <w:rPr>
                <w:color w:val="FF0000"/>
                <w:sz w:val="22"/>
                <w:szCs w:val="22"/>
              </w:rPr>
              <w:t>67 564.80 zł</w:t>
            </w:r>
          </w:p>
        </w:tc>
      </w:tr>
      <w:tr w:rsidR="004E58E5" w:rsidRPr="00711AE6" w14:paraId="4C0B66C7" w14:textId="77777777" w:rsidTr="00D56BB6">
        <w:tc>
          <w:tcPr>
            <w:tcW w:w="993" w:type="dxa"/>
            <w:shd w:val="clear" w:color="auto" w:fill="auto"/>
            <w:vAlign w:val="center"/>
          </w:tcPr>
          <w:p w14:paraId="62AAFF6C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15CFF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0D808A1" w14:textId="152BE8FF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 w:rsidR="00EC4647">
              <w:rPr>
                <w:sz w:val="22"/>
                <w:szCs w:val="22"/>
              </w:rPr>
              <w:t>Sp. z o.o.</w:t>
            </w:r>
          </w:p>
          <w:p w14:paraId="3ACFD06C" w14:textId="144B64AB" w:rsidR="004E58E5" w:rsidRPr="00711AE6" w:rsidRDefault="00EC4647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Tysiąclecia 14 </w:t>
            </w:r>
          </w:p>
          <w:p w14:paraId="517B8118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54BBD" w14:textId="77777777" w:rsidR="004E58E5" w:rsidRDefault="004E58E5" w:rsidP="00D56BB6">
            <w:pPr>
              <w:spacing w:before="80" w:after="80"/>
              <w:jc w:val="center"/>
              <w:rPr>
                <w:dstrike/>
                <w:sz w:val="22"/>
                <w:szCs w:val="22"/>
              </w:rPr>
            </w:pPr>
            <w:r w:rsidRPr="00E024C3">
              <w:rPr>
                <w:dstrike/>
                <w:sz w:val="22"/>
                <w:szCs w:val="22"/>
              </w:rPr>
              <w:t>57 990.32 zł</w:t>
            </w:r>
          </w:p>
          <w:p w14:paraId="0A1468F6" w14:textId="1721C50A" w:rsidR="00E024C3" w:rsidRPr="0021390F" w:rsidRDefault="00E024C3" w:rsidP="00D56BB6">
            <w:pPr>
              <w:spacing w:before="80" w:after="80"/>
              <w:jc w:val="center"/>
              <w:rPr>
                <w:bCs/>
                <w:dstrike/>
                <w:sz w:val="22"/>
                <w:szCs w:val="22"/>
              </w:rPr>
            </w:pPr>
            <w:r w:rsidRPr="0021390F">
              <w:rPr>
                <w:bCs/>
                <w:color w:val="FF0000"/>
                <w:sz w:val="22"/>
                <w:szCs w:val="22"/>
              </w:rPr>
              <w:t xml:space="preserve">565 441,63 </w:t>
            </w:r>
            <w:r w:rsidR="0021390F" w:rsidRPr="0021390F">
              <w:rPr>
                <w:bCs/>
                <w:color w:val="FF0000"/>
                <w:sz w:val="22"/>
                <w:szCs w:val="22"/>
              </w:rPr>
              <w:t xml:space="preserve">zł </w:t>
            </w:r>
          </w:p>
        </w:tc>
      </w:tr>
      <w:tr w:rsidR="004E58E5" w:rsidRPr="00711AE6" w14:paraId="07DA6DFA" w14:textId="77777777" w:rsidTr="00D56BB6">
        <w:tc>
          <w:tcPr>
            <w:tcW w:w="993" w:type="dxa"/>
            <w:shd w:val="clear" w:color="auto" w:fill="auto"/>
            <w:vAlign w:val="center"/>
          </w:tcPr>
          <w:p w14:paraId="6C72D01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A5B622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667698F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6849648B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5C7EDB9C" w14:textId="62A32147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BBE204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41 839.20 zł</w:t>
            </w:r>
          </w:p>
        </w:tc>
      </w:tr>
      <w:tr w:rsidR="004E58E5" w:rsidRPr="00711AE6" w14:paraId="095F8FC8" w14:textId="77777777" w:rsidTr="00D56BB6">
        <w:tc>
          <w:tcPr>
            <w:tcW w:w="993" w:type="dxa"/>
            <w:shd w:val="clear" w:color="auto" w:fill="auto"/>
            <w:vAlign w:val="center"/>
          </w:tcPr>
          <w:p w14:paraId="61B9BDF9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9F5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44DB53D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642EDB05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7F74988B" w14:textId="74954460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0D0402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45 360.00 zł</w:t>
            </w:r>
          </w:p>
        </w:tc>
      </w:tr>
      <w:tr w:rsidR="004E58E5" w:rsidRPr="00711AE6" w14:paraId="6829555F" w14:textId="77777777" w:rsidTr="00D56BB6">
        <w:tc>
          <w:tcPr>
            <w:tcW w:w="993" w:type="dxa"/>
            <w:shd w:val="clear" w:color="auto" w:fill="auto"/>
            <w:vAlign w:val="center"/>
          </w:tcPr>
          <w:p w14:paraId="321B90F9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9565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D128C52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4B9E31E8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6668E6B7" w14:textId="0EED5E89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850E6" w14:textId="77777777" w:rsidR="004E58E5" w:rsidRDefault="004E58E5" w:rsidP="00D56BB6">
            <w:pPr>
              <w:spacing w:before="80" w:after="80"/>
              <w:jc w:val="center"/>
              <w:rPr>
                <w:dstrike/>
                <w:sz w:val="22"/>
                <w:szCs w:val="22"/>
              </w:rPr>
            </w:pPr>
            <w:r w:rsidRPr="0021390F">
              <w:rPr>
                <w:dstrike/>
                <w:sz w:val="22"/>
                <w:szCs w:val="22"/>
              </w:rPr>
              <w:t>4 420.44 zł</w:t>
            </w:r>
          </w:p>
          <w:p w14:paraId="6167DA2A" w14:textId="7ACA3C66" w:rsidR="0021390F" w:rsidRPr="0021390F" w:rsidRDefault="0021390F" w:rsidP="00D56BB6">
            <w:pPr>
              <w:spacing w:before="80" w:after="80"/>
              <w:jc w:val="center"/>
              <w:rPr>
                <w:bCs/>
                <w:dstrike/>
                <w:sz w:val="22"/>
                <w:szCs w:val="22"/>
              </w:rPr>
            </w:pPr>
            <w:r w:rsidRPr="0021390F">
              <w:rPr>
                <w:bCs/>
                <w:color w:val="FF0000"/>
                <w:sz w:val="22"/>
                <w:szCs w:val="22"/>
              </w:rPr>
              <w:t>4 420,40 zł</w:t>
            </w:r>
          </w:p>
        </w:tc>
      </w:tr>
      <w:tr w:rsidR="004E58E5" w:rsidRPr="00711AE6" w14:paraId="764F6018" w14:textId="77777777" w:rsidTr="00D56BB6">
        <w:tc>
          <w:tcPr>
            <w:tcW w:w="993" w:type="dxa"/>
            <w:shd w:val="clear" w:color="auto" w:fill="auto"/>
            <w:vAlign w:val="center"/>
          </w:tcPr>
          <w:p w14:paraId="14BD0EBB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EAE10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F3F0D94" w14:textId="77777777" w:rsidR="00EC4647" w:rsidRPr="00711AE6" w:rsidRDefault="00EC4647" w:rsidP="00EC4647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Aesculap Chifa </w:t>
            </w:r>
            <w:r>
              <w:rPr>
                <w:sz w:val="22"/>
                <w:szCs w:val="22"/>
              </w:rPr>
              <w:t>Sp. z o.o.</w:t>
            </w:r>
          </w:p>
          <w:p w14:paraId="30F8E924" w14:textId="77777777" w:rsidR="00EC4647" w:rsidRPr="00711AE6" w:rsidRDefault="00EC4647" w:rsidP="00EC46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11AE6">
              <w:rPr>
                <w:sz w:val="22"/>
                <w:szCs w:val="22"/>
              </w:rPr>
              <w:t xml:space="preserve">Tysiąclecia 14 </w:t>
            </w:r>
          </w:p>
          <w:p w14:paraId="3265F04D" w14:textId="5814E604" w:rsidR="004E58E5" w:rsidRPr="00711AE6" w:rsidRDefault="00EC4647" w:rsidP="00EC4647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402256" w14:textId="77777777" w:rsidR="004E58E5" w:rsidRDefault="004E58E5" w:rsidP="00D56BB6">
            <w:pPr>
              <w:spacing w:before="80" w:after="80"/>
              <w:jc w:val="center"/>
              <w:rPr>
                <w:dstrike/>
                <w:sz w:val="22"/>
                <w:szCs w:val="22"/>
              </w:rPr>
            </w:pPr>
            <w:r w:rsidRPr="0021390F">
              <w:rPr>
                <w:dstrike/>
                <w:sz w:val="22"/>
                <w:szCs w:val="22"/>
              </w:rPr>
              <w:t>1 200.96 zł</w:t>
            </w:r>
          </w:p>
          <w:p w14:paraId="0BC09637" w14:textId="6EBA138D" w:rsidR="0021390F" w:rsidRPr="0021390F" w:rsidRDefault="0021390F" w:rsidP="00D56BB6">
            <w:pPr>
              <w:spacing w:before="80" w:after="80"/>
              <w:jc w:val="center"/>
              <w:rPr>
                <w:bCs/>
                <w:dstrike/>
                <w:sz w:val="22"/>
                <w:szCs w:val="22"/>
              </w:rPr>
            </w:pPr>
            <w:r w:rsidRPr="0021390F">
              <w:rPr>
                <w:bCs/>
                <w:color w:val="FF0000"/>
                <w:sz w:val="22"/>
                <w:szCs w:val="22"/>
              </w:rPr>
              <w:t>1 201,00 zł</w:t>
            </w:r>
          </w:p>
        </w:tc>
      </w:tr>
      <w:tr w:rsidR="004E58E5" w:rsidRPr="00711AE6" w14:paraId="74A612FA" w14:textId="77777777" w:rsidTr="00D56BB6">
        <w:tc>
          <w:tcPr>
            <w:tcW w:w="993" w:type="dxa"/>
            <w:shd w:val="clear" w:color="auto" w:fill="auto"/>
            <w:vAlign w:val="center"/>
          </w:tcPr>
          <w:p w14:paraId="5E2667B0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4A53B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A237730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SUN-MED Spółka Cywilna</w:t>
            </w:r>
          </w:p>
          <w:p w14:paraId="6DA05377" w14:textId="120883BD" w:rsidR="004E58E5" w:rsidRPr="00711AE6" w:rsidRDefault="00EC4647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Franciszkańska 104/112 </w:t>
            </w:r>
          </w:p>
          <w:p w14:paraId="3AAEE3B5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13E7C7" w14:textId="77777777" w:rsidR="004E58E5" w:rsidRDefault="004E58E5" w:rsidP="00D56BB6">
            <w:pPr>
              <w:spacing w:before="80" w:after="80"/>
              <w:jc w:val="center"/>
              <w:rPr>
                <w:dstrike/>
                <w:sz w:val="22"/>
                <w:szCs w:val="22"/>
              </w:rPr>
            </w:pPr>
            <w:r w:rsidRPr="00C578CF">
              <w:rPr>
                <w:dstrike/>
                <w:sz w:val="22"/>
                <w:szCs w:val="22"/>
              </w:rPr>
              <w:t>39 067.14 zł</w:t>
            </w:r>
          </w:p>
          <w:p w14:paraId="62626ABF" w14:textId="05AFA2D3" w:rsidR="00C578CF" w:rsidRPr="00C578CF" w:rsidRDefault="00C578CF" w:rsidP="00D56BB6">
            <w:pPr>
              <w:spacing w:before="80" w:after="80"/>
              <w:jc w:val="center"/>
              <w:rPr>
                <w:bCs/>
                <w:dstrike/>
                <w:sz w:val="22"/>
                <w:szCs w:val="22"/>
              </w:rPr>
            </w:pPr>
            <w:r w:rsidRPr="00C578CF">
              <w:rPr>
                <w:bCs/>
                <w:color w:val="FF0000"/>
                <w:sz w:val="22"/>
                <w:szCs w:val="22"/>
              </w:rPr>
              <w:t>27 698,16 zł</w:t>
            </w:r>
          </w:p>
        </w:tc>
      </w:tr>
      <w:tr w:rsidR="004E58E5" w:rsidRPr="00711AE6" w14:paraId="45E412B2" w14:textId="77777777" w:rsidTr="00D56BB6">
        <w:tc>
          <w:tcPr>
            <w:tcW w:w="993" w:type="dxa"/>
            <w:shd w:val="clear" w:color="auto" w:fill="auto"/>
            <w:vAlign w:val="center"/>
          </w:tcPr>
          <w:p w14:paraId="2232E8BF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17BED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800A3E2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Cook Medical sp. z o.o.</w:t>
            </w:r>
          </w:p>
          <w:p w14:paraId="3B9BD8EA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Pl. Piłsudskiego 1 </w:t>
            </w:r>
          </w:p>
          <w:p w14:paraId="64DD4B3E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00-078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C793F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44 928.00 zł</w:t>
            </w:r>
          </w:p>
        </w:tc>
      </w:tr>
      <w:tr w:rsidR="004E58E5" w:rsidRPr="00711AE6" w14:paraId="7486D6E0" w14:textId="77777777" w:rsidTr="00D56BB6">
        <w:tc>
          <w:tcPr>
            <w:tcW w:w="993" w:type="dxa"/>
            <w:shd w:val="clear" w:color="auto" w:fill="auto"/>
            <w:vAlign w:val="center"/>
          </w:tcPr>
          <w:p w14:paraId="59AE01F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E4FA1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5918060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Johnson &amp; Johnson Poland Sp. z o.o.</w:t>
            </w:r>
          </w:p>
          <w:p w14:paraId="39F68EC9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Iłżecka 24 </w:t>
            </w:r>
          </w:p>
          <w:p w14:paraId="42D0796E" w14:textId="7F849C2C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</w:t>
            </w:r>
            <w:r w:rsidR="005524D5">
              <w:rPr>
                <w:sz w:val="22"/>
                <w:szCs w:val="22"/>
              </w:rPr>
              <w:t>-</w:t>
            </w:r>
            <w:r w:rsidRPr="00711AE6">
              <w:rPr>
                <w:sz w:val="22"/>
                <w:szCs w:val="22"/>
              </w:rPr>
              <w:t>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F4495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492 431.40 zł</w:t>
            </w:r>
          </w:p>
        </w:tc>
      </w:tr>
      <w:tr w:rsidR="004E58E5" w:rsidRPr="00711AE6" w14:paraId="4BA6773E" w14:textId="77777777" w:rsidTr="00D56BB6">
        <w:tc>
          <w:tcPr>
            <w:tcW w:w="993" w:type="dxa"/>
            <w:shd w:val="clear" w:color="auto" w:fill="auto"/>
            <w:vAlign w:val="center"/>
          </w:tcPr>
          <w:p w14:paraId="73EE4BE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2D8E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4A8C73F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Johnson &amp; Johnson Poland Sp. z o.o.</w:t>
            </w:r>
          </w:p>
          <w:p w14:paraId="09F0C336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Iłżecka 24 </w:t>
            </w:r>
          </w:p>
          <w:p w14:paraId="747DA3E3" w14:textId="1D684AB5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</w:t>
            </w:r>
            <w:r w:rsidR="005524D5">
              <w:rPr>
                <w:sz w:val="22"/>
                <w:szCs w:val="22"/>
              </w:rPr>
              <w:t>-</w:t>
            </w:r>
            <w:r w:rsidRPr="00711AE6">
              <w:rPr>
                <w:sz w:val="22"/>
                <w:szCs w:val="22"/>
              </w:rPr>
              <w:t>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05414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146 439.36 zł</w:t>
            </w:r>
          </w:p>
        </w:tc>
      </w:tr>
      <w:tr w:rsidR="004E58E5" w:rsidRPr="00711AE6" w14:paraId="7B773FA6" w14:textId="77777777" w:rsidTr="00D56BB6">
        <w:tc>
          <w:tcPr>
            <w:tcW w:w="993" w:type="dxa"/>
            <w:shd w:val="clear" w:color="auto" w:fill="auto"/>
            <w:vAlign w:val="center"/>
          </w:tcPr>
          <w:p w14:paraId="4C396AA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E50EE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D338B63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Johnson &amp; Johnson Poland Sp. z o.o.</w:t>
            </w:r>
          </w:p>
          <w:p w14:paraId="0D770F0A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Iłżecka 24 </w:t>
            </w:r>
          </w:p>
          <w:p w14:paraId="2B889D58" w14:textId="4506CC02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</w:t>
            </w:r>
            <w:r w:rsidR="005524D5">
              <w:rPr>
                <w:sz w:val="22"/>
                <w:szCs w:val="22"/>
              </w:rPr>
              <w:t>-</w:t>
            </w:r>
            <w:r w:rsidRPr="00711AE6">
              <w:rPr>
                <w:sz w:val="22"/>
                <w:szCs w:val="22"/>
              </w:rPr>
              <w:t>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0900F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22 464.00 zł</w:t>
            </w:r>
          </w:p>
        </w:tc>
      </w:tr>
      <w:tr w:rsidR="004E58E5" w:rsidRPr="00711AE6" w14:paraId="59E44985" w14:textId="77777777" w:rsidTr="00D56BB6">
        <w:tc>
          <w:tcPr>
            <w:tcW w:w="993" w:type="dxa"/>
            <w:shd w:val="clear" w:color="auto" w:fill="auto"/>
            <w:vAlign w:val="center"/>
          </w:tcPr>
          <w:p w14:paraId="28D1B26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B6C1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12898BE" w14:textId="16CFB175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SURG-TECH LEKI I KUCHARSKI  </w:t>
            </w:r>
            <w:r w:rsidR="009E4F91">
              <w:rPr>
                <w:sz w:val="22"/>
                <w:szCs w:val="22"/>
              </w:rPr>
              <w:t>S.k.</w:t>
            </w:r>
          </w:p>
          <w:p w14:paraId="3D7898CD" w14:textId="12938596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="004E58E5" w:rsidRPr="00711AE6">
              <w:rPr>
                <w:sz w:val="22"/>
                <w:szCs w:val="22"/>
              </w:rPr>
              <w:t>. S</w:t>
            </w:r>
            <w:r>
              <w:rPr>
                <w:sz w:val="22"/>
                <w:szCs w:val="22"/>
              </w:rPr>
              <w:t>zafirowa</w:t>
            </w:r>
            <w:r w:rsidR="004E58E5" w:rsidRPr="00711AE6">
              <w:rPr>
                <w:sz w:val="22"/>
                <w:szCs w:val="22"/>
              </w:rPr>
              <w:t xml:space="preserve"> 1 </w:t>
            </w:r>
          </w:p>
          <w:p w14:paraId="568AB9FA" w14:textId="1EC16596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62-020  J</w:t>
            </w:r>
            <w:r w:rsidR="009E4F91">
              <w:rPr>
                <w:sz w:val="22"/>
                <w:szCs w:val="22"/>
              </w:rPr>
              <w:t>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09B6B" w14:textId="77777777" w:rsidR="004E58E5" w:rsidRPr="001812E7" w:rsidRDefault="004E58E5" w:rsidP="00D56BB6">
            <w:pPr>
              <w:spacing w:before="80" w:after="80"/>
              <w:jc w:val="center"/>
              <w:rPr>
                <w:dstrike/>
                <w:sz w:val="22"/>
                <w:szCs w:val="22"/>
              </w:rPr>
            </w:pPr>
            <w:r w:rsidRPr="001812E7">
              <w:rPr>
                <w:dstrike/>
                <w:sz w:val="22"/>
                <w:szCs w:val="22"/>
              </w:rPr>
              <w:t>109 868.83 zł</w:t>
            </w:r>
          </w:p>
          <w:p w14:paraId="230D8CEE" w14:textId="4F3EB3BF" w:rsidR="001812E7" w:rsidRPr="00711AE6" w:rsidRDefault="001812E7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12E7">
              <w:rPr>
                <w:color w:val="FF0000"/>
                <w:sz w:val="22"/>
                <w:szCs w:val="22"/>
              </w:rPr>
              <w:t xml:space="preserve">109 868,64 zł </w:t>
            </w:r>
          </w:p>
        </w:tc>
      </w:tr>
      <w:tr w:rsidR="004E58E5" w:rsidRPr="00711AE6" w14:paraId="0C4C3DD8" w14:textId="77777777" w:rsidTr="00D56BB6">
        <w:tc>
          <w:tcPr>
            <w:tcW w:w="993" w:type="dxa"/>
            <w:shd w:val="clear" w:color="auto" w:fill="auto"/>
            <w:vAlign w:val="center"/>
          </w:tcPr>
          <w:p w14:paraId="25E562F6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124391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3B70777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Medtronic Poland sp. z o.o.</w:t>
            </w:r>
          </w:p>
          <w:p w14:paraId="6FA62862" w14:textId="1AF1F96A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Polna 11 </w:t>
            </w:r>
          </w:p>
          <w:p w14:paraId="546834BB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BD0F6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431 252.64 zł</w:t>
            </w:r>
          </w:p>
        </w:tc>
      </w:tr>
      <w:tr w:rsidR="004E58E5" w:rsidRPr="00711AE6" w14:paraId="5703F05D" w14:textId="77777777" w:rsidTr="00D56BB6">
        <w:tc>
          <w:tcPr>
            <w:tcW w:w="993" w:type="dxa"/>
            <w:shd w:val="clear" w:color="auto" w:fill="auto"/>
            <w:vAlign w:val="center"/>
          </w:tcPr>
          <w:p w14:paraId="63ED3E1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3E228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3BB7DE4A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Medtronic Poland sp. z o.o.</w:t>
            </w:r>
          </w:p>
          <w:p w14:paraId="17D79AD8" w14:textId="7BDA9049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Polna 11 </w:t>
            </w:r>
          </w:p>
          <w:p w14:paraId="455C21C4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88391C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10 357.20 zł</w:t>
            </w:r>
          </w:p>
        </w:tc>
      </w:tr>
      <w:tr w:rsidR="004E58E5" w:rsidRPr="00711AE6" w14:paraId="6C197713" w14:textId="77777777" w:rsidTr="00D56BB6">
        <w:tc>
          <w:tcPr>
            <w:tcW w:w="993" w:type="dxa"/>
            <w:shd w:val="clear" w:color="auto" w:fill="auto"/>
            <w:vAlign w:val="center"/>
          </w:tcPr>
          <w:p w14:paraId="4D29101A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B9A00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42FC2B3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Medtronic Poland sp. z o.o.</w:t>
            </w:r>
          </w:p>
          <w:p w14:paraId="774D188D" w14:textId="72E0B3EE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Polna 11 </w:t>
            </w:r>
          </w:p>
          <w:p w14:paraId="63B3DD05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B88EB" w14:textId="77777777" w:rsidR="004E58E5" w:rsidRDefault="004E58E5" w:rsidP="00D56BB6">
            <w:pPr>
              <w:spacing w:before="80" w:after="80"/>
              <w:jc w:val="center"/>
              <w:rPr>
                <w:dstrike/>
                <w:sz w:val="22"/>
                <w:szCs w:val="22"/>
              </w:rPr>
            </w:pPr>
            <w:r w:rsidRPr="001812E7">
              <w:rPr>
                <w:dstrike/>
                <w:sz w:val="22"/>
                <w:szCs w:val="22"/>
              </w:rPr>
              <w:t>340 177.32 zł</w:t>
            </w:r>
          </w:p>
          <w:p w14:paraId="0632F624" w14:textId="1784C451" w:rsidR="001812E7" w:rsidRPr="001812E7" w:rsidRDefault="001812E7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812E7">
              <w:rPr>
                <w:color w:val="FF0000"/>
                <w:sz w:val="22"/>
                <w:szCs w:val="22"/>
              </w:rPr>
              <w:t>340 177,12 zł</w:t>
            </w:r>
          </w:p>
        </w:tc>
      </w:tr>
      <w:tr w:rsidR="004E58E5" w:rsidRPr="00711AE6" w14:paraId="6E70B66C" w14:textId="77777777" w:rsidTr="00D56BB6">
        <w:tc>
          <w:tcPr>
            <w:tcW w:w="993" w:type="dxa"/>
            <w:shd w:val="clear" w:color="auto" w:fill="auto"/>
            <w:vAlign w:val="center"/>
          </w:tcPr>
          <w:p w14:paraId="27FA165B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85DAD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D6E8DAA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Stryker Polska Sp. z o.o.</w:t>
            </w:r>
          </w:p>
          <w:p w14:paraId="253D881A" w14:textId="2076AA13" w:rsidR="004E58E5" w:rsidRPr="00711AE6" w:rsidRDefault="009E4F91" w:rsidP="00D56B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E58E5" w:rsidRPr="00711AE6">
              <w:rPr>
                <w:sz w:val="22"/>
                <w:szCs w:val="22"/>
              </w:rPr>
              <w:t xml:space="preserve">Poleczki 35 </w:t>
            </w:r>
          </w:p>
          <w:p w14:paraId="449B2303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B1491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66 463.20 zł</w:t>
            </w:r>
          </w:p>
        </w:tc>
      </w:tr>
      <w:tr w:rsidR="004E58E5" w:rsidRPr="00711AE6" w14:paraId="79C028BD" w14:textId="77777777" w:rsidTr="00D56BB6">
        <w:tc>
          <w:tcPr>
            <w:tcW w:w="993" w:type="dxa"/>
            <w:shd w:val="clear" w:color="auto" w:fill="auto"/>
            <w:vAlign w:val="center"/>
          </w:tcPr>
          <w:p w14:paraId="75132C77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DCC56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FB4E9DD" w14:textId="77777777" w:rsidR="004E58E5" w:rsidRPr="00711AE6" w:rsidRDefault="004E58E5" w:rsidP="00D56BB6">
            <w:pPr>
              <w:spacing w:before="80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Beryl Med Poland Sp. z o.o.</w:t>
            </w:r>
          </w:p>
          <w:p w14:paraId="0A7CAF69" w14:textId="77777777" w:rsidR="004E58E5" w:rsidRPr="00711AE6" w:rsidRDefault="004E58E5" w:rsidP="00D56BB6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ul. Łopuszańska 36/14C </w:t>
            </w:r>
          </w:p>
          <w:p w14:paraId="6C6206D0" w14:textId="77777777" w:rsidR="004E58E5" w:rsidRPr="00711AE6" w:rsidRDefault="004E58E5" w:rsidP="00D56BB6">
            <w:pPr>
              <w:spacing w:after="80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AC5832" w14:textId="77777777" w:rsidR="004E58E5" w:rsidRPr="00711AE6" w:rsidRDefault="004E58E5" w:rsidP="00D56B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20 001.60 zł</w:t>
            </w:r>
          </w:p>
        </w:tc>
      </w:tr>
    </w:tbl>
    <w:p w14:paraId="28943D03" w14:textId="77777777" w:rsidR="009C4D8F" w:rsidRDefault="009C4D8F" w:rsidP="009C4D8F">
      <w:pPr>
        <w:pStyle w:val="Tekstpodstawowy"/>
        <w:spacing w:before="480" w:after="480"/>
        <w:ind w:left="3119" w:firstLine="425"/>
        <w:jc w:val="center"/>
        <w:rPr>
          <w:i/>
          <w:sz w:val="22"/>
          <w:szCs w:val="22"/>
        </w:rPr>
      </w:pPr>
    </w:p>
    <w:p w14:paraId="5BE7CBCD" w14:textId="03352334" w:rsidR="00A80738" w:rsidRPr="00711AE6" w:rsidRDefault="00A80738" w:rsidP="009C4D8F">
      <w:pPr>
        <w:pStyle w:val="Tekstpodstawowy"/>
        <w:spacing w:before="480" w:after="480"/>
        <w:ind w:left="3119" w:firstLine="425"/>
        <w:jc w:val="center"/>
        <w:rPr>
          <w:i/>
          <w:sz w:val="22"/>
          <w:szCs w:val="22"/>
        </w:rPr>
      </w:pPr>
      <w:r w:rsidRPr="00711AE6">
        <w:rPr>
          <w:i/>
          <w:sz w:val="22"/>
          <w:szCs w:val="22"/>
        </w:rPr>
        <w:t>Zamawiający</w:t>
      </w:r>
    </w:p>
    <w:p w14:paraId="66825C19" w14:textId="20A667D1" w:rsidR="00C236D3" w:rsidRPr="00711AE6" w:rsidRDefault="004E58E5" w:rsidP="00173B20">
      <w:pPr>
        <w:jc w:val="right"/>
        <w:rPr>
          <w:sz w:val="22"/>
          <w:szCs w:val="22"/>
        </w:rPr>
      </w:pPr>
      <w:r w:rsidRPr="00711AE6">
        <w:rPr>
          <w:sz w:val="22"/>
          <w:szCs w:val="22"/>
        </w:rPr>
        <w:t xml:space="preserve">  </w:t>
      </w:r>
      <w:bookmarkEnd w:id="0"/>
    </w:p>
    <w:sectPr w:rsidR="00C236D3" w:rsidRPr="00711A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490A4" w14:textId="77777777" w:rsidR="00BA5144" w:rsidRDefault="00BA5144">
      <w:r>
        <w:separator/>
      </w:r>
    </w:p>
  </w:endnote>
  <w:endnote w:type="continuationSeparator" w:id="0">
    <w:p w14:paraId="4AE3C0E3" w14:textId="77777777" w:rsidR="00BA5144" w:rsidRDefault="00BA5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84B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CAA9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EF65E" w14:textId="6379E3B2" w:rsidR="009F189D" w:rsidRDefault="00A243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76B49F" wp14:editId="585C2EB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043BF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CE59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2A5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4DAE14" w14:textId="77777777" w:rsidR="009F189D" w:rsidRDefault="009F189D">
    <w:pPr>
      <w:pStyle w:val="Stopka"/>
      <w:tabs>
        <w:tab w:val="clear" w:pos="4536"/>
      </w:tabs>
      <w:jc w:val="center"/>
    </w:pPr>
  </w:p>
  <w:p w14:paraId="291C2D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E779" w14:textId="77777777" w:rsidR="00BA5144" w:rsidRDefault="00BA5144">
      <w:r>
        <w:separator/>
      </w:r>
    </w:p>
  </w:footnote>
  <w:footnote w:type="continuationSeparator" w:id="0">
    <w:p w14:paraId="6A8B259F" w14:textId="77777777" w:rsidR="00BA5144" w:rsidRDefault="00BA5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97915" w14:textId="77777777" w:rsidR="004E58E5" w:rsidRDefault="004E5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E85B" w14:textId="77777777" w:rsidR="004E58E5" w:rsidRDefault="004E5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570E6" w14:textId="77777777" w:rsidR="004E58E5" w:rsidRDefault="004E5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44"/>
    <w:rsid w:val="00007727"/>
    <w:rsid w:val="00017720"/>
    <w:rsid w:val="00035488"/>
    <w:rsid w:val="000D7F25"/>
    <w:rsid w:val="000E00E5"/>
    <w:rsid w:val="00173B20"/>
    <w:rsid w:val="001812E7"/>
    <w:rsid w:val="001C69FF"/>
    <w:rsid w:val="0021390F"/>
    <w:rsid w:val="0023318D"/>
    <w:rsid w:val="003B32A5"/>
    <w:rsid w:val="003C5045"/>
    <w:rsid w:val="003D72FD"/>
    <w:rsid w:val="00423179"/>
    <w:rsid w:val="00490DC0"/>
    <w:rsid w:val="00493F8C"/>
    <w:rsid w:val="004C7E9B"/>
    <w:rsid w:val="004E58E5"/>
    <w:rsid w:val="005524D5"/>
    <w:rsid w:val="005614F2"/>
    <w:rsid w:val="00577BC6"/>
    <w:rsid w:val="005F58D5"/>
    <w:rsid w:val="0069085C"/>
    <w:rsid w:val="006B27ED"/>
    <w:rsid w:val="00711AE6"/>
    <w:rsid w:val="007451DA"/>
    <w:rsid w:val="00843263"/>
    <w:rsid w:val="00861E75"/>
    <w:rsid w:val="009C4D8F"/>
    <w:rsid w:val="009D19BD"/>
    <w:rsid w:val="009E4F91"/>
    <w:rsid w:val="009F189D"/>
    <w:rsid w:val="00A243FD"/>
    <w:rsid w:val="00A80738"/>
    <w:rsid w:val="00AA1C73"/>
    <w:rsid w:val="00BA5144"/>
    <w:rsid w:val="00BB547B"/>
    <w:rsid w:val="00C236D3"/>
    <w:rsid w:val="00C578CF"/>
    <w:rsid w:val="00C659E2"/>
    <w:rsid w:val="00C82837"/>
    <w:rsid w:val="00CA3D66"/>
    <w:rsid w:val="00CB0802"/>
    <w:rsid w:val="00D665F5"/>
    <w:rsid w:val="00D7128F"/>
    <w:rsid w:val="00E024C3"/>
    <w:rsid w:val="00EA3476"/>
    <w:rsid w:val="00EC4647"/>
    <w:rsid w:val="00F16C60"/>
    <w:rsid w:val="00F95C33"/>
    <w:rsid w:val="00FC7F5E"/>
    <w:rsid w:val="00FD0AB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4C709"/>
  <w15:chartTrackingRefBased/>
  <w15:docId w15:val="{8077E4F7-E032-421C-9828-B53FF387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11A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4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3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0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66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2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9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05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6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2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25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1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9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4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4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28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2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2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5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3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9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8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3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2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9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5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9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95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57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3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513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10</cp:revision>
  <cp:lastPrinted>2022-06-06T10:01:00Z</cp:lastPrinted>
  <dcterms:created xsi:type="dcterms:W3CDTF">2022-06-20T10:24:00Z</dcterms:created>
  <dcterms:modified xsi:type="dcterms:W3CDTF">2022-06-22T11:52:00Z</dcterms:modified>
</cp:coreProperties>
</file>