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 w:rsidRPr="00BE241D">
        <w:rPr>
          <w:rFonts w:ascii="Arial Narrow" w:hAnsi="Arial Narrow"/>
          <w:sz w:val="24"/>
        </w:rPr>
        <w:t>Załącznik nr</w:t>
      </w:r>
      <w:r w:rsidR="00AE4118">
        <w:rPr>
          <w:rFonts w:ascii="Arial Narrow" w:hAnsi="Arial Narrow"/>
          <w:sz w:val="24"/>
        </w:rPr>
        <w:t xml:space="preserve"> 6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="00AE4118">
        <w:rPr>
          <w:rFonts w:ascii="Arial Narrow" w:hAnsi="Arial Narrow"/>
          <w:sz w:val="24"/>
        </w:rPr>
        <w:t>„ na</w:t>
      </w:r>
      <w:r w:rsidRPr="00BE241D">
        <w:rPr>
          <w:rFonts w:ascii="Arial Narrow" w:hAnsi="Arial Narrow"/>
          <w:sz w:val="24"/>
        </w:rPr>
        <w:t>:</w:t>
      </w:r>
    </w:p>
    <w:p w:rsidR="00AE4118" w:rsidRDefault="00AE4118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AE4118">
        <w:rPr>
          <w:rFonts w:ascii="Arial Narrow" w:hAnsi="Arial Narrow"/>
          <w:b/>
          <w:sz w:val="24"/>
        </w:rPr>
        <w:t>Dostaw</w:t>
      </w:r>
      <w:r>
        <w:rPr>
          <w:rFonts w:ascii="Arial Narrow" w:hAnsi="Arial Narrow"/>
          <w:b/>
          <w:sz w:val="24"/>
        </w:rPr>
        <w:t>ę</w:t>
      </w:r>
      <w:r w:rsidRPr="00AE4118">
        <w:rPr>
          <w:rFonts w:ascii="Arial Narrow" w:hAnsi="Arial Narrow"/>
          <w:b/>
          <w:sz w:val="24"/>
        </w:rPr>
        <w:t xml:space="preserve"> </w:t>
      </w:r>
      <w:r w:rsidR="0043793F">
        <w:rPr>
          <w:rFonts w:ascii="Arial Narrow" w:hAnsi="Arial Narrow"/>
          <w:b/>
          <w:sz w:val="24"/>
        </w:rPr>
        <w:t>wideodermatoskopu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89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2557"/>
        <w:gridCol w:w="1843"/>
        <w:gridCol w:w="1845"/>
        <w:gridCol w:w="2974"/>
      </w:tblGrid>
      <w:tr w:rsidR="00FC78F2" w:rsidRPr="00BE241D" w:rsidTr="00FC78F2">
        <w:trPr>
          <w:trHeight w:val="504"/>
        </w:trPr>
        <w:tc>
          <w:tcPr>
            <w:tcW w:w="67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45" w:type="dxa"/>
            <w:tcBorders>
              <w:top w:val="double" w:sz="4" w:space="0" w:color="auto"/>
              <w:bottom w:val="nil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C78F2" w:rsidRPr="00BE241D" w:rsidTr="00FC78F2">
        <w:trPr>
          <w:trHeight w:val="74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right w:val="nil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796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bottom w:val="double" w:sz="4" w:space="0" w:color="auto"/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2DD" w:rsidRDefault="00A072DD">
      <w:r>
        <w:separator/>
      </w:r>
    </w:p>
  </w:endnote>
  <w:endnote w:type="continuationSeparator" w:id="0">
    <w:p w:rsidR="00A072DD" w:rsidRDefault="00A0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853D0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853D0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853D0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DD" w:rsidRDefault="00A072DD">
      <w:r>
        <w:separator/>
      </w:r>
    </w:p>
  </w:footnote>
  <w:footnote w:type="continuationSeparator" w:id="0">
    <w:p w:rsidR="00A072DD" w:rsidRDefault="00A07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A148B"/>
    <w:rsid w:val="000E41F6"/>
    <w:rsid w:val="00356FF2"/>
    <w:rsid w:val="00413239"/>
    <w:rsid w:val="00415918"/>
    <w:rsid w:val="0043793F"/>
    <w:rsid w:val="00497393"/>
    <w:rsid w:val="004F1E0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53D0B"/>
    <w:rsid w:val="00870FD4"/>
    <w:rsid w:val="009F0B28"/>
    <w:rsid w:val="009F4905"/>
    <w:rsid w:val="00A00DC2"/>
    <w:rsid w:val="00A072DD"/>
    <w:rsid w:val="00A3155B"/>
    <w:rsid w:val="00AE4118"/>
    <w:rsid w:val="00BE241D"/>
    <w:rsid w:val="00C2420E"/>
    <w:rsid w:val="00C433DD"/>
    <w:rsid w:val="00C515E6"/>
    <w:rsid w:val="00CD2CAA"/>
    <w:rsid w:val="00E50378"/>
    <w:rsid w:val="00E87047"/>
    <w:rsid w:val="00F82AF0"/>
    <w:rsid w:val="00FC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68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2022-06-21T08:10:00Z</cp:lastPrinted>
  <dcterms:created xsi:type="dcterms:W3CDTF">2022-06-21T08:10:00Z</dcterms:created>
  <dcterms:modified xsi:type="dcterms:W3CDTF">2022-06-21T08:10:00Z</dcterms:modified>
</cp:coreProperties>
</file>