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71BD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C71BD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C71BD9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C71BD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C71BD9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C71BD9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C71BD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C71BD9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C71BD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C71BD9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C71BD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C71BD9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C71BD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C71BD9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C71BD9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C71BD9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C71BD9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C71BD9">
        <w:rPr>
          <w:rFonts w:ascii="Arial Narrow" w:hAnsi="Arial Narrow" w:cs="Arial"/>
          <w:sz w:val="20"/>
        </w:rPr>
        <w:t>……………………………………………</w:t>
      </w:r>
      <w:r w:rsidR="00071D4C" w:rsidRPr="00C71BD9">
        <w:rPr>
          <w:rFonts w:ascii="Arial Narrow" w:hAnsi="Arial Narrow" w:cs="Arial"/>
          <w:sz w:val="20"/>
        </w:rPr>
        <w:t>…………………………………………………………....</w:t>
      </w:r>
      <w:r w:rsidRPr="00C71BD9">
        <w:rPr>
          <w:rFonts w:ascii="Arial Narrow" w:hAnsi="Arial Narrow" w:cs="Arial"/>
          <w:sz w:val="20"/>
        </w:rPr>
        <w:t>…</w:t>
      </w:r>
    </w:p>
    <w:p w:rsidR="00B62AD0" w:rsidRPr="00C71BD9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C71BD9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C71BD9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C71BD9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71BD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71BD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C71BD9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C71BD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C71BD9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C71BD9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C71BD9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71BD9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1BD9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C71BD9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C71BD9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C71BD9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C71BD9">
        <w:rPr>
          <w:rFonts w:ascii="Arial Narrow" w:hAnsi="Arial Narrow" w:cs="Arial"/>
          <w:szCs w:val="24"/>
        </w:rPr>
        <w:t xml:space="preserve"> ustawy </w:t>
      </w:r>
      <w:r w:rsidR="00EF3368" w:rsidRPr="00C71BD9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E66829" w:rsidRPr="00C71BD9">
        <w:rPr>
          <w:rFonts w:ascii="Arial Narrow" w:hAnsi="Arial Narrow" w:cs="Arial"/>
          <w:szCs w:val="24"/>
        </w:rPr>
        <w:t>(t.j. Dz.U. z 2021r. poz. 1129 z późn. zm.)</w:t>
      </w:r>
      <w:r w:rsidR="00E27ABB" w:rsidRPr="00C71BD9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C71BD9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C71BD9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C71BD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C71BD9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C71BD9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C71BD9" w:rsidRDefault="00E66829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C71BD9">
        <w:rPr>
          <w:rFonts w:ascii="Arial Narrow" w:eastAsia="Times New Roman" w:hAnsi="Arial Narrow" w:cs="Arial"/>
          <w:b/>
          <w:szCs w:val="24"/>
          <w:lang w:eastAsia="pl-PL"/>
        </w:rPr>
        <w:t>Dostawa mikroskopu - 1 kpl.</w:t>
      </w:r>
    </w:p>
    <w:p w:rsidR="0071340C" w:rsidRPr="00C71BD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C71BD9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E66829" w:rsidRPr="00C71BD9">
        <w:rPr>
          <w:rFonts w:ascii="Arial Narrow" w:eastAsia="Times New Roman" w:hAnsi="Arial Narrow" w:cs="Arial"/>
          <w:b/>
          <w:szCs w:val="24"/>
          <w:lang w:eastAsia="pl-PL"/>
        </w:rPr>
        <w:t>82/2022</w:t>
      </w:r>
    </w:p>
    <w:p w:rsidR="00DC652A" w:rsidRPr="00C71BD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1BD9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C71BD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C71BD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71BD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C71BD9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C71BD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1BD9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C71B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C71BD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71B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C71BD9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C71B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C71BD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C71BD9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C71BD9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C71BD9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C71BD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C71BD9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C71BD9">
        <w:rPr>
          <w:rFonts w:ascii="Arial Narrow" w:eastAsia="Times New Roman" w:hAnsi="Arial Narrow" w:cs="Arial"/>
          <w:szCs w:val="24"/>
          <w:lang w:eastAsia="pl-PL"/>
        </w:rPr>
        <w:t>dostę</w:t>
      </w:r>
      <w:r w:rsidRPr="00C71BD9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C71BD9">
        <w:rPr>
          <w:rFonts w:ascii="Arial Narrow" w:eastAsia="Times New Roman" w:hAnsi="Arial Narrow" w:cs="Arial"/>
          <w:szCs w:val="24"/>
          <w:lang w:eastAsia="pl-PL"/>
        </w:rPr>
        <w:t>ni</w:t>
      </w:r>
      <w:r w:rsidRPr="00C71BD9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C71BD9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C71BD9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C71BD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C71BD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C71BD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1BD9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C71BD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C71BD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71BD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1BD9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C71BD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C71BD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C71BD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C71BD9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C71BD9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C71BD9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C71BD9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C71BD9" w:rsidRDefault="00830970" w:rsidP="00C71BD9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C71BD9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C71BD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C71BD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C71BD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C71BD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C71BD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C71BD9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  <w:bookmarkStart w:id="2" w:name="_GoBack"/>
            <w:bookmarkEnd w:id="2"/>
          </w:p>
          <w:p w:rsidR="00053927" w:rsidRPr="00C71BD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C71BD9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C71BD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C71BD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C71BD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C71BD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C71BD9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C71BD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C71BD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C71BD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C71BD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C71BD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C71BD9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C71BD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C71BD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C93" w:rsidRDefault="00477C93" w:rsidP="00025386">
      <w:pPr>
        <w:spacing w:after="0" w:line="240" w:lineRule="auto"/>
      </w:pPr>
      <w:r>
        <w:separator/>
      </w:r>
    </w:p>
  </w:endnote>
  <w:endnote w:type="continuationSeparator" w:id="0">
    <w:p w:rsidR="00477C93" w:rsidRDefault="00477C9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829" w:rsidRDefault="00E668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1B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71B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829" w:rsidRDefault="00E668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C93" w:rsidRDefault="00477C93" w:rsidP="00025386">
      <w:pPr>
        <w:spacing w:after="0" w:line="240" w:lineRule="auto"/>
      </w:pPr>
      <w:r>
        <w:separator/>
      </w:r>
    </w:p>
  </w:footnote>
  <w:footnote w:type="continuationSeparator" w:id="0">
    <w:p w:rsidR="00477C93" w:rsidRDefault="00477C9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829" w:rsidRDefault="00E668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829" w:rsidRDefault="00E668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829" w:rsidRDefault="00E668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7C9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77C93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71BD9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6829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2022-06-20T10:50:00Z</dcterms:created>
  <dcterms:modified xsi:type="dcterms:W3CDTF">2022-06-20T10:51:00Z</dcterms:modified>
</cp:coreProperties>
</file>