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444444"/>
          <w:sz w:val="20"/>
          <w:szCs w:val="20"/>
        </w:rPr>
        <w:t>27/06/2022    S121</w:t>
      </w:r>
    </w:p>
    <w:p w:rsidR="001C1B42" w:rsidRPr="001C1B42" w:rsidRDefault="001C1B42" w:rsidP="001C1B4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1C1B42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C1B42" w:rsidRPr="001C1B42" w:rsidRDefault="001C1B42" w:rsidP="001C1B4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1C1B42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C1B42" w:rsidRPr="001C1B42" w:rsidRDefault="001C1B42" w:rsidP="001C1B4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1C1B42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C1B42" w:rsidRPr="001C1B42" w:rsidRDefault="001C1B42" w:rsidP="001C1B4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1C1B42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1C1B42" w:rsidRPr="001C1B42" w:rsidRDefault="001C1B42" w:rsidP="001C1B4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i przyrządy używane na salach operacyjnych</w:t>
      </w:r>
    </w:p>
    <w:p w:rsidR="001C1B42" w:rsidRPr="001C1B42" w:rsidRDefault="001C1B42" w:rsidP="001C1B4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121-344077</w:t>
      </w:r>
    </w:p>
    <w:p w:rsidR="001C1B42" w:rsidRPr="001C1B42" w:rsidRDefault="001C1B42" w:rsidP="001C1B4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1C1B42" w:rsidRPr="001C1B42" w:rsidRDefault="001C1B42" w:rsidP="001C1B4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1C1B42" w:rsidRPr="001C1B42" w:rsidRDefault="001C1B42" w:rsidP="001C1B4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1C1B42" w:rsidRPr="001C1B42" w:rsidRDefault="001C1B42" w:rsidP="001C1B4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1C1B42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114-320445</w:t>
        </w:r>
      </w:hyperlink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C1B42" w:rsidRPr="001C1B42" w:rsidRDefault="001C1B42" w:rsidP="001C1B4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1C1B4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1C1B4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1C1B42" w:rsidRPr="001C1B42" w:rsidRDefault="001C1B42" w:rsidP="001C1B4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morcelatora</w:t>
      </w:r>
      <w:proofErr w:type="spellEnd"/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Numer referencyjny: 78/2022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33162000 Urządzenia i przyrządy używane na salach operacyjnych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morcelatora</w:t>
      </w:r>
      <w:proofErr w:type="spellEnd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 xml:space="preserve"> zgodnie z zapisami SWZ i </w:t>
      </w:r>
      <w:proofErr w:type="spellStart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spacyfikacją</w:t>
      </w:r>
      <w:proofErr w:type="spellEnd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 xml:space="preserve"> techniczną</w:t>
      </w:r>
    </w:p>
    <w:p w:rsidR="001C1B42" w:rsidRPr="001C1B42" w:rsidRDefault="001C1B42" w:rsidP="001C1B4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22/06/2022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1C1B4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114-320445</w:t>
        </w:r>
      </w:hyperlink>
    </w:p>
    <w:p w:rsidR="001C1B42" w:rsidRPr="001C1B42" w:rsidRDefault="001C1B42" w:rsidP="001C1B4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C1B4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Data: 28/06/2022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Data: 04/07/2022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Data: 25/09/2022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Data: 01/10/2022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Data: 28/06/2022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Data: 04/07/2022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C1B42" w:rsidRPr="001C1B42" w:rsidRDefault="001C1B42" w:rsidP="001C1B4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C1B42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1C1B4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1C1B42">
      <w:pPr>
        <w:rPr>
          <w:rFonts w:ascii="Arial Narrow" w:hAnsi="Arial Narrow"/>
          <w:sz w:val="22"/>
        </w:rPr>
      </w:pPr>
    </w:p>
    <w:p w:rsidR="001C1B42" w:rsidRDefault="001C1B42" w:rsidP="001C1B42">
      <w:pPr>
        <w:rPr>
          <w:rFonts w:ascii="Arial Narrow" w:hAnsi="Arial Narrow"/>
          <w:sz w:val="22"/>
        </w:rPr>
      </w:pPr>
    </w:p>
    <w:p w:rsidR="001C1B42" w:rsidRDefault="001C1B42" w:rsidP="001C1B42">
      <w:pPr>
        <w:rPr>
          <w:rFonts w:ascii="Arial Narrow" w:hAnsi="Arial Narrow"/>
          <w:sz w:val="22"/>
        </w:rPr>
      </w:pPr>
    </w:p>
    <w:p w:rsidR="001C1B42" w:rsidRDefault="001C1B42" w:rsidP="001C1B42">
      <w:pPr>
        <w:rPr>
          <w:rFonts w:ascii="Arial Narrow" w:hAnsi="Arial Narrow"/>
          <w:sz w:val="22"/>
        </w:rPr>
      </w:pPr>
    </w:p>
    <w:p w:rsidR="001C1B42" w:rsidRDefault="001C1B42" w:rsidP="001C1B42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1C1B42" w:rsidRDefault="001C1B42" w:rsidP="001C1B42">
      <w:pPr>
        <w:rPr>
          <w:rFonts w:ascii="Arial Narrow" w:hAnsi="Arial Narrow"/>
          <w:sz w:val="22"/>
        </w:rPr>
      </w:pPr>
    </w:p>
    <w:p w:rsidR="001C1B42" w:rsidRDefault="001C1B42" w:rsidP="001C1B42">
      <w:pPr>
        <w:rPr>
          <w:rFonts w:ascii="Arial Narrow" w:hAnsi="Arial Narrow"/>
          <w:sz w:val="22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Default="001C1B42" w:rsidP="001C1B42">
      <w:pPr>
        <w:rPr>
          <w:rFonts w:ascii="Arial Narrow" w:hAnsi="Arial Narrow"/>
          <w:sz w:val="20"/>
        </w:rPr>
      </w:pPr>
    </w:p>
    <w:p w:rsidR="001C1B42" w:rsidRPr="001C1B42" w:rsidRDefault="001C1B42" w:rsidP="001C1B42">
      <w:pPr>
        <w:rPr>
          <w:rFonts w:ascii="Arial Narrow" w:hAnsi="Arial Narrow"/>
          <w:sz w:val="20"/>
        </w:rPr>
      </w:pPr>
      <w:bookmarkStart w:id="0" w:name="_GoBack"/>
      <w:bookmarkEnd w:id="0"/>
      <w:r w:rsidRPr="001C1B42">
        <w:rPr>
          <w:rFonts w:ascii="Arial Narrow" w:hAnsi="Arial Narrow"/>
          <w:sz w:val="20"/>
        </w:rPr>
        <w:t>Wykonano w 2 egz. na 1 ark.</w:t>
      </w:r>
    </w:p>
    <w:p w:rsidR="001C1B42" w:rsidRPr="001C1B42" w:rsidRDefault="001C1B42" w:rsidP="001C1B42">
      <w:pPr>
        <w:rPr>
          <w:rFonts w:ascii="Arial Narrow" w:hAnsi="Arial Narrow"/>
          <w:sz w:val="20"/>
        </w:rPr>
      </w:pPr>
      <w:r w:rsidRPr="001C1B42">
        <w:rPr>
          <w:rFonts w:ascii="Arial Narrow" w:hAnsi="Arial Narrow"/>
          <w:sz w:val="20"/>
        </w:rPr>
        <w:t>Egz. 1 – biuro przepustek</w:t>
      </w:r>
    </w:p>
    <w:p w:rsidR="001C1B42" w:rsidRPr="001C1B42" w:rsidRDefault="001C1B42" w:rsidP="001C1B42">
      <w:pPr>
        <w:rPr>
          <w:rFonts w:ascii="Arial Narrow" w:hAnsi="Arial Narrow"/>
          <w:sz w:val="20"/>
        </w:rPr>
      </w:pPr>
      <w:r w:rsidRPr="001C1B42">
        <w:rPr>
          <w:rFonts w:ascii="Arial Narrow" w:hAnsi="Arial Narrow"/>
          <w:sz w:val="20"/>
        </w:rPr>
        <w:t>Egz. 2 – hol szpitala</w:t>
      </w:r>
    </w:p>
    <w:p w:rsidR="001C1B42" w:rsidRPr="001C1B42" w:rsidRDefault="001C1B42" w:rsidP="001C1B42">
      <w:pPr>
        <w:rPr>
          <w:rFonts w:ascii="Arial Narrow" w:hAnsi="Arial Narrow"/>
          <w:sz w:val="20"/>
        </w:rPr>
      </w:pPr>
      <w:r w:rsidRPr="001C1B42">
        <w:rPr>
          <w:rFonts w:ascii="Arial Narrow" w:hAnsi="Arial Narrow"/>
          <w:sz w:val="20"/>
        </w:rPr>
        <w:t>Wyk. A. Przykłota – tel. 261 417 449</w:t>
      </w:r>
    </w:p>
    <w:p w:rsidR="001C1B42" w:rsidRPr="001C1B42" w:rsidRDefault="001C1B42" w:rsidP="001C1B42">
      <w:pPr>
        <w:rPr>
          <w:rFonts w:ascii="Arial Narrow" w:hAnsi="Arial Narrow"/>
          <w:sz w:val="20"/>
        </w:rPr>
      </w:pPr>
      <w:proofErr w:type="gramStart"/>
      <w:r w:rsidRPr="001C1B42">
        <w:rPr>
          <w:rFonts w:ascii="Arial Narrow" w:hAnsi="Arial Narrow"/>
          <w:sz w:val="20"/>
        </w:rPr>
        <w:t>data</w:t>
      </w:r>
      <w:proofErr w:type="gramEnd"/>
      <w:r w:rsidRPr="001C1B42">
        <w:rPr>
          <w:rFonts w:ascii="Arial Narrow" w:hAnsi="Arial Narrow"/>
          <w:sz w:val="20"/>
        </w:rPr>
        <w:t xml:space="preserve">: 27.06.2022 </w:t>
      </w:r>
      <w:proofErr w:type="gramStart"/>
      <w:r w:rsidRPr="001C1B42">
        <w:rPr>
          <w:rFonts w:ascii="Arial Narrow" w:hAnsi="Arial Narrow"/>
          <w:sz w:val="20"/>
        </w:rPr>
        <w:t>r</w:t>
      </w:r>
      <w:proofErr w:type="gramEnd"/>
      <w:r w:rsidRPr="001C1B42">
        <w:rPr>
          <w:rFonts w:ascii="Arial Narrow" w:hAnsi="Arial Narrow"/>
          <w:sz w:val="20"/>
        </w:rPr>
        <w:t>.</w:t>
      </w:r>
    </w:p>
    <w:sectPr w:rsidR="001C1B42" w:rsidRPr="001C1B42" w:rsidSect="001C1B4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227" w:right="1152" w:bottom="851" w:left="1152" w:header="56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51F" w:rsidRDefault="0052551F">
      <w:r>
        <w:separator/>
      </w:r>
    </w:p>
  </w:endnote>
  <w:endnote w:type="continuationSeparator" w:id="0">
    <w:p w:rsidR="0052551F" w:rsidRDefault="00525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79" w:rsidRDefault="001A0A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C1B42">
      <w:rPr>
        <w:rStyle w:val="Numerstrony"/>
        <w:rFonts w:ascii="Arial" w:hAnsi="Arial" w:cs="Arial"/>
        <w:noProof/>
        <w:sz w:val="18"/>
        <w:szCs w:val="18"/>
      </w:rPr>
      <w:t>2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79" w:rsidRDefault="001A0A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51F" w:rsidRDefault="0052551F">
      <w:r>
        <w:separator/>
      </w:r>
    </w:p>
  </w:footnote>
  <w:footnote w:type="continuationSeparator" w:id="0">
    <w:p w:rsidR="0052551F" w:rsidRDefault="00525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79" w:rsidRDefault="001A0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79" w:rsidRPr="001C1B42" w:rsidRDefault="001C1B4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A79" w:rsidRDefault="001A0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86D36FE"/>
    <w:multiLevelType w:val="multilevel"/>
    <w:tmpl w:val="B70CC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551F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0A79"/>
    <w:rsid w:val="001A6697"/>
    <w:rsid w:val="001B0B91"/>
    <w:rsid w:val="001C1B42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551F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777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05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14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4968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249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21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3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100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863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91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657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38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715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14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98653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433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82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822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3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91139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330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058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5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6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07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78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946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284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67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173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86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575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044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44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46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04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876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472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85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399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53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86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44077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20445-2022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44077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320445-2022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344077-2022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44077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43AB5-AC41-4CDB-975D-DF28BA7E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2022-06-27T08:25:00Z</dcterms:created>
  <dcterms:modified xsi:type="dcterms:W3CDTF">2022-06-27T08:30:00Z</dcterms:modified>
</cp:coreProperties>
</file>