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A28E4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CC0B39">
        <w:rPr>
          <w:rFonts w:ascii="Times New Roman" w:eastAsia="Times New Roman" w:hAnsi="Times New Roman"/>
          <w:b/>
          <w:lang w:eastAsia="pl-PL"/>
        </w:rPr>
        <w:t>77</w:t>
      </w:r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1" w:name="_GoBack"/>
      <w:bookmarkEnd w:id="1"/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A17FAB" w:rsidRPr="00A17FAB" w:rsidRDefault="00A17FAB" w:rsidP="00A17FAB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17FA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Wykonywanie usług związanych z przeprowadzkami, przenosinami, likwidacją składników majątkowych, przygotowywaniem imprez okolicznościowych</w:t>
      </w:r>
    </w:p>
    <w:p w:rsidR="00DC652A" w:rsidRPr="002C69ED" w:rsidRDefault="002C69ED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404" w:rsidRDefault="00F12404" w:rsidP="00025386">
      <w:pPr>
        <w:spacing w:after="0" w:line="240" w:lineRule="auto"/>
      </w:pPr>
      <w:r>
        <w:separator/>
      </w:r>
    </w:p>
  </w:endnote>
  <w:endnote w:type="continuationSeparator" w:id="0">
    <w:p w:rsidR="00F12404" w:rsidRDefault="00F124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404" w:rsidRDefault="00F12404" w:rsidP="00025386">
      <w:pPr>
        <w:spacing w:after="0" w:line="240" w:lineRule="auto"/>
      </w:pPr>
      <w:r>
        <w:separator/>
      </w:r>
    </w:p>
  </w:footnote>
  <w:footnote w:type="continuationSeparator" w:id="0">
    <w:p w:rsidR="00F12404" w:rsidRDefault="00F1240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A28E4"/>
    <w:rsid w:val="001C2314"/>
    <w:rsid w:val="00200664"/>
    <w:rsid w:val="00213980"/>
    <w:rsid w:val="002C69ED"/>
    <w:rsid w:val="002C6A9A"/>
    <w:rsid w:val="00361381"/>
    <w:rsid w:val="004374F2"/>
    <w:rsid w:val="00460705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9E0826"/>
    <w:rsid w:val="00A17FAB"/>
    <w:rsid w:val="00A56A6F"/>
    <w:rsid w:val="00A65464"/>
    <w:rsid w:val="00A87380"/>
    <w:rsid w:val="00AF7375"/>
    <w:rsid w:val="00B77707"/>
    <w:rsid w:val="00BE3BCE"/>
    <w:rsid w:val="00C77CA7"/>
    <w:rsid w:val="00CB29AC"/>
    <w:rsid w:val="00CC0B39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12404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109BD1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2022-01-21T07:22:00Z</cp:lastPrinted>
  <dcterms:created xsi:type="dcterms:W3CDTF">2022-05-23T12:30:00Z</dcterms:created>
  <dcterms:modified xsi:type="dcterms:W3CDTF">2022-06-24T07:38:00Z</dcterms:modified>
</cp:coreProperties>
</file>